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006C" w:rsidRDefault="001B6842" w:rsidP="00062DF8">
      <w:pPr>
        <w:pStyle w:val="Nzev"/>
        <w:rPr>
          <w:rStyle w:val="ZkladntextChar"/>
        </w:rPr>
      </w:pPr>
      <w:r>
        <w:rPr>
          <w:rStyle w:val="ZkladntextChar"/>
        </w:rPr>
        <w:t xml:space="preserve">Posudek vedoucího </w:t>
      </w:r>
      <w:r w:rsidR="006D5FA0">
        <w:rPr>
          <w:rStyle w:val="ZkladntextChar"/>
        </w:rPr>
        <w:t>bakalářské</w:t>
      </w:r>
      <w:r>
        <w:rPr>
          <w:rStyle w:val="ZkladntextChar"/>
        </w:rPr>
        <w:t xml:space="preserve"> práce</w:t>
      </w:r>
    </w:p>
    <w:p w:rsidR="001B6842" w:rsidRDefault="001B6842" w:rsidP="001B6842">
      <w:pPr>
        <w:tabs>
          <w:tab w:val="left" w:pos="2127"/>
        </w:tabs>
        <w:spacing w:after="120"/>
      </w:pPr>
      <w:r>
        <w:t xml:space="preserve">Student: </w:t>
      </w:r>
      <w:r>
        <w:tab/>
      </w:r>
      <w:sdt>
        <w:sdtPr>
          <w:id w:val="1181467546"/>
          <w:placeholder>
            <w:docPart w:val="2B7EA35469EE49D2AFAA35B78B23193C"/>
          </w:placeholder>
          <w:text/>
        </w:sdtPr>
        <w:sdtEndPr/>
        <w:sdtContent>
          <w:r w:rsidR="00EC6552">
            <w:t>Dagmar Doubravská</w:t>
          </w:r>
        </w:sdtContent>
      </w:sdt>
    </w:p>
    <w:p w:rsidR="001B6842" w:rsidRDefault="001B6842" w:rsidP="001B6842">
      <w:pPr>
        <w:tabs>
          <w:tab w:val="left" w:pos="2127"/>
        </w:tabs>
        <w:spacing w:after="120"/>
      </w:pPr>
      <w:r>
        <w:t xml:space="preserve">Číslo studenta: </w:t>
      </w:r>
      <w:r>
        <w:tab/>
      </w:r>
      <w:sdt>
        <w:sdtPr>
          <w:id w:val="1035389406"/>
          <w:placeholder>
            <w:docPart w:val="3CAB7D053BE94D5DBA987FE7F93A5985"/>
          </w:placeholder>
          <w:text/>
        </w:sdtPr>
        <w:sdtEndPr/>
        <w:sdtContent>
          <w:r w:rsidR="00EC6552">
            <w:t>E14012</w:t>
          </w:r>
        </w:sdtContent>
      </w:sdt>
    </w:p>
    <w:p w:rsidR="0037375B" w:rsidRDefault="001B6842" w:rsidP="001B6842">
      <w:pPr>
        <w:tabs>
          <w:tab w:val="left" w:pos="2127"/>
        </w:tabs>
        <w:spacing w:after="120"/>
      </w:pPr>
      <w:r>
        <w:t xml:space="preserve">Název </w:t>
      </w:r>
      <w:r w:rsidR="006D5FA0">
        <w:t>bakalářské</w:t>
      </w:r>
      <w:r>
        <w:t xml:space="preserve"> práce: </w:t>
      </w:r>
      <w:r>
        <w:tab/>
      </w:r>
      <w:sdt>
        <w:sdtPr>
          <w:id w:val="-1624840858"/>
          <w:placeholder>
            <w:docPart w:val="B330B89C07324D66882EBF520CD352B6"/>
          </w:placeholder>
          <w:text/>
        </w:sdtPr>
        <w:sdtEndPr/>
        <w:sdtContent>
          <w:r w:rsidR="00EC6552">
            <w:t>Státní politika zaměstnanosti České republiky</w:t>
          </w:r>
        </w:sdtContent>
      </w:sdt>
    </w:p>
    <w:p w:rsidR="00590F4C" w:rsidRDefault="00590F4C" w:rsidP="00590F4C">
      <w:pPr>
        <w:tabs>
          <w:tab w:val="left" w:pos="2127"/>
        </w:tabs>
        <w:spacing w:after="120"/>
        <w:ind w:left="2127" w:hanging="2127"/>
      </w:pPr>
      <w:r>
        <w:t>Cíl práce:</w:t>
      </w:r>
      <w:r>
        <w:tab/>
      </w:r>
      <w:sdt>
        <w:sdtPr>
          <w:id w:val="-1862892971"/>
          <w:placeholder>
            <w:docPart w:val="403443476D834EB3A047F7F2563D296B"/>
          </w:placeholder>
          <w:text w:multiLine="1"/>
        </w:sdtPr>
        <w:sdtEndPr/>
        <w:sdtContent>
          <w:r w:rsidR="00EC6552">
            <w:t>Práce se bude zabývat aktivní politikou zaměstnanosti, jejím financováním a nástroji. Cílem práce je rozebrání situací aktivní politiky zaměstnanosti ve vybraném regionu a bude zpracována analýza vývoje nezaměstnanosti a vyhodnocena činnost nástrojů aktivní politiky zaměstnanosti v tomto regionu.</w:t>
          </w:r>
        </w:sdtContent>
      </w:sdt>
    </w:p>
    <w:p w:rsidR="001B6842" w:rsidRDefault="001B6842" w:rsidP="001B6842">
      <w:pPr>
        <w:tabs>
          <w:tab w:val="left" w:pos="2127"/>
        </w:tabs>
        <w:spacing w:after="120"/>
      </w:pPr>
      <w:r>
        <w:t>Vedoucí práce:</w:t>
      </w:r>
      <w:r>
        <w:tab/>
      </w:r>
      <w:sdt>
        <w:sdtPr>
          <w:id w:val="1527679324"/>
          <w:placeholder>
            <w:docPart w:val="9BD8E71FF3B4408289698524BD3329CE"/>
          </w:placeholder>
          <w:text/>
        </w:sdtPr>
        <w:sdtEndPr/>
        <w:sdtContent>
          <w:r w:rsidR="00EC6552">
            <w:t>Ing. Simona Pichová</w:t>
          </w:r>
        </w:sdtContent>
      </w:sdt>
    </w:p>
    <w:p w:rsidR="001B6842" w:rsidRDefault="001B6842" w:rsidP="001B6842">
      <w:pPr>
        <w:tabs>
          <w:tab w:val="left" w:pos="2127"/>
        </w:tabs>
        <w:spacing w:after="120"/>
      </w:pPr>
      <w:r>
        <w:t>Studijní program:</w:t>
      </w:r>
      <w:r>
        <w:tab/>
      </w:r>
      <w:sdt>
        <w:sdtPr>
          <w:id w:val="-563416372"/>
          <w:placeholder>
            <w:docPart w:val="582840F2E3254BE88F4311472FE34C0D"/>
          </w:placeholder>
          <w:text/>
        </w:sdtPr>
        <w:sdtEndPr/>
        <w:sdtContent>
          <w:r w:rsidR="00EC6552">
            <w:t>B6202 Hospodářská politika a správa</w:t>
          </w:r>
        </w:sdtContent>
      </w:sdt>
    </w:p>
    <w:p w:rsidR="001B6842" w:rsidRDefault="001B6842" w:rsidP="00062DF8">
      <w:pPr>
        <w:tabs>
          <w:tab w:val="left" w:pos="2127"/>
        </w:tabs>
        <w:spacing w:after="480"/>
      </w:pPr>
      <w:r>
        <w:t>Akademický rok:</w:t>
      </w:r>
      <w:r>
        <w:tab/>
      </w:r>
      <w:sdt>
        <w:sdtPr>
          <w:id w:val="-513069561"/>
          <w:placeholder>
            <w:docPart w:val="CDA4BC4A1EB74E76B9209DF91A10B133"/>
          </w:placeholder>
          <w:text/>
        </w:sdtPr>
        <w:sdtEndPr/>
        <w:sdtContent>
          <w:r w:rsidR="00745644">
            <w:t>2016/2017</w:t>
          </w:r>
        </w:sdtContent>
      </w:sdt>
    </w:p>
    <w:p w:rsidR="00062DF8" w:rsidRDefault="00062DF8" w:rsidP="00062DF8">
      <w:pPr>
        <w:pStyle w:val="Nadpis1"/>
      </w:pPr>
      <w:r>
        <w:t>Náročnost tématu</w:t>
      </w:r>
    </w:p>
    <w:tbl>
      <w:tblPr>
        <w:tblStyle w:val="Mkatabulky"/>
        <w:tblW w:w="5000" w:type="pct"/>
        <w:tblLayout w:type="fixed"/>
        <w:tblCellMar>
          <w:top w:w="57" w:type="dxa"/>
          <w:bottom w:w="57" w:type="dxa"/>
        </w:tblCellMar>
        <w:tblLook w:val="04A0" w:firstRow="1" w:lastRow="0" w:firstColumn="1" w:lastColumn="0" w:noHBand="0" w:noVBand="1"/>
      </w:tblPr>
      <w:tblGrid>
        <w:gridCol w:w="2971"/>
        <w:gridCol w:w="1217"/>
        <w:gridCol w:w="1218"/>
        <w:gridCol w:w="1218"/>
        <w:gridCol w:w="1218"/>
        <w:gridCol w:w="1218"/>
      </w:tblGrid>
      <w:tr w:rsidR="00590F4C" w:rsidTr="00590F4C">
        <w:tc>
          <w:tcPr>
            <w:tcW w:w="1640" w:type="pct"/>
            <w:shd w:val="clear" w:color="auto" w:fill="000000" w:themeFill="text1"/>
          </w:tcPr>
          <w:p w:rsidR="00590F4C" w:rsidRDefault="00590F4C" w:rsidP="001B6842">
            <w:pPr>
              <w:tabs>
                <w:tab w:val="left" w:pos="2127"/>
              </w:tabs>
            </w:pPr>
          </w:p>
        </w:tc>
        <w:tc>
          <w:tcPr>
            <w:tcW w:w="672" w:type="pct"/>
            <w:shd w:val="clear" w:color="auto" w:fill="000000" w:themeFill="text1"/>
            <w:vAlign w:val="center"/>
          </w:tcPr>
          <w:p w:rsidR="00590F4C" w:rsidRPr="00590F4C" w:rsidRDefault="00590F4C" w:rsidP="00062DF8">
            <w:pPr>
              <w:tabs>
                <w:tab w:val="left" w:pos="2127"/>
              </w:tabs>
              <w:jc w:val="center"/>
              <w:rPr>
                <w:b/>
                <w:sz w:val="18"/>
                <w:szCs w:val="18"/>
              </w:rPr>
            </w:pPr>
            <w:r w:rsidRPr="00590F4C">
              <w:rPr>
                <w:b/>
                <w:sz w:val="18"/>
                <w:szCs w:val="18"/>
              </w:rPr>
              <w:t>výborně</w:t>
            </w:r>
          </w:p>
        </w:tc>
        <w:tc>
          <w:tcPr>
            <w:tcW w:w="672" w:type="pct"/>
            <w:shd w:val="clear" w:color="auto" w:fill="000000" w:themeFill="text1"/>
            <w:vAlign w:val="center"/>
          </w:tcPr>
          <w:p w:rsidR="00590F4C" w:rsidRPr="00590F4C" w:rsidRDefault="00590F4C" w:rsidP="00062DF8">
            <w:pPr>
              <w:tabs>
                <w:tab w:val="left" w:pos="2127"/>
              </w:tabs>
              <w:jc w:val="center"/>
              <w:rPr>
                <w:b/>
                <w:sz w:val="18"/>
                <w:szCs w:val="18"/>
              </w:rPr>
            </w:pPr>
            <w:r w:rsidRPr="00590F4C">
              <w:rPr>
                <w:b/>
                <w:sz w:val="18"/>
                <w:szCs w:val="18"/>
              </w:rPr>
              <w:t>velmi dobře</w:t>
            </w:r>
          </w:p>
        </w:tc>
        <w:tc>
          <w:tcPr>
            <w:tcW w:w="672" w:type="pct"/>
            <w:shd w:val="clear" w:color="auto" w:fill="000000" w:themeFill="text1"/>
            <w:vAlign w:val="center"/>
          </w:tcPr>
          <w:p w:rsidR="00590F4C" w:rsidRPr="00590F4C" w:rsidRDefault="00590F4C" w:rsidP="00062DF8">
            <w:pPr>
              <w:tabs>
                <w:tab w:val="left" w:pos="2127"/>
              </w:tabs>
              <w:jc w:val="center"/>
              <w:rPr>
                <w:b/>
                <w:sz w:val="18"/>
                <w:szCs w:val="18"/>
              </w:rPr>
            </w:pPr>
            <w:r w:rsidRPr="00590F4C">
              <w:rPr>
                <w:b/>
                <w:sz w:val="18"/>
                <w:szCs w:val="18"/>
              </w:rPr>
              <w:t>vyhovující</w:t>
            </w:r>
          </w:p>
        </w:tc>
        <w:tc>
          <w:tcPr>
            <w:tcW w:w="672" w:type="pct"/>
            <w:shd w:val="clear" w:color="auto" w:fill="000000" w:themeFill="text1"/>
            <w:vAlign w:val="center"/>
          </w:tcPr>
          <w:p w:rsidR="00590F4C" w:rsidRPr="00590F4C" w:rsidRDefault="00590F4C" w:rsidP="00062DF8">
            <w:pPr>
              <w:tabs>
                <w:tab w:val="left" w:pos="2127"/>
              </w:tabs>
              <w:jc w:val="center"/>
              <w:rPr>
                <w:b/>
                <w:sz w:val="18"/>
                <w:szCs w:val="18"/>
              </w:rPr>
            </w:pPr>
            <w:r w:rsidRPr="00590F4C">
              <w:rPr>
                <w:b/>
                <w:sz w:val="18"/>
                <w:szCs w:val="18"/>
              </w:rPr>
              <w:t>nevyhovující</w:t>
            </w:r>
          </w:p>
        </w:tc>
        <w:tc>
          <w:tcPr>
            <w:tcW w:w="672" w:type="pct"/>
            <w:shd w:val="clear" w:color="auto" w:fill="000000" w:themeFill="text1"/>
          </w:tcPr>
          <w:p w:rsidR="00590F4C" w:rsidRPr="00590F4C" w:rsidRDefault="00590F4C" w:rsidP="00062DF8">
            <w:pPr>
              <w:tabs>
                <w:tab w:val="left" w:pos="2127"/>
              </w:tabs>
              <w:jc w:val="center"/>
              <w:rPr>
                <w:b/>
                <w:sz w:val="18"/>
                <w:szCs w:val="18"/>
              </w:rPr>
            </w:pPr>
            <w:r w:rsidRPr="00590F4C">
              <w:rPr>
                <w:b/>
                <w:sz w:val="18"/>
                <w:szCs w:val="18"/>
              </w:rPr>
              <w:t>nelze hodnotit</w:t>
            </w:r>
          </w:p>
        </w:tc>
      </w:tr>
      <w:tr w:rsidR="00C62537" w:rsidTr="00286881">
        <w:tc>
          <w:tcPr>
            <w:tcW w:w="1640" w:type="pct"/>
          </w:tcPr>
          <w:p w:rsidR="00C62537" w:rsidRDefault="00C62537" w:rsidP="00C62537">
            <w:pPr>
              <w:tabs>
                <w:tab w:val="left" w:pos="2127"/>
              </w:tabs>
            </w:pPr>
            <w:r>
              <w:t>Teoretické znalosti</w:t>
            </w:r>
          </w:p>
        </w:tc>
        <w:sdt>
          <w:sdtPr>
            <w:id w:val="-1010136680"/>
            <w14:checkbox>
              <w14:checked w14:val="1"/>
              <w14:checkedState w14:val="2612" w14:font="MS Gothic"/>
              <w14:uncheckedState w14:val="2610" w14:font="MS Gothic"/>
            </w14:checkbox>
          </w:sdtPr>
          <w:sdtEndPr/>
          <w:sdtContent>
            <w:tc>
              <w:tcPr>
                <w:tcW w:w="672" w:type="pct"/>
                <w:vAlign w:val="center"/>
              </w:tcPr>
              <w:p w:rsidR="00C62537" w:rsidRDefault="00745644" w:rsidP="00C62537">
                <w:pPr>
                  <w:tabs>
                    <w:tab w:val="left" w:pos="2127"/>
                  </w:tabs>
                  <w:jc w:val="center"/>
                </w:pPr>
                <w:r>
                  <w:rPr>
                    <w:rFonts w:ascii="MS Gothic" w:eastAsia="MS Gothic" w:hAnsi="MS Gothic" w:hint="eastAsia"/>
                  </w:rPr>
                  <w:t>☒</w:t>
                </w:r>
              </w:p>
            </w:tc>
          </w:sdtContent>
        </w:sdt>
        <w:sdt>
          <w:sdtPr>
            <w:id w:val="2075308192"/>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643344487"/>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732976028"/>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190608502"/>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286881">
        <w:tc>
          <w:tcPr>
            <w:tcW w:w="1640" w:type="pct"/>
          </w:tcPr>
          <w:p w:rsidR="00C62537" w:rsidRDefault="00C62537" w:rsidP="00C62537">
            <w:pPr>
              <w:tabs>
                <w:tab w:val="left" w:pos="2127"/>
              </w:tabs>
            </w:pPr>
            <w:r>
              <w:t>Vstupní údaje a jejich zpracování</w:t>
            </w:r>
          </w:p>
        </w:tc>
        <w:sdt>
          <w:sdtPr>
            <w:id w:val="588519091"/>
            <w14:checkbox>
              <w14:checked w14:val="1"/>
              <w14:checkedState w14:val="2612" w14:font="MS Gothic"/>
              <w14:uncheckedState w14:val="2610" w14:font="MS Gothic"/>
            </w14:checkbox>
          </w:sdtPr>
          <w:sdtEndPr/>
          <w:sdtContent>
            <w:tc>
              <w:tcPr>
                <w:tcW w:w="672" w:type="pct"/>
                <w:vAlign w:val="center"/>
              </w:tcPr>
              <w:p w:rsidR="00C62537" w:rsidRDefault="00745644" w:rsidP="00C62537">
                <w:pPr>
                  <w:tabs>
                    <w:tab w:val="left" w:pos="2127"/>
                  </w:tabs>
                  <w:jc w:val="center"/>
                </w:pPr>
                <w:r>
                  <w:rPr>
                    <w:rFonts w:ascii="MS Gothic" w:eastAsia="MS Gothic" w:hAnsi="MS Gothic" w:hint="eastAsia"/>
                  </w:rPr>
                  <w:t>☒</w:t>
                </w:r>
              </w:p>
            </w:tc>
          </w:sdtContent>
        </w:sdt>
        <w:sdt>
          <w:sdtPr>
            <w:id w:val="-532808780"/>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2131272068"/>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30529779"/>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470328535"/>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286881">
        <w:tc>
          <w:tcPr>
            <w:tcW w:w="1640" w:type="pct"/>
          </w:tcPr>
          <w:p w:rsidR="00C62537" w:rsidRDefault="00C62537" w:rsidP="00C62537">
            <w:pPr>
              <w:tabs>
                <w:tab w:val="left" w:pos="2127"/>
              </w:tabs>
            </w:pPr>
            <w:r>
              <w:t>Použité metody</w:t>
            </w:r>
          </w:p>
        </w:tc>
        <w:sdt>
          <w:sdtPr>
            <w:id w:val="-1410844963"/>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182090020"/>
            <w14:checkbox>
              <w14:checked w14:val="1"/>
              <w14:checkedState w14:val="2612" w14:font="MS Gothic"/>
              <w14:uncheckedState w14:val="2610" w14:font="MS Gothic"/>
            </w14:checkbox>
          </w:sdtPr>
          <w:sdtEndPr/>
          <w:sdtContent>
            <w:tc>
              <w:tcPr>
                <w:tcW w:w="672" w:type="pct"/>
                <w:vAlign w:val="center"/>
              </w:tcPr>
              <w:p w:rsidR="00C62537" w:rsidRDefault="00745644" w:rsidP="00C62537">
                <w:pPr>
                  <w:tabs>
                    <w:tab w:val="left" w:pos="2127"/>
                  </w:tabs>
                  <w:jc w:val="center"/>
                </w:pPr>
                <w:r>
                  <w:rPr>
                    <w:rFonts w:ascii="MS Gothic" w:eastAsia="MS Gothic" w:hAnsi="MS Gothic" w:hint="eastAsia"/>
                  </w:rPr>
                  <w:t>☒</w:t>
                </w:r>
              </w:p>
            </w:tc>
          </w:sdtContent>
        </w:sdt>
        <w:sdt>
          <w:sdtPr>
            <w:id w:val="111865003"/>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856198004"/>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635333918"/>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tr>
    </w:tbl>
    <w:p w:rsidR="001B6842" w:rsidRDefault="00062DF8" w:rsidP="00062DF8">
      <w:pPr>
        <w:pStyle w:val="Nadpis1"/>
        <w:spacing w:before="200"/>
      </w:pPr>
      <w:r>
        <w:t>Kritéria hodnocení práce</w:t>
      </w:r>
    </w:p>
    <w:tbl>
      <w:tblPr>
        <w:tblStyle w:val="Mkatabulky"/>
        <w:tblW w:w="0" w:type="auto"/>
        <w:tblLayout w:type="fixed"/>
        <w:tblCellMar>
          <w:top w:w="57" w:type="dxa"/>
          <w:bottom w:w="57" w:type="dxa"/>
        </w:tblCellMar>
        <w:tblLook w:val="04A0" w:firstRow="1" w:lastRow="0" w:firstColumn="1" w:lastColumn="0" w:noHBand="0" w:noVBand="1"/>
      </w:tblPr>
      <w:tblGrid>
        <w:gridCol w:w="2972"/>
        <w:gridCol w:w="1217"/>
        <w:gridCol w:w="1218"/>
        <w:gridCol w:w="1217"/>
        <w:gridCol w:w="1218"/>
        <w:gridCol w:w="1218"/>
      </w:tblGrid>
      <w:tr w:rsidR="00C62537" w:rsidTr="00C62537">
        <w:tc>
          <w:tcPr>
            <w:tcW w:w="2972" w:type="dxa"/>
            <w:shd w:val="clear" w:color="auto" w:fill="000000" w:themeFill="text1"/>
          </w:tcPr>
          <w:p w:rsidR="00C62537" w:rsidRDefault="00C62537" w:rsidP="00F8163F">
            <w:pPr>
              <w:tabs>
                <w:tab w:val="left" w:pos="2127"/>
              </w:tabs>
            </w:pPr>
          </w:p>
        </w:tc>
        <w:tc>
          <w:tcPr>
            <w:tcW w:w="1217" w:type="dxa"/>
            <w:shd w:val="clear" w:color="auto" w:fill="000000" w:themeFill="text1"/>
            <w:vAlign w:val="center"/>
          </w:tcPr>
          <w:p w:rsidR="00C62537" w:rsidRPr="00C62537" w:rsidRDefault="00C62537" w:rsidP="00F8163F">
            <w:pPr>
              <w:tabs>
                <w:tab w:val="left" w:pos="2127"/>
              </w:tabs>
              <w:jc w:val="center"/>
              <w:rPr>
                <w:b/>
                <w:sz w:val="18"/>
                <w:szCs w:val="18"/>
              </w:rPr>
            </w:pPr>
            <w:r w:rsidRPr="00C62537">
              <w:rPr>
                <w:b/>
                <w:sz w:val="18"/>
                <w:szCs w:val="18"/>
              </w:rPr>
              <w:t>výborně</w:t>
            </w:r>
          </w:p>
        </w:tc>
        <w:tc>
          <w:tcPr>
            <w:tcW w:w="1218" w:type="dxa"/>
            <w:shd w:val="clear" w:color="auto" w:fill="000000" w:themeFill="text1"/>
            <w:vAlign w:val="center"/>
          </w:tcPr>
          <w:p w:rsidR="00C62537" w:rsidRPr="00C62537" w:rsidRDefault="00C62537" w:rsidP="00F8163F">
            <w:pPr>
              <w:tabs>
                <w:tab w:val="left" w:pos="2127"/>
              </w:tabs>
              <w:jc w:val="center"/>
              <w:rPr>
                <w:b/>
                <w:sz w:val="18"/>
                <w:szCs w:val="18"/>
              </w:rPr>
            </w:pPr>
            <w:r w:rsidRPr="00C62537">
              <w:rPr>
                <w:b/>
                <w:sz w:val="18"/>
                <w:szCs w:val="18"/>
              </w:rPr>
              <w:t>velmi dobře</w:t>
            </w:r>
          </w:p>
        </w:tc>
        <w:tc>
          <w:tcPr>
            <w:tcW w:w="1217" w:type="dxa"/>
            <w:shd w:val="clear" w:color="auto" w:fill="000000" w:themeFill="text1"/>
            <w:vAlign w:val="center"/>
          </w:tcPr>
          <w:p w:rsidR="00C62537" w:rsidRPr="00C62537" w:rsidRDefault="00C62537" w:rsidP="00F8163F">
            <w:pPr>
              <w:tabs>
                <w:tab w:val="left" w:pos="2127"/>
              </w:tabs>
              <w:jc w:val="center"/>
              <w:rPr>
                <w:b/>
                <w:sz w:val="18"/>
                <w:szCs w:val="18"/>
              </w:rPr>
            </w:pPr>
            <w:r w:rsidRPr="00C62537">
              <w:rPr>
                <w:b/>
                <w:sz w:val="18"/>
                <w:szCs w:val="18"/>
              </w:rPr>
              <w:t>vyhovující</w:t>
            </w:r>
          </w:p>
        </w:tc>
        <w:tc>
          <w:tcPr>
            <w:tcW w:w="1218" w:type="dxa"/>
            <w:shd w:val="clear" w:color="auto" w:fill="000000" w:themeFill="text1"/>
            <w:vAlign w:val="center"/>
          </w:tcPr>
          <w:p w:rsidR="00C62537" w:rsidRPr="00C62537" w:rsidRDefault="00C62537" w:rsidP="00F8163F">
            <w:pPr>
              <w:tabs>
                <w:tab w:val="left" w:pos="2127"/>
              </w:tabs>
              <w:jc w:val="center"/>
              <w:rPr>
                <w:b/>
                <w:sz w:val="18"/>
                <w:szCs w:val="18"/>
              </w:rPr>
            </w:pPr>
            <w:r w:rsidRPr="00C62537">
              <w:rPr>
                <w:b/>
                <w:sz w:val="18"/>
                <w:szCs w:val="18"/>
              </w:rPr>
              <w:t>nevyhovující</w:t>
            </w:r>
          </w:p>
        </w:tc>
        <w:tc>
          <w:tcPr>
            <w:tcW w:w="1218" w:type="dxa"/>
            <w:shd w:val="clear" w:color="auto" w:fill="000000" w:themeFill="text1"/>
          </w:tcPr>
          <w:p w:rsidR="00C62537" w:rsidRPr="00C62537" w:rsidRDefault="00C62537" w:rsidP="00F8163F">
            <w:pPr>
              <w:tabs>
                <w:tab w:val="left" w:pos="2127"/>
              </w:tabs>
              <w:jc w:val="center"/>
              <w:rPr>
                <w:b/>
                <w:sz w:val="18"/>
                <w:szCs w:val="18"/>
              </w:rPr>
            </w:pPr>
            <w:r w:rsidRPr="00C62537">
              <w:rPr>
                <w:b/>
                <w:sz w:val="18"/>
                <w:szCs w:val="18"/>
              </w:rPr>
              <w:t>nelze hodnotit</w:t>
            </w:r>
          </w:p>
        </w:tc>
      </w:tr>
      <w:tr w:rsidR="00C62537" w:rsidTr="00025C29">
        <w:tc>
          <w:tcPr>
            <w:tcW w:w="2972" w:type="dxa"/>
          </w:tcPr>
          <w:p w:rsidR="00C62537" w:rsidRDefault="00C62537" w:rsidP="00C62537">
            <w:r>
              <w:t>Stupeň splnění cíle práce</w:t>
            </w:r>
          </w:p>
        </w:tc>
        <w:sdt>
          <w:sdtPr>
            <w:id w:val="-1411307350"/>
            <w14:checkbox>
              <w14:checked w14:val="1"/>
              <w14:checkedState w14:val="2612" w14:font="MS Gothic"/>
              <w14:uncheckedState w14:val="2610" w14:font="MS Gothic"/>
            </w14:checkbox>
          </w:sdtPr>
          <w:sdtEndPr/>
          <w:sdtContent>
            <w:tc>
              <w:tcPr>
                <w:tcW w:w="1217" w:type="dxa"/>
                <w:vAlign w:val="center"/>
              </w:tcPr>
              <w:p w:rsidR="00C62537" w:rsidRDefault="00C15E7B" w:rsidP="00C62537">
                <w:pPr>
                  <w:tabs>
                    <w:tab w:val="left" w:pos="2127"/>
                  </w:tabs>
                  <w:jc w:val="center"/>
                </w:pPr>
                <w:r>
                  <w:rPr>
                    <w:rFonts w:ascii="MS Gothic" w:eastAsia="MS Gothic" w:hAnsi="MS Gothic" w:hint="eastAsia"/>
                  </w:rPr>
                  <w:t>☒</w:t>
                </w:r>
              </w:p>
            </w:tc>
          </w:sdtContent>
        </w:sdt>
        <w:sdt>
          <w:sdtPr>
            <w:id w:val="1499079375"/>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258205437"/>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2073533084"/>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326835117"/>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Default="00C62537" w:rsidP="00C62537">
            <w:pPr>
              <w:tabs>
                <w:tab w:val="left" w:pos="2127"/>
              </w:tabs>
            </w:pPr>
            <w:r>
              <w:t>Původnost zapracování tématu</w:t>
            </w:r>
          </w:p>
        </w:tc>
        <w:sdt>
          <w:sdtPr>
            <w:id w:val="-1198381000"/>
            <w14:checkbox>
              <w14:checked w14:val="1"/>
              <w14:checkedState w14:val="2612" w14:font="MS Gothic"/>
              <w14:uncheckedState w14:val="2610" w14:font="MS Gothic"/>
            </w14:checkbox>
          </w:sdtPr>
          <w:sdtEndPr/>
          <w:sdtContent>
            <w:tc>
              <w:tcPr>
                <w:tcW w:w="1217" w:type="dxa"/>
                <w:vAlign w:val="center"/>
              </w:tcPr>
              <w:p w:rsidR="00C62537" w:rsidRDefault="00BB6F32" w:rsidP="00C62537">
                <w:pPr>
                  <w:tabs>
                    <w:tab w:val="left" w:pos="2127"/>
                  </w:tabs>
                  <w:jc w:val="center"/>
                </w:pPr>
                <w:r>
                  <w:rPr>
                    <w:rFonts w:ascii="MS Gothic" w:eastAsia="MS Gothic" w:hAnsi="MS Gothic" w:hint="eastAsia"/>
                  </w:rPr>
                  <w:t>☒</w:t>
                </w:r>
              </w:p>
            </w:tc>
          </w:sdtContent>
        </w:sdt>
        <w:sdt>
          <w:sdtPr>
            <w:id w:val="821854162"/>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412857125"/>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721372299"/>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611968216"/>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Default="00C62537" w:rsidP="00C62537">
            <w:pPr>
              <w:tabs>
                <w:tab w:val="left" w:pos="2127"/>
              </w:tabs>
            </w:pPr>
            <w:r>
              <w:t>Adekvátnost použitých metod</w:t>
            </w:r>
          </w:p>
        </w:tc>
        <w:sdt>
          <w:sdtPr>
            <w:id w:val="-389270124"/>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861284377"/>
            <w14:checkbox>
              <w14:checked w14:val="1"/>
              <w14:checkedState w14:val="2612" w14:font="MS Gothic"/>
              <w14:uncheckedState w14:val="2610" w14:font="MS Gothic"/>
            </w14:checkbox>
          </w:sdtPr>
          <w:sdtEndPr/>
          <w:sdtContent>
            <w:tc>
              <w:tcPr>
                <w:tcW w:w="1218" w:type="dxa"/>
                <w:vAlign w:val="center"/>
              </w:tcPr>
              <w:p w:rsidR="00C62537" w:rsidRDefault="00C15E7B" w:rsidP="00C62537">
                <w:pPr>
                  <w:tabs>
                    <w:tab w:val="left" w:pos="2127"/>
                  </w:tabs>
                  <w:jc w:val="center"/>
                </w:pPr>
                <w:r>
                  <w:rPr>
                    <w:rFonts w:ascii="MS Gothic" w:eastAsia="MS Gothic" w:hAnsi="MS Gothic" w:hint="eastAsia"/>
                  </w:rPr>
                  <w:t>☒</w:t>
                </w:r>
              </w:p>
            </w:tc>
          </w:sdtContent>
        </w:sdt>
        <w:sdt>
          <w:sdtPr>
            <w:id w:val="515430554"/>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69630003"/>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82955443"/>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Default="00C62537" w:rsidP="00C62537">
            <w:r w:rsidRPr="00E22454">
              <w:t>Hloubka provedené analýzy</w:t>
            </w:r>
            <w:r>
              <w:br/>
            </w:r>
            <w:r w:rsidRPr="00E22454">
              <w:t>(ve vztahu k tématu)</w:t>
            </w:r>
          </w:p>
        </w:tc>
        <w:sdt>
          <w:sdtPr>
            <w:id w:val="1061444156"/>
            <w14:checkbox>
              <w14:checked w14:val="1"/>
              <w14:checkedState w14:val="2612" w14:font="MS Gothic"/>
              <w14:uncheckedState w14:val="2610" w14:font="MS Gothic"/>
            </w14:checkbox>
          </w:sdtPr>
          <w:sdtEndPr/>
          <w:sdtContent>
            <w:tc>
              <w:tcPr>
                <w:tcW w:w="1217" w:type="dxa"/>
                <w:vAlign w:val="center"/>
              </w:tcPr>
              <w:p w:rsidR="00C62537" w:rsidRDefault="00C15E7B"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38035460"/>
            <w14:checkbox>
              <w14:checked w14:val="0"/>
              <w14:checkedState w14:val="2612" w14:font="MS Gothic"/>
              <w14:uncheckedState w14:val="2610" w14:font="MS Gothic"/>
            </w14:checkbox>
          </w:sdtPr>
          <w:sdtEndPr/>
          <w:sdtContent>
            <w:tc>
              <w:tcPr>
                <w:tcW w:w="1218" w:type="dxa"/>
                <w:vAlign w:val="center"/>
              </w:tcPr>
              <w:p w:rsidR="00C62537" w:rsidRDefault="00C15E7B"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504794794"/>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838035456"/>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155607940"/>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Pr="00E22454" w:rsidRDefault="00C62537" w:rsidP="00C62537">
            <w:r w:rsidRPr="00E22454">
              <w:t>Logická stavba práce a rozsah</w:t>
            </w:r>
          </w:p>
        </w:tc>
        <w:sdt>
          <w:sdtPr>
            <w:id w:val="-406613548"/>
            <w14:checkbox>
              <w14:checked w14:val="1"/>
              <w14:checkedState w14:val="2612" w14:font="MS Gothic"/>
              <w14:uncheckedState w14:val="2610" w14:font="MS Gothic"/>
            </w14:checkbox>
          </w:sdtPr>
          <w:sdtEndPr/>
          <w:sdtContent>
            <w:tc>
              <w:tcPr>
                <w:tcW w:w="1217" w:type="dxa"/>
                <w:vAlign w:val="center"/>
              </w:tcPr>
              <w:p w:rsidR="00C62537" w:rsidRDefault="00C15E7B"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968436841"/>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351862660"/>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2111964868"/>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980434305"/>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Pr="00E22454" w:rsidRDefault="00C62537" w:rsidP="00C62537">
            <w:r w:rsidRPr="00E22454">
              <w:t>Práce s</w:t>
            </w:r>
            <w:r>
              <w:t xml:space="preserve"> českou a zahraniční </w:t>
            </w:r>
            <w:r w:rsidRPr="00E22454">
              <w:t>literaturou včetně citací</w:t>
            </w:r>
          </w:p>
        </w:tc>
        <w:sdt>
          <w:sdtPr>
            <w:id w:val="1181706148"/>
            <w14:checkbox>
              <w14:checked w14:val="1"/>
              <w14:checkedState w14:val="2612" w14:font="MS Gothic"/>
              <w14:uncheckedState w14:val="2610" w14:font="MS Gothic"/>
            </w14:checkbox>
          </w:sdtPr>
          <w:sdtEndPr/>
          <w:sdtContent>
            <w:tc>
              <w:tcPr>
                <w:tcW w:w="1217" w:type="dxa"/>
                <w:vAlign w:val="center"/>
              </w:tcPr>
              <w:p w:rsidR="00C62537" w:rsidRDefault="00F63FFC"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290795402"/>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129897057"/>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81411264"/>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302935070"/>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Pr="00E22454" w:rsidRDefault="00C62537" w:rsidP="00C62537">
            <w:r w:rsidRPr="00E22454">
              <w:t>Formální úprava práce</w:t>
            </w:r>
            <w:r>
              <w:br/>
            </w:r>
            <w:r w:rsidRPr="00E22454">
              <w:t>(text, grafy, tabulky)</w:t>
            </w:r>
          </w:p>
        </w:tc>
        <w:sdt>
          <w:sdtPr>
            <w:id w:val="-82843724"/>
            <w14:checkbox>
              <w14:checked w14:val="1"/>
              <w14:checkedState w14:val="2612" w14:font="MS Gothic"/>
              <w14:uncheckedState w14:val="2610" w14:font="MS Gothic"/>
            </w14:checkbox>
          </w:sdtPr>
          <w:sdtEndPr/>
          <w:sdtContent>
            <w:tc>
              <w:tcPr>
                <w:tcW w:w="1217" w:type="dxa"/>
                <w:vAlign w:val="center"/>
              </w:tcPr>
              <w:p w:rsidR="00C62537" w:rsidRDefault="00F63FFC"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419290677"/>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768734553"/>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609200633"/>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710616989"/>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Pr="00E22454" w:rsidRDefault="00C62537" w:rsidP="00C62537">
            <w:r w:rsidRPr="00E22454">
              <w:t>Jazyková úroveň</w:t>
            </w:r>
            <w:r>
              <w:br/>
            </w:r>
            <w:r w:rsidRPr="00E22454">
              <w:t>(styl, gramatika, terminologie)</w:t>
            </w:r>
          </w:p>
        </w:tc>
        <w:sdt>
          <w:sdtPr>
            <w:id w:val="-1649512542"/>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273981243"/>
            <w14:checkbox>
              <w14:checked w14:val="1"/>
              <w14:checkedState w14:val="2612" w14:font="MS Gothic"/>
              <w14:uncheckedState w14:val="2610" w14:font="MS Gothic"/>
            </w14:checkbox>
          </w:sdtPr>
          <w:sdtEndPr/>
          <w:sdtContent>
            <w:tc>
              <w:tcPr>
                <w:tcW w:w="1218" w:type="dxa"/>
                <w:vAlign w:val="center"/>
              </w:tcPr>
              <w:p w:rsidR="00C62537" w:rsidRDefault="00F63FFC"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332267035"/>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371074633"/>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415745471"/>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bl>
    <w:p w:rsidR="00062DF8" w:rsidRDefault="001C6B68" w:rsidP="001C6B68">
      <w:pPr>
        <w:pStyle w:val="Nadpis1"/>
        <w:spacing w:before="200"/>
      </w:pPr>
      <w:r>
        <w:t>Využitelnost výsledků práce</w:t>
      </w:r>
    </w:p>
    <w:tbl>
      <w:tblPr>
        <w:tblStyle w:val="Mkatabulky"/>
        <w:tblW w:w="0" w:type="auto"/>
        <w:tblLayout w:type="fixed"/>
        <w:tblCellMar>
          <w:top w:w="57" w:type="dxa"/>
          <w:bottom w:w="57" w:type="dxa"/>
        </w:tblCellMar>
        <w:tblLook w:val="04A0" w:firstRow="1" w:lastRow="0" w:firstColumn="1" w:lastColumn="0" w:noHBand="0" w:noVBand="1"/>
      </w:tblPr>
      <w:tblGrid>
        <w:gridCol w:w="2972"/>
        <w:gridCol w:w="1522"/>
        <w:gridCol w:w="1522"/>
        <w:gridCol w:w="1522"/>
        <w:gridCol w:w="1522"/>
      </w:tblGrid>
      <w:tr w:rsidR="001C6B68" w:rsidTr="00C62537">
        <w:tc>
          <w:tcPr>
            <w:tcW w:w="2972" w:type="dxa"/>
            <w:shd w:val="clear" w:color="auto" w:fill="000000" w:themeFill="text1"/>
          </w:tcPr>
          <w:p w:rsidR="001C6B68" w:rsidRDefault="001C6B68" w:rsidP="00F8163F">
            <w:pPr>
              <w:tabs>
                <w:tab w:val="left" w:pos="2127"/>
              </w:tabs>
            </w:pPr>
          </w:p>
        </w:tc>
        <w:tc>
          <w:tcPr>
            <w:tcW w:w="1522" w:type="dxa"/>
            <w:shd w:val="clear" w:color="auto" w:fill="000000" w:themeFill="text1"/>
            <w:vAlign w:val="center"/>
          </w:tcPr>
          <w:p w:rsidR="001C6B68" w:rsidRPr="00C62537" w:rsidRDefault="00590F4C" w:rsidP="00F8163F">
            <w:pPr>
              <w:tabs>
                <w:tab w:val="left" w:pos="2127"/>
              </w:tabs>
              <w:jc w:val="center"/>
              <w:rPr>
                <w:b/>
                <w:sz w:val="18"/>
                <w:szCs w:val="18"/>
              </w:rPr>
            </w:pPr>
            <w:r w:rsidRPr="00C62537">
              <w:rPr>
                <w:b/>
                <w:sz w:val="18"/>
                <w:szCs w:val="18"/>
              </w:rPr>
              <w:t>vysoká</w:t>
            </w:r>
          </w:p>
        </w:tc>
        <w:tc>
          <w:tcPr>
            <w:tcW w:w="1522" w:type="dxa"/>
            <w:shd w:val="clear" w:color="auto" w:fill="000000" w:themeFill="text1"/>
            <w:vAlign w:val="center"/>
          </w:tcPr>
          <w:p w:rsidR="001C6B68" w:rsidRPr="00C62537" w:rsidRDefault="00590F4C" w:rsidP="00F8163F">
            <w:pPr>
              <w:tabs>
                <w:tab w:val="left" w:pos="2127"/>
              </w:tabs>
              <w:jc w:val="center"/>
              <w:rPr>
                <w:b/>
                <w:sz w:val="18"/>
                <w:szCs w:val="18"/>
              </w:rPr>
            </w:pPr>
            <w:r w:rsidRPr="00C62537">
              <w:rPr>
                <w:b/>
                <w:sz w:val="18"/>
                <w:szCs w:val="18"/>
              </w:rPr>
              <w:t>střední</w:t>
            </w:r>
          </w:p>
        </w:tc>
        <w:tc>
          <w:tcPr>
            <w:tcW w:w="1522" w:type="dxa"/>
            <w:shd w:val="clear" w:color="auto" w:fill="000000" w:themeFill="text1"/>
            <w:vAlign w:val="center"/>
          </w:tcPr>
          <w:p w:rsidR="001C6B68" w:rsidRPr="00C62537" w:rsidRDefault="00590F4C" w:rsidP="00F8163F">
            <w:pPr>
              <w:tabs>
                <w:tab w:val="left" w:pos="2127"/>
              </w:tabs>
              <w:jc w:val="center"/>
              <w:rPr>
                <w:b/>
                <w:sz w:val="18"/>
                <w:szCs w:val="18"/>
              </w:rPr>
            </w:pPr>
            <w:r w:rsidRPr="00C62537">
              <w:rPr>
                <w:b/>
                <w:sz w:val="18"/>
                <w:szCs w:val="18"/>
              </w:rPr>
              <w:t>nízká</w:t>
            </w:r>
          </w:p>
        </w:tc>
        <w:tc>
          <w:tcPr>
            <w:tcW w:w="1522" w:type="dxa"/>
            <w:shd w:val="clear" w:color="auto" w:fill="000000" w:themeFill="text1"/>
            <w:vAlign w:val="center"/>
          </w:tcPr>
          <w:p w:rsidR="001C6B68" w:rsidRPr="00C62537" w:rsidRDefault="00C62537" w:rsidP="00590F4C">
            <w:pPr>
              <w:tabs>
                <w:tab w:val="left" w:pos="2127"/>
              </w:tabs>
              <w:jc w:val="center"/>
              <w:rPr>
                <w:b/>
                <w:sz w:val="18"/>
                <w:szCs w:val="18"/>
              </w:rPr>
            </w:pPr>
            <w:r w:rsidRPr="00C62537">
              <w:rPr>
                <w:b/>
                <w:sz w:val="18"/>
                <w:szCs w:val="18"/>
              </w:rPr>
              <w:t>nelze hodnotit</w:t>
            </w:r>
          </w:p>
        </w:tc>
      </w:tr>
      <w:tr w:rsidR="001C6B68" w:rsidTr="00C62537">
        <w:tc>
          <w:tcPr>
            <w:tcW w:w="2972" w:type="dxa"/>
          </w:tcPr>
          <w:p w:rsidR="001C6B68" w:rsidRDefault="001C6B68" w:rsidP="00F8163F">
            <w:r>
              <w:t>Pro teorii</w:t>
            </w:r>
          </w:p>
        </w:tc>
        <w:sdt>
          <w:sdtPr>
            <w:id w:val="264034727"/>
            <w14:checkbox>
              <w14:checked w14:val="1"/>
              <w14:checkedState w14:val="2612" w14:font="MS Gothic"/>
              <w14:uncheckedState w14:val="2610" w14:font="MS Gothic"/>
            </w14:checkbox>
          </w:sdtPr>
          <w:sdtEndPr/>
          <w:sdtContent>
            <w:tc>
              <w:tcPr>
                <w:tcW w:w="1522" w:type="dxa"/>
                <w:vAlign w:val="center"/>
              </w:tcPr>
              <w:p w:rsidR="001C6B68" w:rsidRDefault="00F63FFC" w:rsidP="00F8163F">
                <w:pPr>
                  <w:tabs>
                    <w:tab w:val="left" w:pos="2127"/>
                  </w:tabs>
                  <w:jc w:val="center"/>
                </w:pPr>
                <w:r>
                  <w:rPr>
                    <w:rFonts w:ascii="MS Gothic" w:eastAsia="MS Gothic" w:hAnsi="MS Gothic" w:hint="eastAsia"/>
                  </w:rPr>
                  <w:t>☒</w:t>
                </w:r>
              </w:p>
            </w:tc>
          </w:sdtContent>
        </w:sdt>
        <w:sdt>
          <w:sdtPr>
            <w:id w:val="1141614413"/>
            <w14:checkbox>
              <w14:checked w14:val="0"/>
              <w14:checkedState w14:val="2612" w14:font="MS Gothic"/>
              <w14:uncheckedState w14:val="2610" w14:font="MS Gothic"/>
            </w14:checkbox>
          </w:sdtPr>
          <w:sdtEndPr/>
          <w:sdtContent>
            <w:tc>
              <w:tcPr>
                <w:tcW w:w="1522" w:type="dxa"/>
                <w:vAlign w:val="center"/>
              </w:tcPr>
              <w:p w:rsidR="001C6B68" w:rsidRDefault="00F63FFC" w:rsidP="00F8163F">
                <w:pPr>
                  <w:tabs>
                    <w:tab w:val="left" w:pos="2127"/>
                  </w:tabs>
                  <w:jc w:val="center"/>
                </w:pPr>
                <w:r>
                  <w:rPr>
                    <w:rFonts w:ascii="MS Gothic" w:eastAsia="MS Gothic" w:hAnsi="MS Gothic" w:hint="eastAsia"/>
                  </w:rPr>
                  <w:t>☐</w:t>
                </w:r>
              </w:p>
            </w:tc>
          </w:sdtContent>
        </w:sdt>
        <w:sdt>
          <w:sdtPr>
            <w:id w:val="-1776156354"/>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sdt>
          <w:sdtPr>
            <w:id w:val="37476831"/>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tr>
      <w:tr w:rsidR="001C6B68" w:rsidTr="00C62537">
        <w:tc>
          <w:tcPr>
            <w:tcW w:w="2972" w:type="dxa"/>
          </w:tcPr>
          <w:p w:rsidR="001C6B68" w:rsidRDefault="001C6B68" w:rsidP="00F8163F">
            <w:pPr>
              <w:tabs>
                <w:tab w:val="left" w:pos="2127"/>
              </w:tabs>
            </w:pPr>
            <w:r>
              <w:t>Pro praxi</w:t>
            </w:r>
          </w:p>
        </w:tc>
        <w:sdt>
          <w:sdtPr>
            <w:id w:val="-1445457121"/>
            <w14:checkbox>
              <w14:checked w14:val="1"/>
              <w14:checkedState w14:val="2612" w14:font="MS Gothic"/>
              <w14:uncheckedState w14:val="2610" w14:font="MS Gothic"/>
            </w14:checkbox>
          </w:sdtPr>
          <w:sdtEndPr/>
          <w:sdtContent>
            <w:tc>
              <w:tcPr>
                <w:tcW w:w="1522" w:type="dxa"/>
                <w:vAlign w:val="center"/>
              </w:tcPr>
              <w:p w:rsidR="001C6B68" w:rsidRDefault="00F63FFC" w:rsidP="00F8163F">
                <w:pPr>
                  <w:tabs>
                    <w:tab w:val="left" w:pos="2127"/>
                  </w:tabs>
                  <w:jc w:val="center"/>
                </w:pPr>
                <w:r>
                  <w:rPr>
                    <w:rFonts w:ascii="MS Gothic" w:eastAsia="MS Gothic" w:hAnsi="MS Gothic" w:hint="eastAsia"/>
                  </w:rPr>
                  <w:t>☒</w:t>
                </w:r>
              </w:p>
            </w:tc>
          </w:sdtContent>
        </w:sdt>
        <w:sdt>
          <w:sdtPr>
            <w:id w:val="-444458911"/>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sdt>
          <w:sdtPr>
            <w:id w:val="-1801066928"/>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sdt>
          <w:sdtPr>
            <w:id w:val="-58629475"/>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tr>
    </w:tbl>
    <w:p w:rsidR="001C6B68" w:rsidRDefault="001C6B68" w:rsidP="001C6B68">
      <w:pPr>
        <w:pStyle w:val="Nadpis1"/>
        <w:spacing w:before="200"/>
      </w:pPr>
      <w:r>
        <w:lastRenderedPageBreak/>
        <w:t>Ostatní připomínky k práci</w:t>
      </w:r>
    </w:p>
    <w:sdt>
      <w:sdtPr>
        <w:id w:val="-1500416269"/>
        <w:placeholder>
          <w:docPart w:val="D6283607EE1547ADA7F11FEFEC59F15E"/>
        </w:placeholder>
      </w:sdtPr>
      <w:sdtEndPr/>
      <w:sdtContent>
        <w:p w:rsidR="00C32B33" w:rsidRDefault="00A2371F" w:rsidP="00F63FFC">
          <w:pPr>
            <w:jc w:val="both"/>
          </w:pPr>
          <w:r>
            <w:t xml:space="preserve">Studentka zpracovala závěrečnou práci na téma Státní politika zaměstnanosti České republiky, </w:t>
          </w:r>
          <w:r w:rsidR="00C32B33">
            <w:t>jejímž cílem bylo provedení analýzy v oblasti aktivní politiky</w:t>
          </w:r>
          <w:r>
            <w:t xml:space="preserve"> zaměstnanosti ve vybraném regionu Vysoké Mýto. </w:t>
          </w:r>
        </w:p>
        <w:p w:rsidR="00C32B33" w:rsidRDefault="00A2371F" w:rsidP="00F63FFC">
          <w:pPr>
            <w:jc w:val="both"/>
          </w:pPr>
          <w:r>
            <w:t xml:space="preserve">Práce je vhodně strukturována a je rozdělena do čtyř kapitol. V první části práce je pozornost věnována teorii v oblasti trhu práce a nezaměstnanosti, druhá kapitola podrobněji rozpracovává politiku zaměstnanosti. Ve třetí kapitole jsou popsány konkrétní aktuální projekty v rámci aktivní politiky zaměstnanosti, které jsou využívané na území Pardubického kraje. Čtvrtá kapitola je zaměřena na charakteristiku regionu Vysoké Mýto a podrobněji popisuje situaci v oblasti nezaměstnanosti. Práce </w:t>
          </w:r>
          <w:r w:rsidR="00C32B33">
            <w:t xml:space="preserve">se zabývá rovněž strukturou nezaměstnaných nebo srovnáním vývoje nezaměstnanosti </w:t>
          </w:r>
          <w:r>
            <w:t>s dalšími regiony v okrese Ústí nad Orlicí</w:t>
          </w:r>
          <w:r w:rsidR="00C32B33">
            <w:t xml:space="preserve">. </w:t>
          </w:r>
        </w:p>
        <w:p w:rsidR="00C32B33" w:rsidRDefault="00C32B33" w:rsidP="00F63FFC">
          <w:pPr>
            <w:jc w:val="both"/>
          </w:pPr>
          <w:r>
            <w:t>V práci jsou analyzovány vybrané nástroje aktivní politiky zaměstnanosti, jsou uvedeny způsoby financování těchto nástrojů, rovněž práce obsahuje konkrétní počty podpořených uchazečů. Jako účinnost nástrojů aktivní politiky zaměstnanosti si studentka zvolila srovnání podpořených uchazečů o zaměstnání s počtem osob, které se poté vrátili do evidence na Úřad práce.</w:t>
          </w:r>
        </w:p>
        <w:p w:rsidR="00DB3797" w:rsidRDefault="00C32B33" w:rsidP="00F63FFC">
          <w:pPr>
            <w:jc w:val="both"/>
          </w:pPr>
          <w:r>
            <w:t>P</w:t>
          </w:r>
          <w:r w:rsidR="00DB3797">
            <w:t>ři zpracování bakalářské p</w:t>
          </w:r>
          <w:r>
            <w:t xml:space="preserve">ráce </w:t>
          </w:r>
          <w:r w:rsidR="00DB3797">
            <w:t xml:space="preserve">studentka pracovala samostatně, práci průběžně konzultovala. Oceňuji zejména zpracování interních dat z Úřadu práce, které přidává na hodnotě celé práce. Bakalářská práce </w:t>
          </w:r>
          <w:r>
            <w:t>je v</w:t>
          </w:r>
          <w:r w:rsidR="00DB3797">
            <w:t>hodně doplněna tabulky a grafy, které doplňují text práce. V textu se objevují drobné chyby, jako například psaní symbolu procent (s mezerou nebo bez mezery) nebo rozdílný typ a velikost písma u obrázků.</w:t>
          </w:r>
        </w:p>
        <w:p w:rsidR="001C6B68" w:rsidRPr="001C6B68" w:rsidRDefault="00DB3797" w:rsidP="00F63FFC">
          <w:pPr>
            <w:jc w:val="both"/>
          </w:pPr>
          <w:r>
            <w:t>Cíl práce byl naplněn a na základě výše uvedeného hodnocení práci doporučuji k obhajobě.</w:t>
          </w:r>
        </w:p>
      </w:sdtContent>
    </w:sdt>
    <w:p w:rsidR="001C6B68" w:rsidRDefault="001C6B68" w:rsidP="001C6B68">
      <w:pPr>
        <w:pStyle w:val="Nadpis1"/>
        <w:spacing w:before="200"/>
      </w:pPr>
      <w:r>
        <w:t>Otázky a náměty k obhajobě</w:t>
      </w:r>
    </w:p>
    <w:sdt>
      <w:sdtPr>
        <w:id w:val="668836740"/>
        <w:placeholder>
          <w:docPart w:val="77CBE225BE674800BEC4E5132256DB64"/>
        </w:placeholder>
      </w:sdtPr>
      <w:sdtEndPr/>
      <w:sdtContent>
        <w:p w:rsidR="00BB6F32" w:rsidRDefault="00AD3D33" w:rsidP="00F63FFC">
          <w:pPr>
            <w:jc w:val="both"/>
          </w:pPr>
          <w:r>
            <w:t>Zhodnoťte positiva a negativa nástroje</w:t>
          </w:r>
          <w:r w:rsidR="00BB6F32">
            <w:t xml:space="preserve"> aktivní politiky zaměstnanosti</w:t>
          </w:r>
          <w:r>
            <w:t xml:space="preserve"> „veřejně prospěšné práce“</w:t>
          </w:r>
          <w:r w:rsidR="00BB6F32">
            <w:t>.</w:t>
          </w:r>
        </w:p>
        <w:p w:rsidR="00F63FFC" w:rsidRDefault="00F63FFC" w:rsidP="00F63FFC">
          <w:pPr>
            <w:jc w:val="both"/>
          </w:pPr>
        </w:p>
        <w:p w:rsidR="001C6B68" w:rsidRPr="001C6B68" w:rsidRDefault="00BB6F32" w:rsidP="00F63FFC">
          <w:pPr>
            <w:jc w:val="both"/>
          </w:pPr>
          <w:r>
            <w:t>V práci uvádíte, že je největším zaměstnavatelem v regionu Vysoké Mýto společnost Iveco Czech Republic, a. s. Naznačte dopad na ekonomickou situaci regionu v případě, že by došlo k uzavření této společnosti a hromadnému propouštění jejich zaměstnanců. Dále uveďte, o jaký druh nezaměstnanosti by se jednalo?</w:t>
          </w:r>
        </w:p>
        <w:bookmarkStart w:id="0" w:name="_GoBack" w:displacedByCustomXml="next"/>
        <w:bookmarkEnd w:id="0" w:displacedByCustomXml="next"/>
      </w:sdtContent>
    </w:sdt>
    <w:p w:rsidR="001C6B68" w:rsidRDefault="001C6B68" w:rsidP="001C6B68">
      <w:pPr>
        <w:pStyle w:val="Nadpis1"/>
        <w:spacing w:before="200"/>
      </w:pPr>
      <w:r>
        <w:t>Závěrečné hodnocení</w:t>
      </w:r>
    </w:p>
    <w:p w:rsidR="00A0452C" w:rsidRDefault="00A0452C" w:rsidP="001C6B68">
      <w:r>
        <w:t xml:space="preserve">Práci </w:t>
      </w:r>
      <w:sdt>
        <w:sdtPr>
          <w:rPr>
            <w:b/>
          </w:rPr>
          <w:id w:val="-756664973"/>
          <w:placeholder>
            <w:docPart w:val="B265C0648CC14FC1A549D3CA1F002595"/>
          </w:placeholder>
          <w:comboBox>
            <w:listItem w:value="Zvolte položku"/>
            <w:listItem w:displayText="doporučuji" w:value="doporučuji"/>
            <w:listItem w:displayText="nedoporučuji" w:value="nedoporučuji"/>
          </w:comboBox>
        </w:sdtPr>
        <w:sdtEndPr/>
        <w:sdtContent>
          <w:r w:rsidR="00A2371F">
            <w:rPr>
              <w:b/>
            </w:rPr>
            <w:t>doporučuji</w:t>
          </w:r>
        </w:sdtContent>
      </w:sdt>
      <w:r>
        <w:t xml:space="preserve"> k obhajobě.</w:t>
      </w:r>
    </w:p>
    <w:p w:rsidR="001C6B68" w:rsidRDefault="001C6B68" w:rsidP="001C6B68">
      <w:r>
        <w:t xml:space="preserve">Tuto </w:t>
      </w:r>
      <w:r w:rsidR="006D5FA0">
        <w:t>bakalářskou</w:t>
      </w:r>
      <w:r>
        <w:t xml:space="preserve"> práci navrhuji hodnotit známkou:</w:t>
      </w:r>
      <w:r w:rsidR="00CF4D06">
        <w:t xml:space="preserve"> </w:t>
      </w:r>
      <w:sdt>
        <w:sdtPr>
          <w:rPr>
            <w:b/>
          </w:rPr>
          <w:id w:val="331188171"/>
          <w:placeholder>
            <w:docPart w:val="7BC839FD59D74954BF49BE69B56D1EED"/>
          </w:placeholder>
          <w:comboBox>
            <w:listItem w:value="Zvolte položku."/>
            <w:listItem w:displayText="výborně" w:value="1"/>
            <w:listItem w:displayText="výborně mínus" w:value="1,5"/>
            <w:listItem w:displayText="velmi dobře" w:value="2"/>
            <w:listItem w:displayText="velmi dobře mínus" w:value="2,5"/>
            <w:listItem w:displayText="dobře" w:value="3"/>
            <w:listItem w:displayText="nevyhověl/nevyhověla" w:value="4"/>
          </w:comboBox>
        </w:sdtPr>
        <w:sdtEndPr/>
        <w:sdtContent>
          <w:r w:rsidR="00A2371F">
            <w:rPr>
              <w:b/>
            </w:rPr>
            <w:t>výborně</w:t>
          </w:r>
        </w:sdtContent>
      </w:sdt>
    </w:p>
    <w:p w:rsidR="001C6B68" w:rsidRDefault="001C6B68" w:rsidP="001C6B68"/>
    <w:p w:rsidR="001C6B68" w:rsidRDefault="00CF4D06" w:rsidP="00CF4D06">
      <w:pPr>
        <w:spacing w:before="600"/>
      </w:pPr>
      <w:r>
        <w:t xml:space="preserve">V Pardubicích </w:t>
      </w:r>
      <w:sdt>
        <w:sdtPr>
          <w:id w:val="254710657"/>
          <w:placeholder>
            <w:docPart w:val="3DE3290EC40A46D4A2779FE20FC24238"/>
          </w:placeholder>
          <w:date w:fullDate="2017-05-22T00:00:00Z">
            <w:dateFormat w:val="d.M.yyyy"/>
            <w:lid w:val="cs-CZ"/>
            <w:storeMappedDataAs w:val="dateTime"/>
            <w:calendar w:val="gregorian"/>
          </w:date>
        </w:sdtPr>
        <w:sdtEndPr/>
        <w:sdtContent>
          <w:proofErr w:type="gramStart"/>
          <w:r w:rsidR="00C32B33">
            <w:t>22.5.2017</w:t>
          </w:r>
          <w:proofErr w:type="gramEnd"/>
        </w:sdtContent>
      </w:sdt>
    </w:p>
    <w:p w:rsidR="001C6B68" w:rsidRPr="001C6B68" w:rsidRDefault="00CF4D06" w:rsidP="00CF4D06">
      <w:pPr>
        <w:tabs>
          <w:tab w:val="left" w:leader="dot" w:pos="3969"/>
        </w:tabs>
        <w:spacing w:before="720"/>
      </w:pPr>
      <w:r>
        <w:t>P</w:t>
      </w:r>
      <w:r w:rsidR="001C6B68">
        <w:t>odpis</w:t>
      </w:r>
      <w:r>
        <w:t xml:space="preserve"> </w:t>
      </w:r>
      <w:r>
        <w:tab/>
      </w:r>
    </w:p>
    <w:sectPr w:rsidR="001C6B68" w:rsidRPr="001C6B68" w:rsidSect="00E53122">
      <w:headerReference w:type="default" r:id="rId10"/>
      <w:footerReference w:type="default" r:id="rId11"/>
      <w:headerReference w:type="first" r:id="rId12"/>
      <w:footerReference w:type="first" r:id="rId13"/>
      <w:type w:val="continuous"/>
      <w:pgSz w:w="11906" w:h="16838"/>
      <w:pgMar w:top="1418" w:right="1418" w:bottom="1418" w:left="1418" w:header="709" w:footer="74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7865" w:rsidRDefault="00987865">
      <w:r>
        <w:separator/>
      </w:r>
    </w:p>
  </w:endnote>
  <w:endnote w:type="continuationSeparator" w:id="0">
    <w:p w:rsidR="00987865" w:rsidRDefault="009878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8B5" w:rsidRDefault="00F63FFC" w:rsidP="00EB10B0">
    <w:pPr>
      <w:pBdr>
        <w:top w:val="single" w:sz="4" w:space="1" w:color="auto"/>
      </w:pBdr>
      <w:tabs>
        <w:tab w:val="right" w:pos="9070"/>
      </w:tabs>
    </w:pPr>
    <w:sdt>
      <w:sdtPr>
        <w:alias w:val="proces_nazev"/>
        <w:tag w:val="proces_nazev"/>
        <w:id w:val="1405569511"/>
        <w:dataBinding w:xpath="/root[1]/proces_nazev[1]" w:storeItemID="{82D653DF-71F0-4A7D-B399-5696ADE1160A}"/>
        <w:text/>
      </w:sdtPr>
      <w:sdtEndPr/>
      <w:sdtContent>
        <w:r w:rsidR="001B6842">
          <w:t>Agenda závěrečných prací</w:t>
        </w:r>
      </w:sdtContent>
    </w:sdt>
    <w:r w:rsidR="00EB10B0">
      <w:tab/>
    </w:r>
    <w:r w:rsidR="00EB10B0">
      <w:fldChar w:fldCharType="begin"/>
    </w:r>
    <w:r w:rsidR="00EB10B0">
      <w:instrText>PAGE   \* MERGEFORMAT</w:instrText>
    </w:r>
    <w:r w:rsidR="00EB10B0">
      <w:fldChar w:fldCharType="separate"/>
    </w:r>
    <w:r>
      <w:rPr>
        <w:noProof/>
      </w:rPr>
      <w:t>2</w:t>
    </w:r>
    <w:r w:rsidR="00EB10B0">
      <w:fldChar w:fldCharType="end"/>
    </w:r>
    <w:r w:rsidR="00EB10B0">
      <w:t xml:space="preserve"> / </w:t>
    </w:r>
    <w:r>
      <w:fldChar w:fldCharType="begin"/>
    </w:r>
    <w:r>
      <w:instrText xml:space="preserve"> NUMPAGES   \* MERGEFORMAT </w:instrText>
    </w:r>
    <w:r>
      <w:fldChar w:fldCharType="separate"/>
    </w:r>
    <w:r>
      <w:rPr>
        <w:noProof/>
      </w:rPr>
      <w:t>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1CDB" w:rsidRDefault="00816FEB" w:rsidP="003C1CDB">
    <w:pPr>
      <w:pBdr>
        <w:top w:val="single" w:sz="4" w:space="1" w:color="auto"/>
      </w:pBdr>
      <w:tabs>
        <w:tab w:val="center" w:pos="4536"/>
        <w:tab w:val="right" w:pos="9070"/>
      </w:tabs>
    </w:pPr>
    <w:r>
      <w:rPr>
        <w:noProof/>
      </w:rPr>
      <mc:AlternateContent>
        <mc:Choice Requires="wps">
          <w:drawing>
            <wp:anchor distT="0" distB="0" distL="114300" distR="114300" simplePos="0" relativeHeight="251657216" behindDoc="0" locked="0" layoutInCell="1" allowOverlap="1" wp14:anchorId="680FFA06" wp14:editId="47F7953E">
              <wp:simplePos x="0" y="0"/>
              <wp:positionH relativeFrom="leftMargin">
                <wp:align>left</wp:align>
              </wp:positionH>
              <wp:positionV relativeFrom="bottomMargin">
                <wp:align>bottom</wp:align>
              </wp:positionV>
              <wp:extent cx="576000" cy="3780000"/>
              <wp:effectExtent l="0" t="0" r="0" b="0"/>
              <wp:wrapNone/>
              <wp:docPr id="1" name="Textové pole 1"/>
              <wp:cNvGraphicFramePr/>
              <a:graphic xmlns:a="http://schemas.openxmlformats.org/drawingml/2006/main">
                <a:graphicData uri="http://schemas.microsoft.com/office/word/2010/wordprocessingShape">
                  <wps:wsp>
                    <wps:cNvSpPr txBox="1"/>
                    <wps:spPr>
                      <a:xfrm>
                        <a:off x="0" y="0"/>
                        <a:ext cx="576000" cy="3780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16FEB" w:rsidRPr="0092144C" w:rsidRDefault="00816FEB" w:rsidP="0092144C">
                          <w:pPr>
                            <w:rPr>
                              <w:i/>
                              <w:sz w:val="12"/>
                              <w:szCs w:val="12"/>
                            </w:rPr>
                          </w:pPr>
                          <w:r w:rsidRPr="0092144C">
                            <w:rPr>
                              <w:i/>
                              <w:sz w:val="12"/>
                              <w:szCs w:val="12"/>
                            </w:rPr>
                            <w:t xml:space="preserve">Naposledy vytištěno </w:t>
                          </w:r>
                          <w:r w:rsidRPr="0092144C">
                            <w:rPr>
                              <w:i/>
                              <w:sz w:val="12"/>
                              <w:szCs w:val="12"/>
                            </w:rPr>
                            <w:fldChar w:fldCharType="begin"/>
                          </w:r>
                          <w:r w:rsidRPr="0092144C">
                            <w:rPr>
                              <w:i/>
                              <w:sz w:val="12"/>
                              <w:szCs w:val="12"/>
                            </w:rPr>
                            <w:instrText xml:space="preserve"> PRINTDATE  \@ "d.M.yyyy H:mm"  \* MERGEFORMAT </w:instrText>
                          </w:r>
                          <w:r w:rsidRPr="0092144C">
                            <w:rPr>
                              <w:i/>
                              <w:sz w:val="12"/>
                              <w:szCs w:val="12"/>
                            </w:rPr>
                            <w:fldChar w:fldCharType="separate"/>
                          </w:r>
                          <w:r w:rsidR="002552F6">
                            <w:rPr>
                              <w:i/>
                              <w:noProof/>
                              <w:sz w:val="12"/>
                              <w:szCs w:val="12"/>
                            </w:rPr>
                            <w:t>14.12.2011 18:13</w:t>
                          </w:r>
                          <w:r w:rsidRPr="0092144C">
                            <w:rPr>
                              <w:i/>
                              <w:sz w:val="12"/>
                              <w:szCs w:val="12"/>
                            </w:rPr>
                            <w:fldChar w:fldCharType="end"/>
                          </w:r>
                        </w:p>
                      </w:txbxContent>
                    </wps:txbx>
                    <wps:bodyPr rot="0" spcFirstLastPara="0" vertOverflow="overflow" horzOverflow="overflow" vert="vert270" wrap="square" lIns="360000" tIns="45720" rIns="91440" bIns="129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0FFA06" id="_x0000_t202" coordsize="21600,21600" o:spt="202" path="m,l,21600r21600,l21600,xe">
              <v:stroke joinstyle="miter"/>
              <v:path gradientshapeok="t" o:connecttype="rect"/>
            </v:shapetype>
            <v:shape id="Textové pole 1" o:spid="_x0000_s1026" type="#_x0000_t202" style="position:absolute;margin-left:0;margin-top:0;width:45.35pt;height:297.65pt;z-index:251657216;visibility:visible;mso-wrap-style:square;mso-width-percent:0;mso-height-percent:0;mso-wrap-distance-left:9pt;mso-wrap-distance-top:0;mso-wrap-distance-right:9pt;mso-wrap-distance-bottom:0;mso-position-horizontal:left;mso-position-horizontal-relative:left-margin-area;mso-position-vertical:bottom;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" fillcolor="white [3201]" stroked="f" strokeweight=".5pt">
              <v:textbox style="layout-flow:vertical;mso-layout-flow-alt:bottom-to-top" inset="10mm,,,36mm">
                <w:txbxContent>
                  <w:p w:rsidR="00816FEB" w:rsidRPr="0092144C" w:rsidRDefault="00816FEB" w:rsidP="0092144C">
                    <w:pPr>
                      <w:rPr>
                        <w:i/>
                        <w:sz w:val="12"/>
                        <w:szCs w:val="12"/>
                      </w:rPr>
                    </w:pPr>
                    <w:r w:rsidRPr="0092144C">
                      <w:rPr>
                        <w:i/>
                        <w:sz w:val="12"/>
                        <w:szCs w:val="12"/>
                      </w:rPr>
                      <w:t xml:space="preserve">Naposledy vytištěno </w:t>
                    </w:r>
                    <w:r w:rsidRPr="0092144C">
                      <w:rPr>
                        <w:i/>
                        <w:sz w:val="12"/>
                        <w:szCs w:val="12"/>
                      </w:rPr>
                      <w:fldChar w:fldCharType="begin"/>
                    </w:r>
                    <w:r w:rsidRPr="0092144C">
                      <w:rPr>
                        <w:i/>
                        <w:sz w:val="12"/>
                        <w:szCs w:val="12"/>
                      </w:rPr>
                      <w:instrText xml:space="preserve"> PRINTDATE  \@ "d.M.yyyy H:mm"  \* MERGEFORMAT </w:instrText>
                    </w:r>
                    <w:r w:rsidRPr="0092144C">
                      <w:rPr>
                        <w:i/>
                        <w:sz w:val="12"/>
                        <w:szCs w:val="12"/>
                      </w:rPr>
                      <w:fldChar w:fldCharType="separate"/>
                    </w:r>
                    <w:r w:rsidR="002552F6">
                      <w:rPr>
                        <w:i/>
                        <w:noProof/>
                        <w:sz w:val="12"/>
                        <w:szCs w:val="12"/>
                      </w:rPr>
                      <w:t>14.12.2011 18:13</w:t>
                    </w:r>
                    <w:r w:rsidRPr="0092144C">
                      <w:rPr>
                        <w:i/>
                        <w:sz w:val="12"/>
                        <w:szCs w:val="12"/>
                      </w:rPr>
                      <w:fldChar w:fldCharType="end"/>
                    </w:r>
                  </w:p>
                </w:txbxContent>
              </v:textbox>
              <w10:wrap anchorx="margin" anchory="margin"/>
            </v:shape>
          </w:pict>
        </mc:Fallback>
      </mc:AlternateContent>
    </w:r>
    <w:r w:rsidR="003C1CDB">
      <w:t>Identifikace záznamu:</w:t>
    </w:r>
  </w:p>
  <w:p w:rsidR="00E53122" w:rsidRDefault="00F63FFC" w:rsidP="003C1CDB">
    <w:pPr>
      <w:pBdr>
        <w:top w:val="single" w:sz="4" w:space="1" w:color="auto"/>
      </w:pBdr>
      <w:tabs>
        <w:tab w:val="center" w:pos="4536"/>
        <w:tab w:val="right" w:leader="dot" w:pos="7938"/>
        <w:tab w:val="right" w:pos="9070"/>
      </w:tabs>
    </w:pPr>
    <w:sdt>
      <w:sdtPr>
        <w:alias w:val="proces_nazev"/>
        <w:tag w:val="proces_nazev"/>
        <w:id w:val="270905931"/>
        <w:dataBinding w:xpath="/root[1]/proces_nazev[1]" w:storeItemID="{82D653DF-71F0-4A7D-B399-5696ADE1160A}"/>
        <w:text/>
      </w:sdtPr>
      <w:sdtEndPr/>
      <w:sdtContent>
        <w:r w:rsidR="001B6842">
          <w:t>Agenda závěrečných prací</w:t>
        </w:r>
      </w:sdtContent>
    </w:sdt>
    <w:r w:rsidR="003C1CDB">
      <w:tab/>
    </w:r>
    <w:r w:rsidR="003C1CDB">
      <w:tab/>
    </w:r>
    <w:r w:rsidR="003C1CDB">
      <w:tab/>
    </w:r>
    <w:r w:rsidR="003C1CDB">
      <w:fldChar w:fldCharType="begin"/>
    </w:r>
    <w:r w:rsidR="003C1CDB">
      <w:instrText>PAGE   \* MERGEFORMAT</w:instrText>
    </w:r>
    <w:r w:rsidR="003C1CDB">
      <w:fldChar w:fldCharType="separate"/>
    </w:r>
    <w:r>
      <w:rPr>
        <w:noProof/>
      </w:rPr>
      <w:t>1</w:t>
    </w:r>
    <w:r w:rsidR="003C1CDB">
      <w:fldChar w:fldCharType="end"/>
    </w:r>
    <w:r w:rsidR="003C1CDB">
      <w:t xml:space="preserve"> / </w:t>
    </w:r>
    <w:r>
      <w:fldChar w:fldCharType="begin"/>
    </w:r>
    <w:r>
      <w:instrText xml:space="preserve"> NUMPAGES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7865" w:rsidRDefault="00987865">
      <w:r>
        <w:separator/>
      </w:r>
    </w:p>
  </w:footnote>
  <w:footnote w:type="continuationSeparator" w:id="0">
    <w:p w:rsidR="00987865" w:rsidRDefault="009878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4967" w:rsidRPr="002E70CA" w:rsidRDefault="00A769E6" w:rsidP="00C1452E">
    <w:pPr>
      <w:pStyle w:val="Zhlav"/>
      <w:pBdr>
        <w:bottom w:val="single" w:sz="4" w:space="1" w:color="auto"/>
      </w:pBdr>
      <w:tabs>
        <w:tab w:val="clear" w:pos="4536"/>
      </w:tabs>
      <w:spacing w:after="200"/>
    </w:pPr>
    <w:r>
      <w:t xml:space="preserve">© </w:t>
    </w:r>
    <w:r w:rsidR="00E44967" w:rsidRPr="002E70CA">
      <w:t>Fakulta ekonomicko-správní</w:t>
    </w:r>
    <w:r w:rsidR="00E44967" w:rsidRPr="002E70CA">
      <w:tab/>
    </w:r>
    <w:sdt>
      <w:sdtPr>
        <w:alias w:val="priloha_nazev"/>
        <w:tag w:val="priloha_nazev"/>
        <w:id w:val="111492253"/>
        <w:placeholder>
          <w:docPart w:val="2B7EA35469EE49D2AFAA35B78B23193C"/>
        </w:placeholder>
        <w:dataBinding w:xpath="/root[1]/priloha_nazev[1]" w:storeItemID="{82D653DF-71F0-4A7D-B399-5696ADE1160A}"/>
        <w:text/>
      </w:sdtPr>
      <w:sdtEndPr/>
      <w:sdtContent>
        <w:r w:rsidR="006D5FA0">
          <w:t>Posudek vedoucího bakalářské práce</w:t>
        </w:r>
      </w:sdtContent>
    </w:sdt>
    <w:r w:rsidR="00E44967" w:rsidRPr="002E70CA">
      <w:br/>
      <w:t xml:space="preserve">Garant </w:t>
    </w:r>
    <w:r w:rsidR="00DF1508">
      <w:t>formuláře</w:t>
    </w:r>
    <w:r w:rsidR="00E44967" w:rsidRPr="002E70CA">
      <w:t xml:space="preserve">: </w:t>
    </w:r>
    <w:sdt>
      <w:sdtPr>
        <w:alias w:val="priloha_garant"/>
        <w:tag w:val="priloha_garant"/>
        <w:id w:val="-1660610187"/>
        <w:placeholder>
          <w:docPart w:val="3CAB7D053BE94D5DBA987FE7F93A5985"/>
        </w:placeholder>
        <w:dataBinding w:xpath="/root[1]/priloha_garant[1]" w:storeItemID="{82D653DF-71F0-4A7D-B399-5696ADE1160A}"/>
        <w:text/>
      </w:sdtPr>
      <w:sdtEndPr/>
      <w:sdtContent>
        <w:r w:rsidR="000D4F4C">
          <w:t>proděkan pro studium a pedagogickou činnost</w:t>
        </w:r>
      </w:sdtContent>
    </w:sdt>
    <w:r w:rsidR="00E44967" w:rsidRPr="002E70CA">
      <w:tab/>
    </w:r>
    <w:sdt>
      <w:sdtPr>
        <w:alias w:val="proces_cislo"/>
        <w:tag w:val="proces_cislo"/>
        <w:id w:val="-651297842"/>
        <w:placeholder>
          <w:docPart w:val="B330B89C07324D66882EBF520CD352B6"/>
        </w:placeholder>
        <w:dataBinding w:xpath="/root[1]/proces_cislo[1]" w:storeItemID="{82D653DF-71F0-4A7D-B399-5696ADE1160A}"/>
        <w:text/>
      </w:sdtPr>
      <w:sdtEndPr/>
      <w:sdtContent>
        <w:r w:rsidR="001B6842">
          <w:t>H1.0104</w:t>
        </w:r>
      </w:sdtContent>
    </w:sdt>
    <w:r w:rsidR="00F0656E" w:rsidRPr="002E70CA">
      <w:t xml:space="preserve"> </w:t>
    </w:r>
    <w:r w:rsidR="00F059EC">
      <w:t xml:space="preserve">/ </w:t>
    </w:r>
    <w:sdt>
      <w:sdtPr>
        <w:alias w:val="priloha_cislo"/>
        <w:tag w:val="priloha_cislo"/>
        <w:id w:val="-2067025218"/>
        <w:placeholder>
          <w:docPart w:val="403443476D834EB3A047F7F2563D296B"/>
        </w:placeholder>
        <w:dataBinding w:xpath="/root[1]/priloha_cislo[1]" w:storeItemID="{82D653DF-71F0-4A7D-B399-5696ADE1160A}"/>
        <w:text/>
      </w:sdtPr>
      <w:sdtEndPr/>
      <w:sdtContent>
        <w:r w:rsidR="000D4F4C">
          <w:t>F001</w:t>
        </w:r>
      </w:sdtContent>
    </w:sdt>
    <w:r w:rsidR="00E44967" w:rsidRPr="002E70CA">
      <w:t> </w:t>
    </w:r>
    <w:r w:rsidR="00F059EC">
      <w:t>/</w:t>
    </w:r>
    <w:r w:rsidR="00E44967" w:rsidRPr="002E70CA">
      <w:t xml:space="preserve"> </w:t>
    </w:r>
    <w:sdt>
      <w:sdtPr>
        <w:alias w:val="dokument_verze"/>
        <w:tag w:val="dokument_verze"/>
        <w:id w:val="-2010670680"/>
        <w:placeholder>
          <w:docPart w:val="9BD8E71FF3B4408289698524BD3329CE"/>
        </w:placeholder>
        <w:dataBinding w:xpath="/root[1]/priloha_verze[1]" w:storeItemID="{82D653DF-71F0-4A7D-B399-5696ADE1160A}"/>
        <w:text/>
      </w:sdtPr>
      <w:sdtEndPr/>
      <w:sdtContent>
        <w:r w:rsidR="000D4F4C">
          <w:t>A</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3122" w:rsidRDefault="00E53122" w:rsidP="001B38B5">
    <w:pPr>
      <w:pStyle w:val="Zhlav"/>
      <w:pBdr>
        <w:bottom w:val="single" w:sz="4" w:space="1" w:color="auto"/>
      </w:pBdr>
      <w:tabs>
        <w:tab w:val="clear" w:pos="4536"/>
      </w:tabs>
      <w:spacing w:after="200"/>
    </w:pPr>
    <w:r>
      <w:t xml:space="preserve">© </w:t>
    </w:r>
    <w:r w:rsidRPr="002E70CA">
      <w:t>Fakulta ekonomicko-správní</w:t>
    </w:r>
    <w:r w:rsidRPr="002E70CA">
      <w:tab/>
    </w:r>
    <w:sdt>
      <w:sdtPr>
        <w:alias w:val="priloha_nazev"/>
        <w:tag w:val="priloha_nazev"/>
        <w:id w:val="-483770229"/>
        <w:placeholder>
          <w:docPart w:val="D6283607EE1547ADA7F11FEFEC59F15E"/>
        </w:placeholder>
        <w:dataBinding w:xpath="/root[1]/priloha_nazev[1]" w:storeItemID="{82D653DF-71F0-4A7D-B399-5696ADE1160A}"/>
        <w:text/>
      </w:sdtPr>
      <w:sdtEndPr/>
      <w:sdtContent>
        <w:r w:rsidR="000D4F4C">
          <w:t xml:space="preserve">Posudek vedoucího </w:t>
        </w:r>
        <w:r w:rsidR="006D5FA0">
          <w:t>bakalářské</w:t>
        </w:r>
        <w:r w:rsidR="000D4F4C">
          <w:t xml:space="preserve"> práce</w:t>
        </w:r>
      </w:sdtContent>
    </w:sdt>
    <w:r w:rsidRPr="002E70CA">
      <w:br/>
      <w:t xml:space="preserve">Garant </w:t>
    </w:r>
    <w:r>
      <w:t>formuláře</w:t>
    </w:r>
    <w:r w:rsidRPr="002E70CA">
      <w:t xml:space="preserve">: </w:t>
    </w:r>
    <w:sdt>
      <w:sdtPr>
        <w:alias w:val="priloha_garant"/>
        <w:tag w:val="priloha_garant"/>
        <w:id w:val="2017029177"/>
        <w:placeholder>
          <w:docPart w:val="77CBE225BE674800BEC4E5132256DB64"/>
        </w:placeholder>
        <w:dataBinding w:xpath="/root[1]/priloha_garant[1]" w:storeItemID="{82D653DF-71F0-4A7D-B399-5696ADE1160A}"/>
        <w:text/>
      </w:sdtPr>
      <w:sdtEndPr/>
      <w:sdtContent>
        <w:r w:rsidR="000D4F4C">
          <w:t>proděkan pro studium a pedagogickou činnost</w:t>
        </w:r>
      </w:sdtContent>
    </w:sdt>
    <w:r w:rsidRPr="002E70CA">
      <w:tab/>
    </w:r>
    <w:sdt>
      <w:sdtPr>
        <w:alias w:val="proces_cislo"/>
        <w:tag w:val="proces_cislo"/>
        <w:id w:val="414292915"/>
        <w:placeholder>
          <w:docPart w:val="B265C0648CC14FC1A549D3CA1F002595"/>
        </w:placeholder>
        <w:dataBinding w:xpath="/root[1]/proces_cislo[1]" w:storeItemID="{82D653DF-71F0-4A7D-B399-5696ADE1160A}"/>
        <w:text/>
      </w:sdtPr>
      <w:sdtEndPr/>
      <w:sdtContent>
        <w:r w:rsidR="001B6842">
          <w:t>H1.0104</w:t>
        </w:r>
      </w:sdtContent>
    </w:sdt>
    <w:r w:rsidRPr="002E70CA">
      <w:t xml:space="preserve"> </w:t>
    </w:r>
    <w:r>
      <w:t xml:space="preserve">/ </w:t>
    </w:r>
    <w:sdt>
      <w:sdtPr>
        <w:alias w:val="priloha_cislo"/>
        <w:tag w:val="priloha_cislo"/>
        <w:id w:val="1995378236"/>
        <w:placeholder>
          <w:docPart w:val="7BC839FD59D74954BF49BE69B56D1EED"/>
        </w:placeholder>
        <w:dataBinding w:xpath="/root[1]/priloha_cislo[1]" w:storeItemID="{82D653DF-71F0-4A7D-B399-5696ADE1160A}"/>
        <w:text/>
      </w:sdtPr>
      <w:sdtEndPr/>
      <w:sdtContent>
        <w:r w:rsidR="000D4F4C">
          <w:t>F001</w:t>
        </w:r>
      </w:sdtContent>
    </w:sdt>
    <w:r w:rsidRPr="002E70CA">
      <w:t> </w:t>
    </w:r>
    <w:r>
      <w:t>/</w:t>
    </w:r>
    <w:r w:rsidRPr="002E70CA">
      <w:t xml:space="preserve"> </w:t>
    </w:r>
    <w:sdt>
      <w:sdtPr>
        <w:alias w:val="dokument_verze"/>
        <w:tag w:val="dokument_verze"/>
        <w:id w:val="1348057740"/>
        <w:placeholder>
          <w:docPart w:val="3DE3290EC40A46D4A2779FE20FC24238"/>
        </w:placeholder>
        <w:dataBinding w:xpath="/root[1]/priloha_verze[1]" w:storeItemID="{82D653DF-71F0-4A7D-B399-5696ADE1160A}"/>
        <w:text/>
      </w:sdtPr>
      <w:sdtEndPr/>
      <w:sdtContent>
        <w:r w:rsidR="000D4F4C">
          <w:t>A</w:t>
        </w:r>
      </w:sdtContent>
    </w:sdt>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52F6"/>
    <w:rsid w:val="0004224D"/>
    <w:rsid w:val="00062DF8"/>
    <w:rsid w:val="0008099A"/>
    <w:rsid w:val="00086ABE"/>
    <w:rsid w:val="000A7FEA"/>
    <w:rsid w:val="000C621C"/>
    <w:rsid w:val="000D4F4C"/>
    <w:rsid w:val="000D5432"/>
    <w:rsid w:val="001062B4"/>
    <w:rsid w:val="00115AE0"/>
    <w:rsid w:val="00117756"/>
    <w:rsid w:val="00144F1E"/>
    <w:rsid w:val="00155E32"/>
    <w:rsid w:val="0017254F"/>
    <w:rsid w:val="00191245"/>
    <w:rsid w:val="00191F70"/>
    <w:rsid w:val="00194591"/>
    <w:rsid w:val="001B2AAF"/>
    <w:rsid w:val="001B38B5"/>
    <w:rsid w:val="001B3BAD"/>
    <w:rsid w:val="001B6842"/>
    <w:rsid w:val="001C6B68"/>
    <w:rsid w:val="001C75E5"/>
    <w:rsid w:val="001E360C"/>
    <w:rsid w:val="001F5A5B"/>
    <w:rsid w:val="0020382A"/>
    <w:rsid w:val="00206CD8"/>
    <w:rsid w:val="002552F6"/>
    <w:rsid w:val="002B1F34"/>
    <w:rsid w:val="002E70CA"/>
    <w:rsid w:val="00337779"/>
    <w:rsid w:val="00362B40"/>
    <w:rsid w:val="003663E2"/>
    <w:rsid w:val="003710D8"/>
    <w:rsid w:val="0037375B"/>
    <w:rsid w:val="00375377"/>
    <w:rsid w:val="0038560F"/>
    <w:rsid w:val="003A0A25"/>
    <w:rsid w:val="003B3533"/>
    <w:rsid w:val="003C1CDB"/>
    <w:rsid w:val="003C4648"/>
    <w:rsid w:val="003D796A"/>
    <w:rsid w:val="003F2174"/>
    <w:rsid w:val="003F56AE"/>
    <w:rsid w:val="00405121"/>
    <w:rsid w:val="00445B54"/>
    <w:rsid w:val="004C098F"/>
    <w:rsid w:val="004F0332"/>
    <w:rsid w:val="005042FD"/>
    <w:rsid w:val="0051302D"/>
    <w:rsid w:val="0053285A"/>
    <w:rsid w:val="00540B24"/>
    <w:rsid w:val="00547839"/>
    <w:rsid w:val="00551D87"/>
    <w:rsid w:val="00562A1A"/>
    <w:rsid w:val="00590F4C"/>
    <w:rsid w:val="005C15DD"/>
    <w:rsid w:val="005C7378"/>
    <w:rsid w:val="005D2327"/>
    <w:rsid w:val="00612D4F"/>
    <w:rsid w:val="006164A7"/>
    <w:rsid w:val="0063253C"/>
    <w:rsid w:val="0066380B"/>
    <w:rsid w:val="00686968"/>
    <w:rsid w:val="00693C31"/>
    <w:rsid w:val="006B3FD9"/>
    <w:rsid w:val="006D5FA0"/>
    <w:rsid w:val="006E0731"/>
    <w:rsid w:val="00712FEA"/>
    <w:rsid w:val="007338C9"/>
    <w:rsid w:val="00745644"/>
    <w:rsid w:val="00745DEA"/>
    <w:rsid w:val="00753021"/>
    <w:rsid w:val="00756012"/>
    <w:rsid w:val="00765767"/>
    <w:rsid w:val="0077671D"/>
    <w:rsid w:val="007C2CCE"/>
    <w:rsid w:val="007E29C2"/>
    <w:rsid w:val="007E3205"/>
    <w:rsid w:val="007F2220"/>
    <w:rsid w:val="00801690"/>
    <w:rsid w:val="00802A26"/>
    <w:rsid w:val="00806D00"/>
    <w:rsid w:val="00816FEB"/>
    <w:rsid w:val="0082647C"/>
    <w:rsid w:val="00831802"/>
    <w:rsid w:val="008371A5"/>
    <w:rsid w:val="008419CD"/>
    <w:rsid w:val="0084461D"/>
    <w:rsid w:val="00856431"/>
    <w:rsid w:val="008A3C96"/>
    <w:rsid w:val="008A6C16"/>
    <w:rsid w:val="008A7931"/>
    <w:rsid w:val="009028DB"/>
    <w:rsid w:val="00920B3F"/>
    <w:rsid w:val="0092144C"/>
    <w:rsid w:val="0092692F"/>
    <w:rsid w:val="0093618B"/>
    <w:rsid w:val="00971232"/>
    <w:rsid w:val="00980394"/>
    <w:rsid w:val="00987865"/>
    <w:rsid w:val="00997D92"/>
    <w:rsid w:val="009B200E"/>
    <w:rsid w:val="009C7780"/>
    <w:rsid w:val="00A03D23"/>
    <w:rsid w:val="00A0452C"/>
    <w:rsid w:val="00A2371F"/>
    <w:rsid w:val="00A310F8"/>
    <w:rsid w:val="00A36DA5"/>
    <w:rsid w:val="00A4023D"/>
    <w:rsid w:val="00A47622"/>
    <w:rsid w:val="00A515A1"/>
    <w:rsid w:val="00A7619C"/>
    <w:rsid w:val="00A769E6"/>
    <w:rsid w:val="00A83E03"/>
    <w:rsid w:val="00A905BD"/>
    <w:rsid w:val="00AD3D33"/>
    <w:rsid w:val="00B14B84"/>
    <w:rsid w:val="00B548B2"/>
    <w:rsid w:val="00B71779"/>
    <w:rsid w:val="00B96BE4"/>
    <w:rsid w:val="00BA13EB"/>
    <w:rsid w:val="00BB6F32"/>
    <w:rsid w:val="00BE393F"/>
    <w:rsid w:val="00BF006C"/>
    <w:rsid w:val="00C1452E"/>
    <w:rsid w:val="00C15E7B"/>
    <w:rsid w:val="00C300D3"/>
    <w:rsid w:val="00C32B33"/>
    <w:rsid w:val="00C35F6F"/>
    <w:rsid w:val="00C46F5F"/>
    <w:rsid w:val="00C62537"/>
    <w:rsid w:val="00C64FBA"/>
    <w:rsid w:val="00C71AF9"/>
    <w:rsid w:val="00CE10E6"/>
    <w:rsid w:val="00CF44F5"/>
    <w:rsid w:val="00CF4D06"/>
    <w:rsid w:val="00D15A9A"/>
    <w:rsid w:val="00D56899"/>
    <w:rsid w:val="00D94B0E"/>
    <w:rsid w:val="00DB3797"/>
    <w:rsid w:val="00DC5529"/>
    <w:rsid w:val="00DC5972"/>
    <w:rsid w:val="00DF1508"/>
    <w:rsid w:val="00DF747E"/>
    <w:rsid w:val="00E333B4"/>
    <w:rsid w:val="00E44967"/>
    <w:rsid w:val="00E53122"/>
    <w:rsid w:val="00E534D0"/>
    <w:rsid w:val="00E610E7"/>
    <w:rsid w:val="00E674E7"/>
    <w:rsid w:val="00E80D14"/>
    <w:rsid w:val="00E827B9"/>
    <w:rsid w:val="00E84551"/>
    <w:rsid w:val="00EA4BB2"/>
    <w:rsid w:val="00EB10B0"/>
    <w:rsid w:val="00EB41C9"/>
    <w:rsid w:val="00EC6552"/>
    <w:rsid w:val="00EE39E1"/>
    <w:rsid w:val="00EE4F7F"/>
    <w:rsid w:val="00F059EC"/>
    <w:rsid w:val="00F0656E"/>
    <w:rsid w:val="00F33FFD"/>
    <w:rsid w:val="00F3576E"/>
    <w:rsid w:val="00F36632"/>
    <w:rsid w:val="00F63FFC"/>
    <w:rsid w:val="00F77E03"/>
    <w:rsid w:val="00F81457"/>
    <w:rsid w:val="00FB5FD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EE1164C"/>
  <w15:docId w15:val="{D68F0333-AB3F-4470-A069-C429F4881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qFormat/>
    <w:rsid w:val="00A515A1"/>
    <w:pPr>
      <w:keepNext/>
      <w:keepLines/>
      <w:spacing w:after="200"/>
      <w:outlineLvl w:val="0"/>
    </w:pPr>
    <w:rPr>
      <w:rFonts w:eastAsiaTheme="majorEastAsia"/>
      <w:b/>
      <w:bCs/>
      <w:sz w:val="32"/>
      <w:szCs w:val="32"/>
    </w:rPr>
  </w:style>
  <w:style w:type="paragraph" w:styleId="Nadpis2">
    <w:name w:val="heading 2"/>
    <w:basedOn w:val="Normln"/>
    <w:next w:val="Normln"/>
    <w:link w:val="Nadpis2Char"/>
    <w:unhideWhenUsed/>
    <w:qFormat/>
    <w:rsid w:val="00A515A1"/>
    <w:pPr>
      <w:keepNext/>
      <w:keepLines/>
      <w:spacing w:before="200" w:after="200"/>
      <w:outlineLvl w:val="1"/>
    </w:pPr>
    <w:rPr>
      <w:rFonts w:eastAsiaTheme="majorEastAsia"/>
      <w:b/>
      <w:bCs/>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pPr>
      <w:tabs>
        <w:tab w:val="center" w:pos="4536"/>
        <w:tab w:val="right" w:pos="9072"/>
      </w:tabs>
    </w:pPr>
  </w:style>
  <w:style w:type="paragraph" w:styleId="Zpat">
    <w:name w:val="footer"/>
    <w:basedOn w:val="Normln"/>
    <w:pPr>
      <w:tabs>
        <w:tab w:val="center" w:pos="4536"/>
        <w:tab w:val="right" w:pos="9072"/>
      </w:tabs>
    </w:pPr>
  </w:style>
  <w:style w:type="character" w:styleId="Hypertextovodkaz">
    <w:name w:val="Hyperlink"/>
    <w:basedOn w:val="Standardnpsmoodstavce"/>
    <w:rPr>
      <w:color w:val="0000FF"/>
      <w:u w:val="single"/>
    </w:rPr>
  </w:style>
  <w:style w:type="table" w:styleId="Mkatabulky">
    <w:name w:val="Table Grid"/>
    <w:basedOn w:val="Normlntabulka"/>
    <w:rsid w:val="005328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lonyUPce">
    <w:name w:val="Šablony UPce"/>
    <w:basedOn w:val="Normln"/>
    <w:pPr>
      <w:spacing w:line="300" w:lineRule="exact"/>
      <w:jc w:val="both"/>
    </w:pPr>
    <w:rPr>
      <w:sz w:val="22"/>
    </w:rPr>
  </w:style>
  <w:style w:type="paragraph" w:customStyle="1" w:styleId="ablonyUPce2">
    <w:name w:val="Šablony UPce2"/>
    <w:basedOn w:val="ablonyUPce"/>
    <w:pPr>
      <w:jc w:val="left"/>
    </w:pPr>
  </w:style>
  <w:style w:type="paragraph" w:styleId="Textbubliny">
    <w:name w:val="Balloon Text"/>
    <w:basedOn w:val="Normln"/>
    <w:link w:val="TextbublinyChar"/>
    <w:rsid w:val="0077671D"/>
    <w:rPr>
      <w:rFonts w:ascii="Tahoma" w:hAnsi="Tahoma" w:cs="Tahoma"/>
      <w:sz w:val="16"/>
      <w:szCs w:val="16"/>
    </w:rPr>
  </w:style>
  <w:style w:type="character" w:customStyle="1" w:styleId="TextbublinyChar">
    <w:name w:val="Text bubliny Char"/>
    <w:basedOn w:val="Standardnpsmoodstavce"/>
    <w:link w:val="Textbubliny"/>
    <w:rsid w:val="0077671D"/>
    <w:rPr>
      <w:rFonts w:ascii="Tahoma" w:hAnsi="Tahoma" w:cs="Tahoma"/>
      <w:sz w:val="16"/>
      <w:szCs w:val="16"/>
    </w:rPr>
  </w:style>
  <w:style w:type="character" w:styleId="Zstupntext">
    <w:name w:val="Placeholder Text"/>
    <w:basedOn w:val="Standardnpsmoodstavce"/>
    <w:uiPriority w:val="99"/>
    <w:semiHidden/>
    <w:rsid w:val="00920B3F"/>
    <w:rPr>
      <w:color w:val="FF0000"/>
    </w:rPr>
  </w:style>
  <w:style w:type="paragraph" w:styleId="Zkladntext">
    <w:name w:val="Body Text"/>
    <w:basedOn w:val="Normln"/>
    <w:link w:val="ZkladntextChar"/>
    <w:rsid w:val="00086ABE"/>
    <w:pPr>
      <w:spacing w:after="120" w:line="260" w:lineRule="atLeast"/>
    </w:pPr>
  </w:style>
  <w:style w:type="character" w:customStyle="1" w:styleId="ZkladntextChar">
    <w:name w:val="Základní text Char"/>
    <w:basedOn w:val="Standardnpsmoodstavce"/>
    <w:link w:val="Zkladntext"/>
    <w:rsid w:val="00086ABE"/>
  </w:style>
  <w:style w:type="character" w:customStyle="1" w:styleId="Nadpis1Char">
    <w:name w:val="Nadpis 1 Char"/>
    <w:basedOn w:val="Standardnpsmoodstavce"/>
    <w:link w:val="Nadpis1"/>
    <w:rsid w:val="00A515A1"/>
    <w:rPr>
      <w:rFonts w:eastAsiaTheme="majorEastAsia"/>
      <w:b/>
      <w:bCs/>
      <w:sz w:val="32"/>
      <w:szCs w:val="32"/>
    </w:rPr>
  </w:style>
  <w:style w:type="paragraph" w:styleId="Nzev">
    <w:name w:val="Title"/>
    <w:basedOn w:val="Normln"/>
    <w:next w:val="Nadpis1"/>
    <w:link w:val="NzevChar"/>
    <w:qFormat/>
    <w:rsid w:val="00BF006C"/>
    <w:pPr>
      <w:spacing w:before="360" w:after="360"/>
      <w:contextualSpacing/>
    </w:pPr>
    <w:rPr>
      <w:rFonts w:eastAsiaTheme="majorEastAsia" w:cstheme="majorBidi"/>
      <w:b/>
      <w:spacing w:val="5"/>
      <w:kern w:val="28"/>
      <w:sz w:val="32"/>
      <w:szCs w:val="52"/>
    </w:rPr>
  </w:style>
  <w:style w:type="character" w:customStyle="1" w:styleId="NzevChar">
    <w:name w:val="Název Char"/>
    <w:basedOn w:val="Standardnpsmoodstavce"/>
    <w:link w:val="Nzev"/>
    <w:rsid w:val="00BF006C"/>
    <w:rPr>
      <w:rFonts w:eastAsiaTheme="majorEastAsia" w:cstheme="majorBidi"/>
      <w:b/>
      <w:spacing w:val="5"/>
      <w:kern w:val="28"/>
      <w:sz w:val="32"/>
      <w:szCs w:val="52"/>
    </w:rPr>
  </w:style>
  <w:style w:type="character" w:customStyle="1" w:styleId="Nadpis2Char">
    <w:name w:val="Nadpis 2 Char"/>
    <w:basedOn w:val="Standardnpsmoodstavce"/>
    <w:link w:val="Nadpis2"/>
    <w:rsid w:val="00A515A1"/>
    <w:rPr>
      <w:rFonts w:eastAsiaTheme="majorEastAsia"/>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pce.cz\data$\data\FES_FORMULARE\H%20hlavn&#237;%20procesy%20-%20formul&#225;&#345;e\H1%20V&#253;uka%20a%20vzd&#283;l&#225;v&#225;n&#237;\H1.0104-F002-A%20Posudek%20bakal&#225;&#345;sk&#233;%20pr&#225;c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B7EA35469EE49D2AFAA35B78B23193C"/>
        <w:category>
          <w:name w:val="Obecné"/>
          <w:gallery w:val="placeholder"/>
        </w:category>
        <w:types>
          <w:type w:val="bbPlcHdr"/>
        </w:types>
        <w:behaviors>
          <w:behavior w:val="content"/>
        </w:behaviors>
        <w:guid w:val="{FC6363F9-F2A0-443F-8730-E58B4F6BB96E}"/>
      </w:docPartPr>
      <w:docPartBody>
        <w:p w:rsidR="00FB2141" w:rsidRDefault="00BD2A26">
          <w:pPr>
            <w:pStyle w:val="2B7EA35469EE49D2AFAA35B78B23193C"/>
          </w:pPr>
          <w:r>
            <w:rPr>
              <w:rStyle w:val="Zstupntext"/>
            </w:rPr>
            <w:t>zadejte jméno a příjmení studenta</w:t>
          </w:r>
        </w:p>
      </w:docPartBody>
    </w:docPart>
    <w:docPart>
      <w:docPartPr>
        <w:name w:val="3CAB7D053BE94D5DBA987FE7F93A5985"/>
        <w:category>
          <w:name w:val="Obecné"/>
          <w:gallery w:val="placeholder"/>
        </w:category>
        <w:types>
          <w:type w:val="bbPlcHdr"/>
        </w:types>
        <w:behaviors>
          <w:behavior w:val="content"/>
        </w:behaviors>
        <w:guid w:val="{ACD4298D-13CF-4694-B2B0-F98BF9825C72}"/>
      </w:docPartPr>
      <w:docPartBody>
        <w:p w:rsidR="00FB2141" w:rsidRDefault="00BD2A26">
          <w:pPr>
            <w:pStyle w:val="3CAB7D053BE94D5DBA987FE7F93A5985"/>
          </w:pPr>
          <w:r>
            <w:rPr>
              <w:rStyle w:val="Zstupntext"/>
            </w:rPr>
            <w:t>zadejte číslo studenta</w:t>
          </w:r>
        </w:p>
      </w:docPartBody>
    </w:docPart>
    <w:docPart>
      <w:docPartPr>
        <w:name w:val="B330B89C07324D66882EBF520CD352B6"/>
        <w:category>
          <w:name w:val="Obecné"/>
          <w:gallery w:val="placeholder"/>
        </w:category>
        <w:types>
          <w:type w:val="bbPlcHdr"/>
        </w:types>
        <w:behaviors>
          <w:behavior w:val="content"/>
        </w:behaviors>
        <w:guid w:val="{33875088-039C-4C04-9F73-68C2699DCA22}"/>
      </w:docPartPr>
      <w:docPartBody>
        <w:p w:rsidR="00FB2141" w:rsidRDefault="00BD2A26">
          <w:pPr>
            <w:pStyle w:val="B330B89C07324D66882EBF520CD352B6"/>
          </w:pPr>
          <w:r>
            <w:rPr>
              <w:rStyle w:val="Zstupntext"/>
            </w:rPr>
            <w:t>zadejte název bakalářské práce</w:t>
          </w:r>
        </w:p>
      </w:docPartBody>
    </w:docPart>
    <w:docPart>
      <w:docPartPr>
        <w:name w:val="403443476D834EB3A047F7F2563D296B"/>
        <w:category>
          <w:name w:val="Obecné"/>
          <w:gallery w:val="placeholder"/>
        </w:category>
        <w:types>
          <w:type w:val="bbPlcHdr"/>
        </w:types>
        <w:behaviors>
          <w:behavior w:val="content"/>
        </w:behaviors>
        <w:guid w:val="{F89395F3-CFD7-49D0-AE9E-912AC21AB8B0}"/>
      </w:docPartPr>
      <w:docPartBody>
        <w:p w:rsidR="00FB2141" w:rsidRDefault="00BD2A26">
          <w:pPr>
            <w:pStyle w:val="403443476D834EB3A047F7F2563D296B"/>
          </w:pPr>
          <w:r>
            <w:rPr>
              <w:rStyle w:val="Zstupntext"/>
            </w:rPr>
            <w:t>zadejte cíl bakalářské práce</w:t>
          </w:r>
        </w:p>
      </w:docPartBody>
    </w:docPart>
    <w:docPart>
      <w:docPartPr>
        <w:name w:val="9BD8E71FF3B4408289698524BD3329CE"/>
        <w:category>
          <w:name w:val="Obecné"/>
          <w:gallery w:val="placeholder"/>
        </w:category>
        <w:types>
          <w:type w:val="bbPlcHdr"/>
        </w:types>
        <w:behaviors>
          <w:behavior w:val="content"/>
        </w:behaviors>
        <w:guid w:val="{A5F2266D-4956-4877-9DD5-FF091CDEDB8A}"/>
      </w:docPartPr>
      <w:docPartBody>
        <w:p w:rsidR="00FB2141" w:rsidRDefault="00BD2A26">
          <w:pPr>
            <w:pStyle w:val="9BD8E71FF3B4408289698524BD3329CE"/>
          </w:pPr>
          <w:r>
            <w:rPr>
              <w:rStyle w:val="Zstupntext"/>
            </w:rPr>
            <w:t>zadejte jméno vedoucího práce</w:t>
          </w:r>
        </w:p>
      </w:docPartBody>
    </w:docPart>
    <w:docPart>
      <w:docPartPr>
        <w:name w:val="582840F2E3254BE88F4311472FE34C0D"/>
        <w:category>
          <w:name w:val="Obecné"/>
          <w:gallery w:val="placeholder"/>
        </w:category>
        <w:types>
          <w:type w:val="bbPlcHdr"/>
        </w:types>
        <w:behaviors>
          <w:behavior w:val="content"/>
        </w:behaviors>
        <w:guid w:val="{8FB84364-5D40-43C3-A5BB-45429738C1C4}"/>
      </w:docPartPr>
      <w:docPartBody>
        <w:p w:rsidR="00FB2141" w:rsidRDefault="00BD2A26">
          <w:pPr>
            <w:pStyle w:val="582840F2E3254BE88F4311472FE34C0D"/>
          </w:pPr>
          <w:r>
            <w:rPr>
              <w:rStyle w:val="Zstupntext"/>
            </w:rPr>
            <w:t>zadejte studijní program</w:t>
          </w:r>
        </w:p>
      </w:docPartBody>
    </w:docPart>
    <w:docPart>
      <w:docPartPr>
        <w:name w:val="CDA4BC4A1EB74E76B9209DF91A10B133"/>
        <w:category>
          <w:name w:val="Obecné"/>
          <w:gallery w:val="placeholder"/>
        </w:category>
        <w:types>
          <w:type w:val="bbPlcHdr"/>
        </w:types>
        <w:behaviors>
          <w:behavior w:val="content"/>
        </w:behaviors>
        <w:guid w:val="{B7BCA691-12DE-45A7-BE89-BAD478DA29E6}"/>
      </w:docPartPr>
      <w:docPartBody>
        <w:p w:rsidR="00FB2141" w:rsidRDefault="00BD2A26">
          <w:pPr>
            <w:pStyle w:val="CDA4BC4A1EB74E76B9209DF91A10B133"/>
          </w:pPr>
          <w:r>
            <w:rPr>
              <w:rStyle w:val="Zstupntext"/>
            </w:rPr>
            <w:t>zadejte akademický rok</w:t>
          </w:r>
        </w:p>
      </w:docPartBody>
    </w:docPart>
    <w:docPart>
      <w:docPartPr>
        <w:name w:val="D6283607EE1547ADA7F11FEFEC59F15E"/>
        <w:category>
          <w:name w:val="Obecné"/>
          <w:gallery w:val="placeholder"/>
        </w:category>
        <w:types>
          <w:type w:val="bbPlcHdr"/>
        </w:types>
        <w:behaviors>
          <w:behavior w:val="content"/>
        </w:behaviors>
        <w:guid w:val="{B6B1A395-DB0B-4311-B8F5-685EE78F672D}"/>
      </w:docPartPr>
      <w:docPartBody>
        <w:p w:rsidR="00FB2141" w:rsidRDefault="00BD2A26">
          <w:pPr>
            <w:pStyle w:val="D6283607EE1547ADA7F11FEFEC59F15E"/>
          </w:pPr>
          <w:r>
            <w:rPr>
              <w:rStyle w:val="Zstupntext"/>
            </w:rPr>
            <w:t>Zadejte ostatní připomínky k práci</w:t>
          </w:r>
        </w:p>
      </w:docPartBody>
    </w:docPart>
    <w:docPart>
      <w:docPartPr>
        <w:name w:val="77CBE225BE674800BEC4E5132256DB64"/>
        <w:category>
          <w:name w:val="Obecné"/>
          <w:gallery w:val="placeholder"/>
        </w:category>
        <w:types>
          <w:type w:val="bbPlcHdr"/>
        </w:types>
        <w:behaviors>
          <w:behavior w:val="content"/>
        </w:behaviors>
        <w:guid w:val="{B9505D65-1A1D-4696-94D6-F03D763F14F7}"/>
      </w:docPartPr>
      <w:docPartBody>
        <w:p w:rsidR="00FB2141" w:rsidRDefault="00BD2A26">
          <w:pPr>
            <w:pStyle w:val="77CBE225BE674800BEC4E5132256DB64"/>
          </w:pPr>
          <w:r>
            <w:rPr>
              <w:rStyle w:val="Zstupntext"/>
            </w:rPr>
            <w:t>Zadejte otázky a náměty k obhajobě</w:t>
          </w:r>
        </w:p>
      </w:docPartBody>
    </w:docPart>
    <w:docPart>
      <w:docPartPr>
        <w:name w:val="B265C0648CC14FC1A549D3CA1F002595"/>
        <w:category>
          <w:name w:val="Obecné"/>
          <w:gallery w:val="placeholder"/>
        </w:category>
        <w:types>
          <w:type w:val="bbPlcHdr"/>
        </w:types>
        <w:behaviors>
          <w:behavior w:val="content"/>
        </w:behaviors>
        <w:guid w:val="{34902E9C-9FAF-442A-97E8-940DF975A72D}"/>
      </w:docPartPr>
      <w:docPartBody>
        <w:p w:rsidR="00FB2141" w:rsidRDefault="00BD2A26">
          <w:pPr>
            <w:pStyle w:val="B265C0648CC14FC1A549D3CA1F002595"/>
          </w:pPr>
          <w:r>
            <w:rPr>
              <w:rStyle w:val="Zstupntext"/>
            </w:rPr>
            <w:t>z</w:t>
          </w:r>
          <w:r w:rsidRPr="00D35777">
            <w:rPr>
              <w:rStyle w:val="Zstupntext"/>
            </w:rPr>
            <w:t>volte položku</w:t>
          </w:r>
        </w:p>
      </w:docPartBody>
    </w:docPart>
    <w:docPart>
      <w:docPartPr>
        <w:name w:val="7BC839FD59D74954BF49BE69B56D1EED"/>
        <w:category>
          <w:name w:val="Obecné"/>
          <w:gallery w:val="placeholder"/>
        </w:category>
        <w:types>
          <w:type w:val="bbPlcHdr"/>
        </w:types>
        <w:behaviors>
          <w:behavior w:val="content"/>
        </w:behaviors>
        <w:guid w:val="{7BB3A5F6-5E28-422F-883E-13A49DB51E27}"/>
      </w:docPartPr>
      <w:docPartBody>
        <w:p w:rsidR="00FB2141" w:rsidRDefault="00BD2A26">
          <w:pPr>
            <w:pStyle w:val="7BC839FD59D74954BF49BE69B56D1EED"/>
          </w:pPr>
          <w:r>
            <w:rPr>
              <w:rStyle w:val="Zstupntext"/>
            </w:rPr>
            <w:t>z</w:t>
          </w:r>
          <w:r w:rsidRPr="00D35777">
            <w:rPr>
              <w:rStyle w:val="Zstupntext"/>
            </w:rPr>
            <w:t xml:space="preserve">volte </w:t>
          </w:r>
          <w:r>
            <w:rPr>
              <w:rStyle w:val="Zstupntext"/>
            </w:rPr>
            <w:t>klasifikaci závěrečné práce</w:t>
          </w:r>
        </w:p>
      </w:docPartBody>
    </w:docPart>
    <w:docPart>
      <w:docPartPr>
        <w:name w:val="3DE3290EC40A46D4A2779FE20FC24238"/>
        <w:category>
          <w:name w:val="Obecné"/>
          <w:gallery w:val="placeholder"/>
        </w:category>
        <w:types>
          <w:type w:val="bbPlcHdr"/>
        </w:types>
        <w:behaviors>
          <w:behavior w:val="content"/>
        </w:behaviors>
        <w:guid w:val="{F7AA35AA-8A1A-4222-BF67-132E79D11893}"/>
      </w:docPartPr>
      <w:docPartBody>
        <w:p w:rsidR="00FB2141" w:rsidRDefault="00BD2A26">
          <w:pPr>
            <w:pStyle w:val="3DE3290EC40A46D4A2779FE20FC24238"/>
          </w:pPr>
          <w:r>
            <w:rPr>
              <w:rStyle w:val="Zstupntext"/>
            </w:rPr>
            <w:t>zadejte datum zpracování práce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A26"/>
    <w:rsid w:val="00BD2A26"/>
    <w:rsid w:val="00FB214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Pr>
      <w:color w:val="FF0000"/>
    </w:rPr>
  </w:style>
  <w:style w:type="paragraph" w:customStyle="1" w:styleId="2B7EA35469EE49D2AFAA35B78B23193C">
    <w:name w:val="2B7EA35469EE49D2AFAA35B78B23193C"/>
  </w:style>
  <w:style w:type="paragraph" w:customStyle="1" w:styleId="3CAB7D053BE94D5DBA987FE7F93A5985">
    <w:name w:val="3CAB7D053BE94D5DBA987FE7F93A5985"/>
  </w:style>
  <w:style w:type="paragraph" w:customStyle="1" w:styleId="B330B89C07324D66882EBF520CD352B6">
    <w:name w:val="B330B89C07324D66882EBF520CD352B6"/>
  </w:style>
  <w:style w:type="paragraph" w:customStyle="1" w:styleId="403443476D834EB3A047F7F2563D296B">
    <w:name w:val="403443476D834EB3A047F7F2563D296B"/>
  </w:style>
  <w:style w:type="paragraph" w:customStyle="1" w:styleId="9BD8E71FF3B4408289698524BD3329CE">
    <w:name w:val="9BD8E71FF3B4408289698524BD3329CE"/>
  </w:style>
  <w:style w:type="paragraph" w:customStyle="1" w:styleId="582840F2E3254BE88F4311472FE34C0D">
    <w:name w:val="582840F2E3254BE88F4311472FE34C0D"/>
  </w:style>
  <w:style w:type="paragraph" w:customStyle="1" w:styleId="CDA4BC4A1EB74E76B9209DF91A10B133">
    <w:name w:val="CDA4BC4A1EB74E76B9209DF91A10B133"/>
  </w:style>
  <w:style w:type="paragraph" w:customStyle="1" w:styleId="D6283607EE1547ADA7F11FEFEC59F15E">
    <w:name w:val="D6283607EE1547ADA7F11FEFEC59F15E"/>
  </w:style>
  <w:style w:type="paragraph" w:customStyle="1" w:styleId="77CBE225BE674800BEC4E5132256DB64">
    <w:name w:val="77CBE225BE674800BEC4E5132256DB64"/>
  </w:style>
  <w:style w:type="paragraph" w:customStyle="1" w:styleId="B265C0648CC14FC1A549D3CA1F002595">
    <w:name w:val="B265C0648CC14FC1A549D3CA1F002595"/>
  </w:style>
  <w:style w:type="paragraph" w:customStyle="1" w:styleId="7BC839FD59D74954BF49BE69B56D1EED">
    <w:name w:val="7BC839FD59D74954BF49BE69B56D1EED"/>
  </w:style>
  <w:style w:type="paragraph" w:customStyle="1" w:styleId="3DE3290EC40A46D4A2779FE20FC24238">
    <w:name w:val="3DE3290EC40A46D4A2779FE20FC2423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E3EE76B022015B4BAFD0CF691356EB14" ma:contentTypeVersion="4" ma:contentTypeDescription="Vytvoří nový dokument" ma:contentTypeScope="" ma:versionID="1406aac9dc6cfedf905db787b3494a23">
  <xsd:schema xmlns:xsd="http://www.w3.org/2001/XMLSchema" xmlns:xs="http://www.w3.org/2001/XMLSchema" xmlns:p="http://schemas.microsoft.com/office/2006/metadata/properties" xmlns:ns2="29c5dff0-4c9d-4b2d-8679-eb625266d781" xmlns:ns3="1873494a-b74b-4b73-805a-b52530371278" targetNamespace="http://schemas.microsoft.com/office/2006/metadata/properties" ma:root="true" ma:fieldsID="93ec6d9f4df5ca29293f611b1672ea70" ns2:_="" ns3:_="">
    <xsd:import namespace="29c5dff0-4c9d-4b2d-8679-eb625266d781"/>
    <xsd:import namespace="1873494a-b74b-4b73-805a-b52530371278"/>
    <xsd:element name="properties">
      <xsd:complexType>
        <xsd:sequence>
          <xsd:element name="documentManagement">
            <xsd:complexType>
              <xsd:all>
                <xsd:element ref="ns2:SharedWithUsers" minOccurs="0"/>
                <xsd:element ref="ns2:SharedWithDetails" minOccurs="0"/>
                <xsd:element ref="ns3:LastSharedByUser" minOccurs="0"/>
                <xsd:element ref="ns3: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c5dff0-4c9d-4b2d-8679-eb625266d781" elementFormDefault="qualified">
    <xsd:import namespace="http://schemas.microsoft.com/office/2006/documentManagement/types"/>
    <xsd:import namespace="http://schemas.microsoft.com/office/infopath/2007/PartnerControls"/>
    <xsd:element name="SharedWithUsers" ma:index="8" nillable="true" ma:displayName="Sdílí se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873494a-b74b-4b73-805a-b52530371278" elementFormDefault="qualified">
    <xsd:import namespace="http://schemas.microsoft.com/office/2006/documentManagement/types"/>
    <xsd:import namespace="http://schemas.microsoft.com/office/infopath/2007/PartnerControls"/>
    <xsd:element name="LastSharedByUser" ma:index="10" nillable="true" ma:displayName="Naposledy sdílel(a)" ma:description="" ma:internalName="LastSharedByUser" ma:readOnly="true">
      <xsd:simpleType>
        <xsd:restriction base="dms:Note">
          <xsd:maxLength value="255"/>
        </xsd:restriction>
      </xsd:simpleType>
    </xsd:element>
    <xsd:element name="LastSharedByTime" ma:index="11" nillable="true" ma:displayName="Čas posledního sdílení"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root>
  <priloha_text/>
  <priloha_cislo>F001</priloha_cislo>
  <priloha_verze>A</priloha_verze>
  <priloha_nazev>Posudek vedoucího bakalářské práce</priloha_nazev>
  <priloha_datum/>
  <priloha_garant>proděkan pro studium a pedagogickou činnost</priloha_garant>
  <proces_cislo>H1.0104</proces_cislo>
  <proces_nazev>Agenda závěrečných prací</proces_nazev>
</root>
</file>

<file path=customXml/itemProps1.xml><?xml version="1.0" encoding="utf-8"?>
<ds:datastoreItem xmlns:ds="http://schemas.openxmlformats.org/officeDocument/2006/customXml" ds:itemID="{13DCFE71-C396-4F20-8780-176ED181534E}">
  <ds:schemaRefs>
    <ds:schemaRef ds:uri="http://schemas.openxmlformats.org/package/2006/metadata/core-properties"/>
    <ds:schemaRef ds:uri="http://schemas.microsoft.com/office/infopath/2007/PartnerControls"/>
    <ds:schemaRef ds:uri="http://www.w3.org/XML/1998/namespace"/>
    <ds:schemaRef ds:uri="http://schemas.microsoft.com/office/2006/metadata/properties"/>
    <ds:schemaRef ds:uri="http://schemas.microsoft.com/office/2006/documentManagement/types"/>
    <ds:schemaRef ds:uri="1873494a-b74b-4b73-805a-b52530371278"/>
    <ds:schemaRef ds:uri="http://purl.org/dc/terms/"/>
    <ds:schemaRef ds:uri="http://purl.org/dc/elements/1.1/"/>
    <ds:schemaRef ds:uri="29c5dff0-4c9d-4b2d-8679-eb625266d781"/>
    <ds:schemaRef ds:uri="http://purl.org/dc/dcmitype/"/>
  </ds:schemaRefs>
</ds:datastoreItem>
</file>

<file path=customXml/itemProps2.xml><?xml version="1.0" encoding="utf-8"?>
<ds:datastoreItem xmlns:ds="http://schemas.openxmlformats.org/officeDocument/2006/customXml" ds:itemID="{E80025FB-2DA1-40B4-B238-FB3C7573F7F3}">
  <ds:schemaRefs>
    <ds:schemaRef ds:uri="http://schemas.microsoft.com/sharepoint/v3/contenttype/forms"/>
  </ds:schemaRefs>
</ds:datastoreItem>
</file>

<file path=customXml/itemProps3.xml><?xml version="1.0" encoding="utf-8"?>
<ds:datastoreItem xmlns:ds="http://schemas.openxmlformats.org/officeDocument/2006/customXml" ds:itemID="{8C76AFBD-4723-456B-ACC7-708C090940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c5dff0-4c9d-4b2d-8679-eb625266d781"/>
    <ds:schemaRef ds:uri="1873494a-b74b-4b73-805a-b525303712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D653DF-71F0-4A7D-B399-5696ADE1160A}">
  <ds:schemaRefs/>
</ds:datastoreItem>
</file>

<file path=docProps/app.xml><?xml version="1.0" encoding="utf-8"?>
<Properties xmlns="http://schemas.openxmlformats.org/officeDocument/2006/extended-properties" xmlns:vt="http://schemas.openxmlformats.org/officeDocument/2006/docPropsVTypes">
  <Template>H1.0104-F002-A Posudek bakalářské práce.dotx</Template>
  <TotalTime>208</TotalTime>
  <Pages>2</Pages>
  <Words>532</Words>
  <Characters>3256</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Univerzita Pardubice</Company>
  <LinksUpToDate>false</LinksUpToDate>
  <CharactersWithSpaces>3781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support_0</dc:creator>
  <cp:lastModifiedBy>Pichova Simona</cp:lastModifiedBy>
  <cp:revision>4</cp:revision>
  <cp:lastPrinted>2011-12-14T17:13:00Z</cp:lastPrinted>
  <dcterms:created xsi:type="dcterms:W3CDTF">2017-05-23T06:31:00Z</dcterms:created>
  <dcterms:modified xsi:type="dcterms:W3CDTF">2017-05-23T13:51:00Z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0x010100E3EE76B022015B4BAFD0CF691356EB14</vt:lpwstr>
  </property>
</Properties>
</file>