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006C" w:rsidRDefault="001B6842" w:rsidP="006B2A38">
      <w:pPr>
        <w:pStyle w:val="Nzev"/>
        <w:spacing w:before="240" w:after="240"/>
        <w:rPr>
          <w:rStyle w:val="ZkladntextChar"/>
        </w:rPr>
      </w:pPr>
      <w:r>
        <w:rPr>
          <w:rStyle w:val="ZkladntextChar"/>
        </w:rPr>
        <w:t xml:space="preserve">Posudek </w:t>
      </w:r>
      <w:r w:rsidR="00823D9C">
        <w:rPr>
          <w:rStyle w:val="ZkladntextChar"/>
        </w:rPr>
        <w:t>oponenta</w:t>
      </w:r>
      <w:r>
        <w:rPr>
          <w:rStyle w:val="ZkladntextChar"/>
        </w:rPr>
        <w:t xml:space="preserve"> </w:t>
      </w:r>
      <w:r w:rsidRPr="00062DF8">
        <w:rPr>
          <w:rStyle w:val="ZkladntextChar"/>
        </w:rPr>
        <w:t>diplomové</w:t>
      </w:r>
      <w:r>
        <w:rPr>
          <w:rStyle w:val="ZkladntextChar"/>
        </w:rPr>
        <w:t xml:space="preserve"> práce</w:t>
      </w:r>
    </w:p>
    <w:p w:rsidR="001B6842" w:rsidRDefault="001B6842" w:rsidP="00823D9C">
      <w:pPr>
        <w:tabs>
          <w:tab w:val="left" w:pos="2268"/>
        </w:tabs>
        <w:spacing w:after="120"/>
        <w:ind w:left="2268" w:hanging="2268"/>
      </w:pPr>
      <w:r>
        <w:t xml:space="preserve">Student: </w:t>
      </w:r>
      <w:r>
        <w:tab/>
      </w:r>
      <w:r w:rsidR="004869B9">
        <w:t xml:space="preserve">Bc. </w:t>
      </w:r>
      <w:r w:rsidR="00562379">
        <w:t>Monika Šťovíčková</w:t>
      </w:r>
    </w:p>
    <w:p w:rsidR="0037375B" w:rsidRDefault="001B6842" w:rsidP="00823D9C">
      <w:pPr>
        <w:tabs>
          <w:tab w:val="left" w:pos="2268"/>
        </w:tabs>
        <w:spacing w:after="120"/>
        <w:ind w:left="2268" w:hanging="2268"/>
      </w:pPr>
      <w:r>
        <w:t>Název diplomové práce:</w:t>
      </w:r>
      <w:r>
        <w:tab/>
      </w:r>
      <w:sdt>
        <w:sdtPr>
          <w:id w:val="-1624840858"/>
          <w:placeholder>
            <w:docPart w:val="8B4EA70137454403B7F370C95E705537"/>
          </w:placeholder>
          <w:text/>
        </w:sdtPr>
        <w:sdtEndPr/>
        <w:sdtContent>
          <w:r w:rsidR="00562379">
            <w:t>Problém zaměstnávání cizinců ve firmách působících v ČR</w:t>
          </w:r>
        </w:sdtContent>
      </w:sdt>
    </w:p>
    <w:p w:rsidR="001B6842" w:rsidRDefault="001B6842" w:rsidP="00823D9C">
      <w:pPr>
        <w:tabs>
          <w:tab w:val="left" w:pos="2268"/>
        </w:tabs>
        <w:spacing w:after="120"/>
        <w:ind w:left="2268" w:hanging="2268"/>
      </w:pPr>
      <w:r>
        <w:t>Vedoucí práce:</w:t>
      </w:r>
      <w:r>
        <w:tab/>
      </w:r>
      <w:r w:rsidR="00562379">
        <w:t>doc. RNDr. Bohdan Linda, CSc.</w:t>
      </w:r>
    </w:p>
    <w:p w:rsidR="00823D9C" w:rsidRDefault="00823D9C" w:rsidP="00823D9C">
      <w:pPr>
        <w:tabs>
          <w:tab w:val="left" w:pos="2268"/>
        </w:tabs>
        <w:spacing w:after="120"/>
        <w:ind w:left="2268" w:hanging="2268"/>
      </w:pPr>
      <w:r>
        <w:t>Oponent práce:</w:t>
      </w:r>
      <w:r>
        <w:tab/>
      </w:r>
      <w:sdt>
        <w:sdtPr>
          <w:id w:val="558331"/>
          <w:placeholder>
            <w:docPart w:val="084A5DFD77D64A3F91B9BBCC93F1CF98"/>
          </w:placeholder>
          <w:text/>
        </w:sdtPr>
        <w:sdtEndPr/>
        <w:sdtContent>
          <w:r w:rsidR="001C3FFA">
            <w:t>JUDr. Martin Šmíd, Ph.D.</w:t>
          </w:r>
        </w:sdtContent>
      </w:sdt>
    </w:p>
    <w:p w:rsidR="00823D9C" w:rsidRDefault="00823D9C" w:rsidP="006B2A38">
      <w:pPr>
        <w:tabs>
          <w:tab w:val="left" w:pos="2268"/>
        </w:tabs>
        <w:spacing w:after="360"/>
        <w:ind w:left="2268" w:hanging="2268"/>
      </w:pPr>
      <w:r>
        <w:t>Pracovní pozice oponenta:</w:t>
      </w:r>
      <w:r>
        <w:tab/>
      </w:r>
      <w:sdt>
        <w:sdtPr>
          <w:id w:val="1275367749"/>
          <w:placeholder>
            <w:docPart w:val="164EAD4BE23A47D7BCDC97DC1027DC6C"/>
          </w:placeholder>
          <w:text/>
        </w:sdtPr>
        <w:sdtEndPr/>
        <w:sdtContent>
          <w:r w:rsidR="004869B9">
            <w:t>akademický pracovník</w:t>
          </w:r>
        </w:sdtContent>
      </w:sdt>
    </w:p>
    <w:p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:rsidTr="00C62537">
        <w:tc>
          <w:tcPr>
            <w:tcW w:w="2972" w:type="dxa"/>
            <w:shd w:val="clear" w:color="auto" w:fill="000000" w:themeFill="text1"/>
          </w:tcPr>
          <w:p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:rsidTr="00025C29">
        <w:tc>
          <w:tcPr>
            <w:tcW w:w="2972" w:type="dxa"/>
          </w:tcPr>
          <w:p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E73502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E73502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E73502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612843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154305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4869B9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8035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1C3FFA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0479479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1C3FFA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E73502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96843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A701BB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5186266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A701BB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90795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A701BB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2989705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A701BB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A701BB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9290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E73502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E73502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E73502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73981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0D0198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32267035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0D0198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:rsidTr="00C62537">
        <w:tc>
          <w:tcPr>
            <w:tcW w:w="2972" w:type="dxa"/>
            <w:shd w:val="clear" w:color="auto" w:fill="000000" w:themeFill="text1"/>
          </w:tcPr>
          <w:p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:rsidTr="00C62537">
        <w:tc>
          <w:tcPr>
            <w:tcW w:w="2972" w:type="dxa"/>
          </w:tcPr>
          <w:p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416144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E73502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7761563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E73502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:rsidTr="00C62537">
        <w:tc>
          <w:tcPr>
            <w:tcW w:w="2972" w:type="dxa"/>
          </w:tcPr>
          <w:p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44458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E73502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80106692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E73502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1C6B68" w:rsidRDefault="001C6B68" w:rsidP="001C6B68">
      <w:pPr>
        <w:pStyle w:val="Nadpis1"/>
        <w:spacing w:before="200"/>
      </w:pPr>
      <w:r>
        <w:t>Ostatní připomínky k práci</w:t>
      </w:r>
    </w:p>
    <w:sdt>
      <w:sdtPr>
        <w:id w:val="-1500416269"/>
      </w:sdtPr>
      <w:sdtEndPr/>
      <w:sdtContent>
        <w:p w:rsidR="001C3FFA" w:rsidRDefault="001C3FFA" w:rsidP="001C3FFA">
          <w:pPr>
            <w:autoSpaceDE w:val="0"/>
            <w:autoSpaceDN w:val="0"/>
            <w:adjustRightInd w:val="0"/>
            <w:jc w:val="both"/>
          </w:pPr>
          <w:r>
            <w:t xml:space="preserve">Autorka si jako cíl práce </w:t>
          </w:r>
          <w:r w:rsidR="00A701BB">
            <w:t xml:space="preserve">(dle zadání práce) </w:t>
          </w:r>
          <w:r>
            <w:t xml:space="preserve">zvolila </w:t>
          </w:r>
          <w:r w:rsidR="00A701BB">
            <w:t>zmapovat problém nedostatku pracovních sil vzhledem k současnému ekonomickému růstu; analyzovat, zda je tento problém způsoben pouze růstem, a zda jej lze ve firmách řešit dovozem pracovních sil ze zahraničí; a zhodnotit ekonomickou ne/výhodnost zaměstnávání cizinců v rámci firmy a dopad na šedou ekonomiku. V úvodu práce však cíl práce vymezuje takto: definovat proces náboru zaměstnávání cizinců vybrané společnosti a analyzovat data počtu tuzemských a zahraničních zaměstnanců se zhodnocením, jaký dopad má na vývoj zaměstnanců ekonomika ČR; zabývá se důvody, proč vybraná společnost zahraniční zaměstnance zaměstnává a zda jsou pro nábor cizinců nějaká omezení. Zde se domnívám, že cíle vytýčené v úvodu práce se zcela neshodují se zadávacím listem a některé otázky zde absentují (zejm. vztažení zaměstnávání cizinců k ekonomickému růstu a souvislosti šedé ekonomiky).</w:t>
          </w:r>
          <w:r w:rsidR="00996777">
            <w:t xml:space="preserve"> Zadání také vyvolává dojem, že se autorka bude věnovat celospolečenským otázkám, zatímco samotná práce omezuje své zkoumání na jeden konkrétní podnik.</w:t>
          </w:r>
        </w:p>
        <w:p w:rsidR="00A701BB" w:rsidRDefault="00A701BB" w:rsidP="001C3FFA">
          <w:pPr>
            <w:autoSpaceDE w:val="0"/>
            <w:autoSpaceDN w:val="0"/>
            <w:adjustRightInd w:val="0"/>
            <w:jc w:val="both"/>
          </w:pPr>
          <w:r>
            <w:t>Z hlediska struktury a obsahu práce hodnotím kladně především teoretické vymezení pojmů</w:t>
          </w:r>
          <w:r w:rsidR="00996777">
            <w:t xml:space="preserve"> a zpracování problematiky zaměstnávání cizinců</w:t>
          </w:r>
          <w:r>
            <w:t xml:space="preserve"> (kap. 1-3)</w:t>
          </w:r>
          <w:r w:rsidR="000D0198">
            <w:t xml:space="preserve">. </w:t>
          </w:r>
          <w:r w:rsidR="00996777">
            <w:t>Zčásti p</w:t>
          </w:r>
          <w:r w:rsidR="000D0198">
            <w:t xml:space="preserve">roblematická je kapitola 4, kde autorka shrnuje některé zásadní skutečnosti (např. důvody k zaměstnávání cizinců, dopady zaměstnávání cizinců), ale neuvádí pro ně žádné důkazy či zdroje, z kterých vycházela. Kapitola 5, která představuje praktickou část práce, je sama o sobě v pořádku, domnívám se však, že ne zcela odpovídá zadání (cíli) práce. Kapitola je zaměřená především popisně </w:t>
          </w:r>
          <w:r w:rsidR="000D0198">
            <w:lastRenderedPageBreak/>
            <w:t xml:space="preserve">(počet zaměstnanců a jeho vývoj), chybí zde však pokus o prokázání souvislostí s dalšími faktory (zejm. s ekonomickým růstem </w:t>
          </w:r>
          <w:r w:rsidR="00996777">
            <w:t xml:space="preserve">či šedou ekonomikou, které jsou zmiňovány </w:t>
          </w:r>
          <w:r w:rsidR="000D0198">
            <w:t>v cíli práce); tvrzení v závěrečném shrnutí jsou spíše spekulativní (</w:t>
          </w:r>
          <w:r w:rsidR="00996777">
            <w:t xml:space="preserve">viz s. 71: </w:t>
          </w:r>
          <w:r w:rsidR="000D0198">
            <w:t>„</w:t>
          </w:r>
          <w:r w:rsidR="00996777">
            <w:t>R</w:t>
          </w:r>
          <w:r w:rsidR="000D0198">
            <w:t>ostoucí počet tuzemských zaměstnanců v roce 2021 zapříčinila pandemie koronaviru“</w:t>
          </w:r>
          <w:r w:rsidR="00FD6FBE">
            <w:t xml:space="preserve"> – z grafu </w:t>
          </w:r>
          <w:r w:rsidR="00996777">
            <w:t xml:space="preserve">pod tímto tvrzením přitom </w:t>
          </w:r>
          <w:r w:rsidR="00FD6FBE">
            <w:t xml:space="preserve">vyplývá, že </w:t>
          </w:r>
          <w:r w:rsidR="00996777">
            <w:t xml:space="preserve">ve stejné době </w:t>
          </w:r>
          <w:r w:rsidR="00FD6FBE">
            <w:t>vzrostl i počet cizinců</w:t>
          </w:r>
          <w:r w:rsidR="000D0198">
            <w:t>).</w:t>
          </w:r>
        </w:p>
        <w:p w:rsidR="00957B54" w:rsidRDefault="00957B54" w:rsidP="001C3FFA">
          <w:pPr>
            <w:autoSpaceDE w:val="0"/>
            <w:autoSpaceDN w:val="0"/>
            <w:adjustRightInd w:val="0"/>
            <w:jc w:val="both"/>
          </w:pPr>
          <w:r>
            <w:t xml:space="preserve">Z hlediska práce se zdroji by práci prospělo použití zahraničních / cizojazyčných zdrojů, což se u diplomové práce </w:t>
          </w:r>
          <w:r w:rsidR="00996777">
            <w:t xml:space="preserve">obecně </w:t>
          </w:r>
          <w:r>
            <w:t>předpokládá. Byť vzhledem k tématu jsou možnosti zahraničních zdrojů omezené (lze nicméně čerpat ze zahraničních zdrojů k trhu práce obecně či v rámci EU).</w:t>
          </w:r>
        </w:p>
        <w:p w:rsidR="00957B54" w:rsidRDefault="00957B54" w:rsidP="001C3FFA">
          <w:pPr>
            <w:autoSpaceDE w:val="0"/>
            <w:autoSpaceDN w:val="0"/>
            <w:adjustRightInd w:val="0"/>
            <w:jc w:val="both"/>
          </w:pPr>
          <w:r>
            <w:t>Po formální stránce mám zásadní výhradu týkající se úvodního prohlášení autora/ky, které neodpovídá vzoru dle univerzitní směrnice č. 7/2019 (Pravidla pro odevzdávání, zveřejňování a formální úpravu závěrečných prací).</w:t>
          </w:r>
        </w:p>
        <w:p w:rsidR="00957B54" w:rsidRDefault="00957B54" w:rsidP="001C3FFA">
          <w:pPr>
            <w:autoSpaceDE w:val="0"/>
            <w:autoSpaceDN w:val="0"/>
            <w:adjustRightInd w:val="0"/>
            <w:jc w:val="both"/>
          </w:pPr>
          <w:r>
            <w:t>Z jazykového hlediska má práce odpovídající kvalitu, dojem kazí občasné překlepy a opakující se chyby (zejm. ve shodě podmětu s přísudkem i/y</w:t>
          </w:r>
          <w:r w:rsidR="00996777">
            <w:t>; či střídání podoby slova koronavirus/coronavirus</w:t>
          </w:r>
          <w:r>
            <w:t xml:space="preserve">). </w:t>
          </w:r>
          <w:r w:rsidR="00996777">
            <w:t>Z hlediska stylistiky mi n</w:t>
          </w:r>
          <w:r>
            <w:t>ení také zcela jasné, proč o sobě autorka hovoří jako o „autorovi“.</w:t>
          </w:r>
        </w:p>
        <w:p w:rsidR="00996777" w:rsidRDefault="00996777" w:rsidP="001C3FFA">
          <w:pPr>
            <w:autoSpaceDE w:val="0"/>
            <w:autoSpaceDN w:val="0"/>
            <w:adjustRightInd w:val="0"/>
            <w:jc w:val="both"/>
          </w:pPr>
        </w:p>
        <w:p w:rsidR="00FD6FBE" w:rsidRDefault="00957B54" w:rsidP="001C3FFA">
          <w:pPr>
            <w:autoSpaceDE w:val="0"/>
            <w:autoSpaceDN w:val="0"/>
            <w:adjustRightInd w:val="0"/>
            <w:jc w:val="both"/>
          </w:pPr>
          <w:r>
            <w:t xml:space="preserve">Za </w:t>
          </w:r>
          <w:r w:rsidRPr="00996777">
            <w:rPr>
              <w:b/>
            </w:rPr>
            <w:t>nejzásadnější výhrady k odevzdané práci považuji</w:t>
          </w:r>
          <w:r>
            <w:t>:</w:t>
          </w:r>
        </w:p>
        <w:p w:rsidR="00957B54" w:rsidRDefault="00957B54" w:rsidP="001C3FFA">
          <w:pPr>
            <w:autoSpaceDE w:val="0"/>
            <w:autoSpaceDN w:val="0"/>
            <w:adjustRightInd w:val="0"/>
            <w:jc w:val="both"/>
          </w:pPr>
          <w:r>
            <w:t xml:space="preserve">a) </w:t>
          </w:r>
          <w:r w:rsidR="007E3029">
            <w:rPr>
              <w:b/>
            </w:rPr>
            <w:t>N</w:t>
          </w:r>
          <w:r w:rsidRPr="00996777">
            <w:rPr>
              <w:b/>
            </w:rPr>
            <w:t>e zcela jasné naplnění stanoveného cíle práce</w:t>
          </w:r>
          <w:r w:rsidR="007E3029">
            <w:t>.</w:t>
          </w:r>
          <w:r>
            <w:t xml:space="preserve"> </w:t>
          </w:r>
          <w:r w:rsidR="007E3029">
            <w:t>D</w:t>
          </w:r>
          <w:r>
            <w:t>oporučuji, aby autorka u obhajoby podrobněji vysvětlila svůj záměr při zpracování práce a důvody odchýl</w:t>
          </w:r>
          <w:r w:rsidR="007E3029">
            <w:t>ení od původně stanovených cílů.</w:t>
          </w:r>
          <w:r>
            <w:t xml:space="preserve"> </w:t>
          </w:r>
          <w:r w:rsidR="007E3029">
            <w:t>K</w:t>
          </w:r>
          <w:r>
            <w:t xml:space="preserve"> tomu dodávám, že </w:t>
          </w:r>
          <w:r w:rsidR="00996777">
            <w:t>samotná práce není sama o sobě obsahově ani tematicky v</w:t>
          </w:r>
          <w:r w:rsidR="007E3029">
            <w:t> </w:t>
          </w:r>
          <w:r w:rsidR="00996777">
            <w:t>nepořádku</w:t>
          </w:r>
          <w:r w:rsidR="007E3029">
            <w:t xml:space="preserve"> a</w:t>
          </w:r>
          <w:r w:rsidR="00996777">
            <w:t xml:space="preserve"> při včasném řešení by bylo možné tento nesoulad vyřešit p</w:t>
          </w:r>
          <w:r w:rsidR="007E3029">
            <w:t>řeformulováním zadávacího listu.</w:t>
          </w:r>
        </w:p>
        <w:p w:rsidR="00996777" w:rsidRDefault="00996777" w:rsidP="001C3FFA">
          <w:pPr>
            <w:autoSpaceDE w:val="0"/>
            <w:autoSpaceDN w:val="0"/>
            <w:adjustRightInd w:val="0"/>
            <w:jc w:val="both"/>
          </w:pPr>
          <w:r>
            <w:t xml:space="preserve">b) </w:t>
          </w:r>
          <w:r w:rsidR="007E3029">
            <w:rPr>
              <w:b/>
            </w:rPr>
            <w:t>P</w:t>
          </w:r>
          <w:r w:rsidRPr="00996777">
            <w:rPr>
              <w:b/>
            </w:rPr>
            <w:t>rohlášení autora/ky</w:t>
          </w:r>
          <w:r>
            <w:t>, které není v souladu s univerzitní směrnicí č. 7/2019.</w:t>
          </w:r>
        </w:p>
        <w:p w:rsidR="001C6B68" w:rsidRPr="001C6B68" w:rsidRDefault="00996777" w:rsidP="00996777">
          <w:pPr>
            <w:autoSpaceDE w:val="0"/>
            <w:autoSpaceDN w:val="0"/>
            <w:adjustRightInd w:val="0"/>
            <w:jc w:val="both"/>
          </w:pPr>
          <w:r>
            <w:t>Nakolik jsou tyto vady závažné, nechávám především na posouzení komise u SZZK. Pokud autorka u obhajoby dostatečně vysvětlí výhrady ke splnění cíle práce, doporučuji práci k obhajobě.</w:t>
          </w:r>
        </w:p>
      </w:sdtContent>
    </w:sdt>
    <w:p w:rsidR="001C6B68" w:rsidRDefault="001C6B68" w:rsidP="001C6B68">
      <w:pPr>
        <w:pStyle w:val="Nadpis1"/>
        <w:spacing w:before="200"/>
      </w:pPr>
      <w:r>
        <w:t>Otázky a náměty k obhajobě</w:t>
      </w:r>
    </w:p>
    <w:sdt>
      <w:sdtPr>
        <w:id w:val="668836740"/>
      </w:sdtPr>
      <w:sdtEndPr/>
      <w:sdtContent>
        <w:p w:rsidR="001C3FFA" w:rsidRPr="001C3FFA" w:rsidRDefault="001C3FFA" w:rsidP="001C3FFA">
          <w:pPr>
            <w:autoSpaceDE w:val="0"/>
            <w:autoSpaceDN w:val="0"/>
            <w:adjustRightInd w:val="0"/>
            <w:jc w:val="both"/>
          </w:pPr>
          <w:r w:rsidRPr="001C3FFA">
            <w:t>V rámci obhajoby navrhuji položit tyto otázky:</w:t>
          </w:r>
        </w:p>
        <w:p w:rsidR="001C3FFA" w:rsidRDefault="001C3FFA" w:rsidP="001C3FFA">
          <w:pPr>
            <w:autoSpaceDE w:val="0"/>
            <w:autoSpaceDN w:val="0"/>
            <w:adjustRightInd w:val="0"/>
            <w:jc w:val="both"/>
          </w:pPr>
          <w:r w:rsidRPr="001C3FFA">
            <w:t xml:space="preserve">1) </w:t>
          </w:r>
          <w:r w:rsidR="00562379">
            <w:t>Dle zadání práce se předpokládá zhodnocení ekonomické ne/výhodnosti zaměstnávání cizinců v rámci firmy a dopad na šedou ekonomiku. Můžete uvést, jaké jsou dopady</w:t>
          </w:r>
          <w:r w:rsidR="00E73502">
            <w:t xml:space="preserve"> zaměstnávání cizinců</w:t>
          </w:r>
          <w:r w:rsidR="00562379">
            <w:t xml:space="preserve"> na šedou ekonomiku a </w:t>
          </w:r>
          <w:r w:rsidR="00E73502">
            <w:t>zda je toto téma nějak zpracováno ve Vaší práci?</w:t>
          </w:r>
        </w:p>
        <w:p w:rsidR="00285877" w:rsidRPr="001C3FFA" w:rsidRDefault="00285877" w:rsidP="00562379">
          <w:pPr>
            <w:autoSpaceDE w:val="0"/>
            <w:autoSpaceDN w:val="0"/>
            <w:adjustRightInd w:val="0"/>
            <w:jc w:val="both"/>
          </w:pPr>
          <w:r>
            <w:t xml:space="preserve">2) </w:t>
          </w:r>
          <w:r w:rsidR="00562379">
            <w:t>Na straně 69 uvádíte, že vzhledem k vysoké nezaměstnanosti jsou lidé ochotni pracovat za nižší mzdu, než před pandemií koronaviru. Lze toto tvrzení nějak podložit? (Dle ČSÚ byla míra nezaměstnanosti ve 3. čtvrtletí roku 2021 2,7 %)</w:t>
          </w:r>
        </w:p>
        <w:p w:rsidR="001C6B68" w:rsidRPr="001C6B68" w:rsidRDefault="00E66703" w:rsidP="001C3FFA">
          <w:pPr>
            <w:autoSpaceDE w:val="0"/>
            <w:autoSpaceDN w:val="0"/>
            <w:adjustRightInd w:val="0"/>
            <w:jc w:val="both"/>
          </w:pPr>
        </w:p>
      </w:sdtContent>
    </w:sdt>
    <w:p w:rsidR="001C6B68" w:rsidRDefault="001C6B68" w:rsidP="001C6B68">
      <w:pPr>
        <w:pStyle w:val="Nadpis1"/>
        <w:spacing w:before="200"/>
      </w:pPr>
      <w:r>
        <w:t>Závěrečné hodnocení</w:t>
      </w:r>
    </w:p>
    <w:p w:rsidR="00A0452C" w:rsidRDefault="00A0452C" w:rsidP="001C6B68">
      <w:r>
        <w:t xml:space="preserve">Práci </w:t>
      </w:r>
      <w:sdt>
        <w:sdtPr>
          <w:rPr>
            <w:b/>
          </w:rPr>
          <w:id w:val="-756664973"/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4869B9">
            <w:rPr>
              <w:b/>
            </w:rPr>
            <w:t>doporučuji</w:t>
          </w:r>
        </w:sdtContent>
      </w:sdt>
      <w:r>
        <w:t xml:space="preserve"> k obhajobě.</w:t>
      </w:r>
    </w:p>
    <w:p w:rsidR="001C6B68" w:rsidRDefault="001C6B68" w:rsidP="001C6B68">
      <w:r>
        <w:t>Tuto diplomovou práci navrhuji hodnotit známkou:</w:t>
      </w:r>
      <w:r w:rsidR="00CF4D06">
        <w:t xml:space="preserve"> </w:t>
      </w:r>
      <w:sdt>
        <w:sdtPr>
          <w:rPr>
            <w:b/>
          </w:rPr>
          <w:id w:val="331188171"/>
          <w:comboBox>
            <w:listItem w:value="Zvolte položku.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EndPr/>
        <w:sdtContent>
          <w:r w:rsidR="00E73502">
            <w:rPr>
              <w:b/>
            </w:rPr>
            <w:t>E</w:t>
          </w:r>
        </w:sdtContent>
      </w:sdt>
    </w:p>
    <w:p w:rsidR="001C6B68" w:rsidRDefault="00CF4D06" w:rsidP="006B2A38">
      <w:pPr>
        <w:spacing w:before="360"/>
      </w:pPr>
      <w:r>
        <w:t xml:space="preserve">V Pardubicích </w:t>
      </w:r>
      <w:sdt>
        <w:sdtPr>
          <w:id w:val="254710657"/>
          <w:date w:fullDate="2022-01-12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r w:rsidR="00E73502">
            <w:t>12.1.2022</w:t>
          </w:r>
        </w:sdtContent>
      </w:sdt>
    </w:p>
    <w:p w:rsidR="001C6B68" w:rsidRPr="001C6B68" w:rsidRDefault="00CF4D06" w:rsidP="006B2A38">
      <w:pPr>
        <w:tabs>
          <w:tab w:val="left" w:leader="dot" w:pos="3969"/>
        </w:tabs>
        <w:spacing w:before="60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6703" w:rsidRDefault="00E66703">
      <w:r>
        <w:separator/>
      </w:r>
    </w:p>
  </w:endnote>
  <w:endnote w:type="continuationSeparator" w:id="0">
    <w:p w:rsidR="00E66703" w:rsidRDefault="00E66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38B5" w:rsidRDefault="00E66703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 w:rsidR="006809C0">
      <w:rPr>
        <w:noProof/>
      </w:rPr>
      <w:t>2</w:t>
    </w:r>
    <w:r w:rsidR="00EB10B0">
      <w:fldChar w:fldCharType="end"/>
    </w:r>
    <w:r w:rsidR="00EB10B0">
      <w:t xml:space="preserve"> / </w:t>
    </w:r>
    <w:r w:rsidR="00741CD8">
      <w:rPr>
        <w:noProof/>
      </w:rPr>
      <w:fldChar w:fldCharType="begin"/>
    </w:r>
    <w:r w:rsidR="00741CD8">
      <w:rPr>
        <w:noProof/>
      </w:rPr>
      <w:instrText xml:space="preserve"> NUMPAGES   \* MERGEFORMAT </w:instrText>
    </w:r>
    <w:r w:rsidR="00741CD8">
      <w:rPr>
        <w:noProof/>
      </w:rPr>
      <w:fldChar w:fldCharType="separate"/>
    </w:r>
    <w:r w:rsidR="006809C0">
      <w:rPr>
        <w:noProof/>
      </w:rPr>
      <w:t>2</w:t>
    </w:r>
    <w:r w:rsidR="00741CD8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80FFA06" wp14:editId="47F795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6809C0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12.1.2022 13:28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0FFA0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6809C0">
                      <w:rPr>
                        <w:i/>
                        <w:noProof/>
                        <w:sz w:val="12"/>
                        <w:szCs w:val="12"/>
                      </w:rPr>
                      <w:t>12.1.2022 13:28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:rsidR="00E53122" w:rsidRDefault="00E66703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 w:rsidR="006809C0">
      <w:rPr>
        <w:noProof/>
      </w:rPr>
      <w:t>1</w:t>
    </w:r>
    <w:r w:rsidR="003C1CDB">
      <w:fldChar w:fldCharType="end"/>
    </w:r>
    <w:r w:rsidR="003C1CDB">
      <w:t xml:space="preserve"> / </w:t>
    </w:r>
    <w:r w:rsidR="00741CD8">
      <w:rPr>
        <w:noProof/>
      </w:rPr>
      <w:fldChar w:fldCharType="begin"/>
    </w:r>
    <w:r w:rsidR="00741CD8">
      <w:rPr>
        <w:noProof/>
      </w:rPr>
      <w:instrText xml:space="preserve"> NUMPAGES   \* MERGEFORMAT </w:instrText>
    </w:r>
    <w:r w:rsidR="00741CD8">
      <w:rPr>
        <w:noProof/>
      </w:rPr>
      <w:fldChar w:fldCharType="separate"/>
    </w:r>
    <w:r w:rsidR="006809C0">
      <w:rPr>
        <w:noProof/>
      </w:rPr>
      <w:t>2</w:t>
    </w:r>
    <w:r w:rsidR="00741CD8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6703" w:rsidRDefault="00E66703">
      <w:r>
        <w:separator/>
      </w:r>
    </w:p>
  </w:footnote>
  <w:footnote w:type="continuationSeparator" w:id="0">
    <w:p w:rsidR="00E66703" w:rsidRDefault="00E667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4967" w:rsidRPr="002E70CA" w:rsidRDefault="00A769E6" w:rsidP="00F95E74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F18C610B7D95494094B26FD4E427BDE5"/>
        </w:placeholder>
        <w:dataBinding w:xpath="/root[1]/priloha_nazev[1]" w:storeItemID="{82D653DF-71F0-4A7D-B399-5696ADE1160A}"/>
        <w:text/>
      </w:sdtPr>
      <w:sdtEndPr/>
      <w:sdtContent>
        <w:r w:rsidR="00823D9C">
          <w:t>Posudek oponenta diplomové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8B4EA70137454403B7F370C95E705537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sdt>
      <w:sdtPr>
        <w:alias w:val="proces_cislo"/>
        <w:tag w:val="proces_cislo"/>
        <w:id w:val="-651297842"/>
        <w:placeholder>
          <w:docPart w:val="EB9B93C2A75C416F8406D09F0C398294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placeholder>
          <w:docPart w:val="084A5DFD77D64A3F91B9BBCC93F1CF98"/>
        </w:placeholder>
        <w:dataBinding w:xpath="/root[1]/priloha_cislo[1]" w:storeItemID="{82D653DF-71F0-4A7D-B399-5696ADE1160A}"/>
        <w:text/>
      </w:sdtPr>
      <w:sdtEndPr/>
      <w:sdtContent>
        <w:r w:rsidR="00823D9C">
          <w:t>F003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164EAD4BE23A47D7BCDC97DC1027DC6C"/>
        </w:placeholder>
        <w:dataBinding w:xpath="/root[1]/priloha_verze[1]" w:storeItemID="{82D653DF-71F0-4A7D-B399-5696ADE1160A}"/>
        <w:text/>
      </w:sdtPr>
      <w:sdtEndPr/>
      <w:sdtContent>
        <w:r w:rsidR="000D4F4C">
          <w:t>A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bookmarkStart w:id="0" w:name="_GoBack"/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dataBinding w:xpath="/root[1]/priloha_nazev[1]" w:storeItemID="{82D653DF-71F0-4A7D-B399-5696ADE1160A}"/>
        <w:text/>
      </w:sdtPr>
      <w:sdtEndPr/>
      <w:sdtContent>
        <w:r w:rsidR="000D4F4C">
          <w:t xml:space="preserve">Posudek </w:t>
        </w:r>
        <w:r w:rsidR="00823D9C">
          <w:t>oponenta</w:t>
        </w:r>
        <w:r w:rsidR="000D4F4C">
          <w:t xml:space="preserve"> diplomové práce</w:t>
        </w:r>
      </w:sdtContent>
    </w:sdt>
    <w:r w:rsidRPr="002E70CA">
      <w:br/>
    </w:r>
    <w:bookmarkEnd w:id="0"/>
    <w:r w:rsidRPr="002E70CA"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dataBinding w:xpath="/root[1]/priloha_cislo[1]" w:storeItemID="{82D653DF-71F0-4A7D-B399-5696ADE1160A}"/>
        <w:text/>
      </w:sdtPr>
      <w:sdtEndPr/>
      <w:sdtContent>
        <w:r w:rsidR="000D4F4C">
          <w:t>F00</w:t>
        </w:r>
        <w:r w:rsidR="00823D9C">
          <w:t>3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dataBinding w:xpath="/root[1]/priloha_verze[1]" w:storeItemID="{82D653DF-71F0-4A7D-B399-5696ADE1160A}"/>
        <w:text/>
      </w:sdtPr>
      <w:sdtEndPr/>
      <w:sdtContent>
        <w:r w:rsidR="000D4F4C">
          <w:t>A</w:t>
        </w:r>
      </w:sdtContent>
    </w:sdt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9EC"/>
    <w:rsid w:val="0002494C"/>
    <w:rsid w:val="0004224D"/>
    <w:rsid w:val="00062DF8"/>
    <w:rsid w:val="0007182A"/>
    <w:rsid w:val="00086ABE"/>
    <w:rsid w:val="000A7FEA"/>
    <w:rsid w:val="000C621C"/>
    <w:rsid w:val="000D0198"/>
    <w:rsid w:val="000D4F4C"/>
    <w:rsid w:val="000D5432"/>
    <w:rsid w:val="000F26DA"/>
    <w:rsid w:val="001062B4"/>
    <w:rsid w:val="00115AE0"/>
    <w:rsid w:val="00117756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3FFA"/>
    <w:rsid w:val="001C6B68"/>
    <w:rsid w:val="001E360C"/>
    <w:rsid w:val="001F5A5B"/>
    <w:rsid w:val="0020382A"/>
    <w:rsid w:val="00206CD8"/>
    <w:rsid w:val="00285877"/>
    <w:rsid w:val="002B1F34"/>
    <w:rsid w:val="002E70CA"/>
    <w:rsid w:val="00305E57"/>
    <w:rsid w:val="00337779"/>
    <w:rsid w:val="00362B40"/>
    <w:rsid w:val="003663E2"/>
    <w:rsid w:val="003710D8"/>
    <w:rsid w:val="00373222"/>
    <w:rsid w:val="0037375B"/>
    <w:rsid w:val="00375377"/>
    <w:rsid w:val="0038560F"/>
    <w:rsid w:val="003A0A25"/>
    <w:rsid w:val="003C1CDB"/>
    <w:rsid w:val="003C4648"/>
    <w:rsid w:val="003D796A"/>
    <w:rsid w:val="003F2174"/>
    <w:rsid w:val="003F56AE"/>
    <w:rsid w:val="0040700A"/>
    <w:rsid w:val="00445B54"/>
    <w:rsid w:val="004869B9"/>
    <w:rsid w:val="00497A31"/>
    <w:rsid w:val="004A6EAC"/>
    <w:rsid w:val="004C098F"/>
    <w:rsid w:val="004F0332"/>
    <w:rsid w:val="005042FD"/>
    <w:rsid w:val="0051302D"/>
    <w:rsid w:val="00516F26"/>
    <w:rsid w:val="0053285A"/>
    <w:rsid w:val="00533F87"/>
    <w:rsid w:val="00540B24"/>
    <w:rsid w:val="00547839"/>
    <w:rsid w:val="00551D87"/>
    <w:rsid w:val="00562379"/>
    <w:rsid w:val="00562A1A"/>
    <w:rsid w:val="00590F4C"/>
    <w:rsid w:val="005C15DD"/>
    <w:rsid w:val="005C7378"/>
    <w:rsid w:val="005D2327"/>
    <w:rsid w:val="00612D4F"/>
    <w:rsid w:val="006164A7"/>
    <w:rsid w:val="0063253C"/>
    <w:rsid w:val="0066380B"/>
    <w:rsid w:val="006809C0"/>
    <w:rsid w:val="00686968"/>
    <w:rsid w:val="00693C31"/>
    <w:rsid w:val="006B2A38"/>
    <w:rsid w:val="006B3FD9"/>
    <w:rsid w:val="006E0731"/>
    <w:rsid w:val="00712FEA"/>
    <w:rsid w:val="007338C9"/>
    <w:rsid w:val="00741CD8"/>
    <w:rsid w:val="00745DEA"/>
    <w:rsid w:val="00753021"/>
    <w:rsid w:val="00756012"/>
    <w:rsid w:val="00765767"/>
    <w:rsid w:val="0077671D"/>
    <w:rsid w:val="007B276D"/>
    <w:rsid w:val="007C2CCE"/>
    <w:rsid w:val="007E29C2"/>
    <w:rsid w:val="007E3029"/>
    <w:rsid w:val="007E3205"/>
    <w:rsid w:val="007F2220"/>
    <w:rsid w:val="00801690"/>
    <w:rsid w:val="00802A26"/>
    <w:rsid w:val="00806D00"/>
    <w:rsid w:val="00816FEB"/>
    <w:rsid w:val="00823D9C"/>
    <w:rsid w:val="0082647C"/>
    <w:rsid w:val="00831802"/>
    <w:rsid w:val="008371A5"/>
    <w:rsid w:val="008419CD"/>
    <w:rsid w:val="0084461D"/>
    <w:rsid w:val="00856431"/>
    <w:rsid w:val="0088184E"/>
    <w:rsid w:val="00897D78"/>
    <w:rsid w:val="008A3C96"/>
    <w:rsid w:val="008A6C16"/>
    <w:rsid w:val="008A7931"/>
    <w:rsid w:val="008C39EC"/>
    <w:rsid w:val="009028DB"/>
    <w:rsid w:val="00920B3F"/>
    <w:rsid w:val="0092144C"/>
    <w:rsid w:val="0093618B"/>
    <w:rsid w:val="00957B54"/>
    <w:rsid w:val="00964A7E"/>
    <w:rsid w:val="00971232"/>
    <w:rsid w:val="00980394"/>
    <w:rsid w:val="00996777"/>
    <w:rsid w:val="00997D92"/>
    <w:rsid w:val="009B200E"/>
    <w:rsid w:val="009C7780"/>
    <w:rsid w:val="00A03D23"/>
    <w:rsid w:val="00A0452C"/>
    <w:rsid w:val="00A310F8"/>
    <w:rsid w:val="00A36DA5"/>
    <w:rsid w:val="00A4023D"/>
    <w:rsid w:val="00A47622"/>
    <w:rsid w:val="00A515A1"/>
    <w:rsid w:val="00A701BB"/>
    <w:rsid w:val="00A7619C"/>
    <w:rsid w:val="00A769E6"/>
    <w:rsid w:val="00A83E03"/>
    <w:rsid w:val="00A87BD5"/>
    <w:rsid w:val="00A905BD"/>
    <w:rsid w:val="00B052FD"/>
    <w:rsid w:val="00B14B84"/>
    <w:rsid w:val="00B548B2"/>
    <w:rsid w:val="00B71779"/>
    <w:rsid w:val="00B96BE4"/>
    <w:rsid w:val="00BA13EB"/>
    <w:rsid w:val="00BE393F"/>
    <w:rsid w:val="00BF006C"/>
    <w:rsid w:val="00C300D3"/>
    <w:rsid w:val="00C46F5F"/>
    <w:rsid w:val="00C62537"/>
    <w:rsid w:val="00C64FBA"/>
    <w:rsid w:val="00C71AF9"/>
    <w:rsid w:val="00CA5597"/>
    <w:rsid w:val="00CE10E6"/>
    <w:rsid w:val="00CF44F5"/>
    <w:rsid w:val="00CF4D06"/>
    <w:rsid w:val="00D15A9A"/>
    <w:rsid w:val="00D56899"/>
    <w:rsid w:val="00D94B0E"/>
    <w:rsid w:val="00DC5529"/>
    <w:rsid w:val="00DC5972"/>
    <w:rsid w:val="00DF1508"/>
    <w:rsid w:val="00DF747E"/>
    <w:rsid w:val="00E16A43"/>
    <w:rsid w:val="00E44967"/>
    <w:rsid w:val="00E53122"/>
    <w:rsid w:val="00E534D0"/>
    <w:rsid w:val="00E610E7"/>
    <w:rsid w:val="00E66703"/>
    <w:rsid w:val="00E674E7"/>
    <w:rsid w:val="00E73502"/>
    <w:rsid w:val="00E73F7A"/>
    <w:rsid w:val="00E80D14"/>
    <w:rsid w:val="00E827B9"/>
    <w:rsid w:val="00E84551"/>
    <w:rsid w:val="00EA4BB2"/>
    <w:rsid w:val="00EB10B0"/>
    <w:rsid w:val="00EB41C9"/>
    <w:rsid w:val="00EE39E1"/>
    <w:rsid w:val="00EE4F7F"/>
    <w:rsid w:val="00F059EC"/>
    <w:rsid w:val="00F0656E"/>
    <w:rsid w:val="00F33FFD"/>
    <w:rsid w:val="00F3576E"/>
    <w:rsid w:val="00F36632"/>
    <w:rsid w:val="00F77E03"/>
    <w:rsid w:val="00F81457"/>
    <w:rsid w:val="00F95E74"/>
    <w:rsid w:val="00FB3DE4"/>
    <w:rsid w:val="00FB5FD6"/>
    <w:rsid w:val="00FD6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60AF30C-C967-43B6-95B3-3586172F4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H1%20V&#253;uka%20a%20vzd&#283;l&#225;v&#225;n&#237;\H1.0104-F003-A%20Posudek%20oponenta%20diplomov&#233;%20pr&#225;c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18C610B7D95494094B26FD4E427BDE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2F70E3D-E2CF-4193-9B04-1E3382787A3E}"/>
      </w:docPartPr>
      <w:docPartBody>
        <w:p w:rsidR="00632F91" w:rsidRDefault="00911B1A">
          <w:pPr>
            <w:pStyle w:val="F18C610B7D95494094B26FD4E427BDE5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8B4EA70137454403B7F370C95E70553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E1C3C10-08BE-493D-A6AB-7EF456D9E6B9}"/>
      </w:docPartPr>
      <w:docPartBody>
        <w:p w:rsidR="00632F91" w:rsidRDefault="00911B1A">
          <w:pPr>
            <w:pStyle w:val="8B4EA70137454403B7F370C95E705537"/>
          </w:pPr>
          <w:r>
            <w:rPr>
              <w:rStyle w:val="Zstupntext"/>
            </w:rPr>
            <w:t>zadejte název diplomové práce</w:t>
          </w:r>
        </w:p>
      </w:docPartBody>
    </w:docPart>
    <w:docPart>
      <w:docPartPr>
        <w:name w:val="EB9B93C2A75C416F8406D09F0C39829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812F83C-3BD9-4DA7-ADD8-E27E598E8AFA}"/>
      </w:docPartPr>
      <w:docPartBody>
        <w:p w:rsidR="00632F91" w:rsidRDefault="00911B1A">
          <w:pPr>
            <w:pStyle w:val="EB9B93C2A75C416F8406D09F0C398294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084A5DFD77D64A3F91B9BBCC93F1CF9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7C23296-6490-48F4-8CBA-42B666C21943}"/>
      </w:docPartPr>
      <w:docPartBody>
        <w:p w:rsidR="00632F91" w:rsidRDefault="00911B1A">
          <w:pPr>
            <w:pStyle w:val="084A5DFD77D64A3F91B9BBCC93F1CF98"/>
          </w:pPr>
          <w:r>
            <w:rPr>
              <w:rStyle w:val="Zstupntext"/>
            </w:rPr>
            <w:t>zadejte jméno oponenta práce</w:t>
          </w:r>
        </w:p>
      </w:docPartBody>
    </w:docPart>
    <w:docPart>
      <w:docPartPr>
        <w:name w:val="164EAD4BE23A47D7BCDC97DC1027DC6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00305B9-0572-4291-88C8-2F7F19F4E613}"/>
      </w:docPartPr>
      <w:docPartBody>
        <w:p w:rsidR="00632F91" w:rsidRDefault="00911B1A">
          <w:pPr>
            <w:pStyle w:val="164EAD4BE23A47D7BCDC97DC1027DC6C"/>
          </w:pPr>
          <w:r>
            <w:rPr>
              <w:rStyle w:val="Zstupntext"/>
            </w:rPr>
            <w:t>zadejte funkční zařazení oponenta v organizaci a její název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1B1A"/>
    <w:rsid w:val="002E0C93"/>
    <w:rsid w:val="00394244"/>
    <w:rsid w:val="00465129"/>
    <w:rsid w:val="005046CD"/>
    <w:rsid w:val="00632F91"/>
    <w:rsid w:val="00911B1A"/>
    <w:rsid w:val="00C74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Pr>
      <w:color w:val="FF0000"/>
    </w:rPr>
  </w:style>
  <w:style w:type="paragraph" w:customStyle="1" w:styleId="F18C610B7D95494094B26FD4E427BDE5">
    <w:name w:val="F18C610B7D95494094B26FD4E427BDE5"/>
  </w:style>
  <w:style w:type="paragraph" w:customStyle="1" w:styleId="8B4EA70137454403B7F370C95E705537">
    <w:name w:val="8B4EA70137454403B7F370C95E705537"/>
  </w:style>
  <w:style w:type="paragraph" w:customStyle="1" w:styleId="EB9B93C2A75C416F8406D09F0C398294">
    <w:name w:val="EB9B93C2A75C416F8406D09F0C398294"/>
  </w:style>
  <w:style w:type="paragraph" w:customStyle="1" w:styleId="084A5DFD77D64A3F91B9BBCC93F1CF98">
    <w:name w:val="084A5DFD77D64A3F91B9BBCC93F1CF98"/>
  </w:style>
  <w:style w:type="paragraph" w:customStyle="1" w:styleId="164EAD4BE23A47D7BCDC97DC1027DC6C">
    <w:name w:val="164EAD4BE23A47D7BCDC97DC1027DC6C"/>
  </w:style>
  <w:style w:type="paragraph" w:customStyle="1" w:styleId="FABAF6ED458F44DC82588B09D3F1B756">
    <w:name w:val="FABAF6ED458F44DC82588B09D3F1B756"/>
  </w:style>
  <w:style w:type="paragraph" w:customStyle="1" w:styleId="27815FEE8648403190EA6418105268E8">
    <w:name w:val="27815FEE8648403190EA6418105268E8"/>
  </w:style>
  <w:style w:type="paragraph" w:customStyle="1" w:styleId="56D18A0F6E2D4F6B9666D51811D5B6E9">
    <w:name w:val="56D18A0F6E2D4F6B9666D51811D5B6E9"/>
  </w:style>
  <w:style w:type="paragraph" w:customStyle="1" w:styleId="ABF391A318DC405C8154E7C3201976EA">
    <w:name w:val="ABF391A318DC405C8154E7C3201976EA"/>
  </w:style>
  <w:style w:type="paragraph" w:customStyle="1" w:styleId="F3050BF824D046A6B21C250C7AFB49E9">
    <w:name w:val="F3050BF824D046A6B21C250C7AFB49E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root>
  <priloha_text/>
  <priloha_cislo>F003</priloha_cislo>
  <priloha_verze>A</priloha_verze>
  <priloha_nazev>Posudek oponenta diplomové práce</priloha_nazev>
  <priloha_datum/>
  <priloha_garant>proděkan pro studium a pedagogickou činnost</priloha_garant>
  <proces_cislo>H1.0104</proces_cislo>
  <proces_nazev>Agenda závěrečných prací</proces_nazev>
</root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3EE76B022015B4BAFD0CF691356EB14" ma:contentTypeVersion="4" ma:contentTypeDescription="Vytvoří nový dokument" ma:contentTypeScope="" ma:versionID="1406aac9dc6cfedf905db787b3494a23">
  <xsd:schema xmlns:xsd="http://www.w3.org/2001/XMLSchema" xmlns:xs="http://www.w3.org/2001/XMLSchema" xmlns:p="http://schemas.microsoft.com/office/2006/metadata/properties" xmlns:ns2="29c5dff0-4c9d-4b2d-8679-eb625266d781" xmlns:ns3="1873494a-b74b-4b73-805a-b52530371278" targetNamespace="http://schemas.microsoft.com/office/2006/metadata/properties" ma:root="true" ma:fieldsID="93ec6d9f4df5ca29293f611b1672ea70" ns2:_="" ns3:_="">
    <xsd:import namespace="29c5dff0-4c9d-4b2d-8679-eb625266d781"/>
    <xsd:import namespace="1873494a-b74b-4b73-805a-b5253037127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LastSharedByUser" minOccurs="0"/>
                <xsd:element ref="ns3:LastSharedBy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c5dff0-4c9d-4b2d-8679-eb625266d78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dílené s podrobnostmi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73494a-b74b-4b73-805a-b52530371278" elementFormDefault="qualified">
    <xsd:import namespace="http://schemas.microsoft.com/office/2006/documentManagement/types"/>
    <xsd:import namespace="http://schemas.microsoft.com/office/infopath/2007/PartnerControls"/>
    <xsd:element name="LastSharedByUser" ma:index="10" nillable="true" ma:displayName="Naposledy sdílel(a)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Čas posledního sdílení" ma:description="" ma:internalName="LastSharedByTime" ma:readOnly="tru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2D653DF-71F0-4A7D-B399-5696ADE1160A}">
  <ds:schemaRefs/>
</ds:datastoreItem>
</file>

<file path=customXml/itemProps2.xml><?xml version="1.0" encoding="utf-8"?>
<ds:datastoreItem xmlns:ds="http://schemas.openxmlformats.org/officeDocument/2006/customXml" ds:itemID="{13DCFE71-C396-4F20-8780-176ED181534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C76AFBD-4723-456B-ACC7-708C090940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c5dff0-4c9d-4b2d-8679-eb625266d781"/>
    <ds:schemaRef ds:uri="1873494a-b74b-4b73-805a-b5253037127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H1.0104-F003-A Posudek oponenta diplomové práce.dotx</Template>
  <TotalTime>0</TotalTime>
  <Pages>1</Pages>
  <Words>747</Words>
  <Characters>4410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5147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spravce</dc:creator>
  <cp:lastModifiedBy>Backovska Eva</cp:lastModifiedBy>
  <cp:revision>3</cp:revision>
  <cp:lastPrinted>2022-01-12T12:28:00Z</cp:lastPrinted>
  <dcterms:created xsi:type="dcterms:W3CDTF">2022-01-12T12:28:00Z</dcterms:created>
  <dcterms:modified xsi:type="dcterms:W3CDTF">2022-01-12T12:28:00Z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0x010100E3EE76B022015B4BAFD0CF691356EB14</vt:lpwstr>
  </property>
</Properties>
</file>