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AC9003B" w14:textId="0DADF00F" w:rsidR="00BF006C" w:rsidRDefault="001B6842" w:rsidP="00062DF8">
      <w:pPr>
        <w:pStyle w:val="Nzev"/>
        <w:rPr>
          <w:rStyle w:val="ZkladntextChar"/>
        </w:rPr>
      </w:pPr>
      <w:r>
        <w:rPr>
          <w:rStyle w:val="ZkladntextChar"/>
        </w:rPr>
        <w:t xml:space="preserve">Posudek vedoucího </w:t>
      </w:r>
      <w:r w:rsidR="006D5FA0">
        <w:rPr>
          <w:rStyle w:val="ZkladntextChar"/>
        </w:rPr>
        <w:t>bakalářské</w:t>
      </w:r>
      <w:r>
        <w:rPr>
          <w:rStyle w:val="ZkladntextChar"/>
        </w:rPr>
        <w:t xml:space="preserve"> práce</w:t>
      </w:r>
    </w:p>
    <w:p w14:paraId="2C1A9D6B" w14:textId="58F2F40C" w:rsidR="001B6842" w:rsidRDefault="001B6842" w:rsidP="001B6842">
      <w:pPr>
        <w:tabs>
          <w:tab w:val="left" w:pos="2127"/>
        </w:tabs>
        <w:spacing w:after="120"/>
      </w:pPr>
      <w:r>
        <w:t xml:space="preserve">Student: </w:t>
      </w:r>
      <w:r>
        <w:tab/>
      </w:r>
      <w:sdt>
        <w:sdtPr>
          <w:id w:val="1181467546"/>
          <w:placeholder>
            <w:docPart w:val="DBFF98BC86294FC2B066C78879972F47"/>
          </w:placeholder>
          <w:text/>
        </w:sdtPr>
        <w:sdtEndPr/>
        <w:sdtContent>
          <w:r w:rsidR="00C73F74">
            <w:t>Světlana Břízová</w:t>
          </w:r>
        </w:sdtContent>
      </w:sdt>
    </w:p>
    <w:p w14:paraId="1415DE60" w14:textId="3E9DD066" w:rsidR="001B6842" w:rsidRDefault="001B6842" w:rsidP="001B6842">
      <w:pPr>
        <w:tabs>
          <w:tab w:val="left" w:pos="2127"/>
        </w:tabs>
        <w:spacing w:after="120"/>
      </w:pPr>
      <w:r>
        <w:t xml:space="preserve">Číslo studenta: </w:t>
      </w:r>
      <w:r>
        <w:tab/>
      </w:r>
      <w:sdt>
        <w:sdtPr>
          <w:id w:val="1035389406"/>
          <w:placeholder>
            <w:docPart w:val="161A44BC41444B46B16B8A88FB8A5C16"/>
          </w:placeholder>
          <w:text/>
        </w:sdtPr>
        <w:sdtEndPr/>
        <w:sdtContent>
          <w:r w:rsidR="00C73F74">
            <w:t>E15385</w:t>
          </w:r>
        </w:sdtContent>
      </w:sdt>
    </w:p>
    <w:p w14:paraId="2600CDD0" w14:textId="49F6A1D5" w:rsidR="0037375B" w:rsidRDefault="001B6842" w:rsidP="00C73F74">
      <w:pPr>
        <w:tabs>
          <w:tab w:val="left" w:pos="2127"/>
        </w:tabs>
        <w:spacing w:after="120"/>
        <w:ind w:left="2127" w:hanging="2127"/>
      </w:pPr>
      <w:r>
        <w:t xml:space="preserve">Název </w:t>
      </w:r>
      <w:r w:rsidR="006D5FA0">
        <w:t>bakalářské</w:t>
      </w:r>
      <w:r>
        <w:t xml:space="preserve"> práce: </w:t>
      </w:r>
      <w:r>
        <w:tab/>
      </w:r>
      <w:sdt>
        <w:sdtPr>
          <w:id w:val="-1624840858"/>
          <w:placeholder>
            <w:docPart w:val="34558806925448E787577DBC7619A495"/>
          </w:placeholder>
          <w:text/>
        </w:sdtPr>
        <w:sdtContent>
          <w:r w:rsidR="00C73F74" w:rsidRPr="00C73F74">
            <w:t>Hodnocení nákladů a přínosů na zákazníka v průběhu životního cyklu informačního systému – pohled dodavatele IT služeb</w:t>
          </w:r>
        </w:sdtContent>
      </w:sdt>
    </w:p>
    <w:p w14:paraId="2748726A" w14:textId="2C679C4F" w:rsidR="00590F4C" w:rsidRDefault="00590F4C" w:rsidP="00590F4C">
      <w:pPr>
        <w:tabs>
          <w:tab w:val="left" w:pos="2127"/>
        </w:tabs>
        <w:spacing w:after="120"/>
        <w:ind w:left="2127" w:hanging="2127"/>
      </w:pPr>
      <w:r>
        <w:t>Cíl práce:</w:t>
      </w:r>
      <w:r>
        <w:tab/>
      </w:r>
      <w:sdt>
        <w:sdtPr>
          <w:id w:val="-1862892971"/>
          <w:placeholder>
            <w:docPart w:val="441888040ABE4521A295B6262E842471"/>
          </w:placeholder>
          <w:text w:multiLine="1"/>
        </w:sdtPr>
        <w:sdtEndPr/>
        <w:sdtContent>
          <w:r w:rsidR="00C73F74">
            <w:t>Cílem práce je hodnocení nákladů a přínosů na zákazníka v průběhu životního cyklu informačního systému z pohledu dodavatele IT služeb.</w:t>
          </w:r>
        </w:sdtContent>
      </w:sdt>
    </w:p>
    <w:p w14:paraId="07E45C3D" w14:textId="05FCFE18" w:rsidR="001B6842" w:rsidRDefault="001B6842" w:rsidP="001B6842">
      <w:pPr>
        <w:tabs>
          <w:tab w:val="left" w:pos="2127"/>
        </w:tabs>
        <w:spacing w:after="120"/>
      </w:pPr>
      <w:r>
        <w:t>Vedoucí práce:</w:t>
      </w:r>
      <w:r>
        <w:tab/>
      </w:r>
      <w:sdt>
        <w:sdtPr>
          <w:id w:val="1527679324"/>
          <w:placeholder>
            <w:docPart w:val="A0C091BF86BD4590BDE1B9E1D61C0419"/>
          </w:placeholder>
          <w:text/>
        </w:sdtPr>
        <w:sdtEndPr/>
        <w:sdtContent>
          <w:r w:rsidR="00C73F74">
            <w:t>Ing. Hana Kopáčková, Ph.D.</w:t>
          </w:r>
        </w:sdtContent>
      </w:sdt>
    </w:p>
    <w:p w14:paraId="5EB34210" w14:textId="327518E0" w:rsidR="001B6842" w:rsidRDefault="001B6842" w:rsidP="001B6842">
      <w:pPr>
        <w:tabs>
          <w:tab w:val="left" w:pos="2127"/>
        </w:tabs>
        <w:spacing w:after="120"/>
      </w:pPr>
      <w:r>
        <w:t>Studijní program:</w:t>
      </w:r>
      <w:r>
        <w:tab/>
      </w:r>
      <w:sdt>
        <w:sdtPr>
          <w:id w:val="-563416372"/>
          <w:placeholder>
            <w:docPart w:val="DFDFB0B18B504DC7BE2D1306DA1BDA72"/>
          </w:placeholder>
          <w:text/>
        </w:sdtPr>
        <w:sdtEndPr/>
        <w:sdtContent>
          <w:r w:rsidR="00C73F74">
            <w:t>B6208 Ekonomika a management</w:t>
          </w:r>
        </w:sdtContent>
      </w:sdt>
    </w:p>
    <w:p w14:paraId="1DFA389B" w14:textId="0A9B0B4F" w:rsidR="001B6842" w:rsidRDefault="001B6842" w:rsidP="00062DF8">
      <w:pPr>
        <w:tabs>
          <w:tab w:val="left" w:pos="2127"/>
        </w:tabs>
        <w:spacing w:after="480"/>
      </w:pPr>
      <w:r>
        <w:t>Akademický rok:</w:t>
      </w:r>
      <w:r>
        <w:tab/>
      </w:r>
      <w:sdt>
        <w:sdtPr>
          <w:id w:val="-513069561"/>
          <w:placeholder>
            <w:docPart w:val="F5D30E8DF48440FAA8FCB7ACDE5D8F7F"/>
          </w:placeholder>
          <w:text/>
        </w:sdtPr>
        <w:sdtEndPr/>
        <w:sdtContent>
          <w:r w:rsidR="00C73F74">
            <w:t>2017/2018</w:t>
          </w:r>
        </w:sdtContent>
      </w:sdt>
    </w:p>
    <w:p w14:paraId="7A6C11B1" w14:textId="20B8214C" w:rsidR="00062DF8" w:rsidRDefault="00062DF8" w:rsidP="00062DF8">
      <w:pPr>
        <w:pStyle w:val="Nadpis1"/>
      </w:pPr>
      <w:r>
        <w:t>Náročnost tématu</w:t>
      </w:r>
    </w:p>
    <w:tbl>
      <w:tblPr>
        <w:tblStyle w:val="Mkatabulky"/>
        <w:tblW w:w="5000" w:type="pct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2971"/>
        <w:gridCol w:w="1217"/>
        <w:gridCol w:w="1218"/>
        <w:gridCol w:w="1218"/>
        <w:gridCol w:w="1218"/>
        <w:gridCol w:w="1218"/>
      </w:tblGrid>
      <w:tr w:rsidR="00590F4C" w14:paraId="34BAD765" w14:textId="6750CB89" w:rsidTr="00590F4C">
        <w:tc>
          <w:tcPr>
            <w:tcW w:w="1640" w:type="pct"/>
            <w:shd w:val="clear" w:color="auto" w:fill="000000" w:themeFill="text1"/>
          </w:tcPr>
          <w:p w14:paraId="235A4F27" w14:textId="77777777" w:rsidR="00590F4C" w:rsidRDefault="00590F4C" w:rsidP="001B6842">
            <w:pPr>
              <w:tabs>
                <w:tab w:val="left" w:pos="2127"/>
              </w:tabs>
            </w:pPr>
          </w:p>
        </w:tc>
        <w:tc>
          <w:tcPr>
            <w:tcW w:w="672" w:type="pct"/>
            <w:shd w:val="clear" w:color="auto" w:fill="000000" w:themeFill="text1"/>
            <w:vAlign w:val="center"/>
          </w:tcPr>
          <w:p w14:paraId="5A9B5186" w14:textId="0CAA3EC5" w:rsidR="00590F4C" w:rsidRPr="00590F4C" w:rsidRDefault="00590F4C" w:rsidP="00062DF8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590F4C">
              <w:rPr>
                <w:b/>
                <w:sz w:val="18"/>
                <w:szCs w:val="18"/>
              </w:rPr>
              <w:t>výborně</w:t>
            </w:r>
          </w:p>
        </w:tc>
        <w:tc>
          <w:tcPr>
            <w:tcW w:w="672" w:type="pct"/>
            <w:shd w:val="clear" w:color="auto" w:fill="000000" w:themeFill="text1"/>
            <w:vAlign w:val="center"/>
          </w:tcPr>
          <w:p w14:paraId="13937107" w14:textId="232997D6" w:rsidR="00590F4C" w:rsidRPr="00590F4C" w:rsidRDefault="00590F4C" w:rsidP="00062DF8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590F4C">
              <w:rPr>
                <w:b/>
                <w:sz w:val="18"/>
                <w:szCs w:val="18"/>
              </w:rPr>
              <w:t>velmi dobře</w:t>
            </w:r>
          </w:p>
        </w:tc>
        <w:tc>
          <w:tcPr>
            <w:tcW w:w="672" w:type="pct"/>
            <w:shd w:val="clear" w:color="auto" w:fill="000000" w:themeFill="text1"/>
            <w:vAlign w:val="center"/>
          </w:tcPr>
          <w:p w14:paraId="1A63C9E0" w14:textId="10324562" w:rsidR="00590F4C" w:rsidRPr="00590F4C" w:rsidRDefault="00590F4C" w:rsidP="00062DF8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590F4C">
              <w:rPr>
                <w:b/>
                <w:sz w:val="18"/>
                <w:szCs w:val="18"/>
              </w:rPr>
              <w:t>vyhovující</w:t>
            </w:r>
          </w:p>
        </w:tc>
        <w:tc>
          <w:tcPr>
            <w:tcW w:w="672" w:type="pct"/>
            <w:shd w:val="clear" w:color="auto" w:fill="000000" w:themeFill="text1"/>
            <w:vAlign w:val="center"/>
          </w:tcPr>
          <w:p w14:paraId="01444FED" w14:textId="49F84CA5" w:rsidR="00590F4C" w:rsidRPr="00590F4C" w:rsidRDefault="00590F4C" w:rsidP="00062DF8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590F4C">
              <w:rPr>
                <w:b/>
                <w:sz w:val="18"/>
                <w:szCs w:val="18"/>
              </w:rPr>
              <w:t>nevyhovující</w:t>
            </w:r>
          </w:p>
        </w:tc>
        <w:tc>
          <w:tcPr>
            <w:tcW w:w="672" w:type="pct"/>
            <w:shd w:val="clear" w:color="auto" w:fill="000000" w:themeFill="text1"/>
          </w:tcPr>
          <w:p w14:paraId="219D275B" w14:textId="506AA037" w:rsidR="00590F4C" w:rsidRPr="00590F4C" w:rsidRDefault="00590F4C" w:rsidP="00062DF8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590F4C">
              <w:rPr>
                <w:b/>
                <w:sz w:val="18"/>
                <w:szCs w:val="18"/>
              </w:rPr>
              <w:t>nelze hodnotit</w:t>
            </w:r>
          </w:p>
        </w:tc>
      </w:tr>
      <w:tr w:rsidR="00C62537" w14:paraId="5CADD481" w14:textId="1920F0E6" w:rsidTr="00286881">
        <w:tc>
          <w:tcPr>
            <w:tcW w:w="1640" w:type="pct"/>
          </w:tcPr>
          <w:p w14:paraId="7EE5FC2E" w14:textId="40893F0B" w:rsidR="00C62537" w:rsidRDefault="00C62537" w:rsidP="00C62537">
            <w:pPr>
              <w:tabs>
                <w:tab w:val="left" w:pos="2127"/>
              </w:tabs>
            </w:pPr>
            <w:r>
              <w:t>Teoretické znalosti</w:t>
            </w:r>
          </w:p>
        </w:tc>
        <w:sdt>
          <w:sdtPr>
            <w:id w:val="-101013668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580868C8" w14:textId="0B1CEFCE" w:rsidR="00C62537" w:rsidRDefault="00C73F74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207530819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55A8B0D3" w14:textId="2A6CBF65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64334448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43946545" w14:textId="466FE29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7329760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2EFDE102" w14:textId="67EAC096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1906085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1FC66945" w14:textId="5D5E1D3C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24BE325D" w14:textId="4666C948" w:rsidTr="00286881">
        <w:tc>
          <w:tcPr>
            <w:tcW w:w="1640" w:type="pct"/>
          </w:tcPr>
          <w:p w14:paraId="13BE3D58" w14:textId="4C0AD7BF" w:rsidR="00C62537" w:rsidRDefault="00C62537" w:rsidP="00C62537">
            <w:pPr>
              <w:tabs>
                <w:tab w:val="left" w:pos="2127"/>
              </w:tabs>
            </w:pPr>
            <w:r>
              <w:t>Vstupní údaje a jejich zpracování</w:t>
            </w:r>
          </w:p>
        </w:tc>
        <w:sdt>
          <w:sdtPr>
            <w:id w:val="58851909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044422B4" w14:textId="234DAC0F" w:rsidR="00C62537" w:rsidRDefault="00C73F74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-53280878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44F3FCAD" w14:textId="436EE7BB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213127206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5F3155E8" w14:textId="5CAC8BE6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13052977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02B9960D" w14:textId="7DC9D77C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47032853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7044B056" w14:textId="1F746494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038124B4" w14:textId="2CEF7474" w:rsidTr="00286881">
        <w:tc>
          <w:tcPr>
            <w:tcW w:w="1640" w:type="pct"/>
          </w:tcPr>
          <w:p w14:paraId="2F9ED1C3" w14:textId="74941AFD" w:rsidR="00C62537" w:rsidRDefault="00C62537" w:rsidP="00C62537">
            <w:pPr>
              <w:tabs>
                <w:tab w:val="left" w:pos="2127"/>
              </w:tabs>
            </w:pPr>
            <w:r>
              <w:t>Použité metody</w:t>
            </w:r>
          </w:p>
        </w:tc>
        <w:sdt>
          <w:sdtPr>
            <w:id w:val="-1410844963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7AE1E440" w14:textId="2FC55BEA" w:rsidR="00C62537" w:rsidRDefault="00C73F74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118209002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46FE7737" w14:textId="0B8106A6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11186500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2B305E83" w14:textId="6B27150E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8561980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79A67FC8" w14:textId="3E61B78A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63533391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79535231" w14:textId="7D0246DC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</w:tbl>
    <w:p w14:paraId="15FBA351" w14:textId="5E3EF449" w:rsidR="001B6842" w:rsidRDefault="00062DF8" w:rsidP="00062DF8">
      <w:pPr>
        <w:pStyle w:val="Nadpis1"/>
        <w:spacing w:before="200"/>
      </w:pPr>
      <w:r>
        <w:t>Kritéria hodnocení práce</w:t>
      </w:r>
    </w:p>
    <w:tbl>
      <w:tblPr>
        <w:tblStyle w:val="Mkatabulky"/>
        <w:tblW w:w="0" w:type="auto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2972"/>
        <w:gridCol w:w="1217"/>
        <w:gridCol w:w="1218"/>
        <w:gridCol w:w="1217"/>
        <w:gridCol w:w="1218"/>
        <w:gridCol w:w="1218"/>
      </w:tblGrid>
      <w:tr w:rsidR="00C62537" w14:paraId="7A386280" w14:textId="120305CC" w:rsidTr="00C62537">
        <w:tc>
          <w:tcPr>
            <w:tcW w:w="2972" w:type="dxa"/>
            <w:shd w:val="clear" w:color="auto" w:fill="000000" w:themeFill="text1"/>
          </w:tcPr>
          <w:p w14:paraId="545BB444" w14:textId="77777777" w:rsidR="00C62537" w:rsidRDefault="00C62537" w:rsidP="00F8163F">
            <w:pPr>
              <w:tabs>
                <w:tab w:val="left" w:pos="2127"/>
              </w:tabs>
            </w:pPr>
          </w:p>
        </w:tc>
        <w:tc>
          <w:tcPr>
            <w:tcW w:w="1217" w:type="dxa"/>
            <w:shd w:val="clear" w:color="auto" w:fill="000000" w:themeFill="text1"/>
            <w:vAlign w:val="center"/>
          </w:tcPr>
          <w:p w14:paraId="5D1F68EC" w14:textId="77777777" w:rsidR="00C62537" w:rsidRPr="00C62537" w:rsidRDefault="00C62537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výborně</w:t>
            </w:r>
          </w:p>
        </w:tc>
        <w:tc>
          <w:tcPr>
            <w:tcW w:w="1218" w:type="dxa"/>
            <w:shd w:val="clear" w:color="auto" w:fill="000000" w:themeFill="text1"/>
            <w:vAlign w:val="center"/>
          </w:tcPr>
          <w:p w14:paraId="190905DF" w14:textId="77777777" w:rsidR="00C62537" w:rsidRPr="00C62537" w:rsidRDefault="00C62537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velmi dobře</w:t>
            </w:r>
          </w:p>
        </w:tc>
        <w:tc>
          <w:tcPr>
            <w:tcW w:w="1217" w:type="dxa"/>
            <w:shd w:val="clear" w:color="auto" w:fill="000000" w:themeFill="text1"/>
            <w:vAlign w:val="center"/>
          </w:tcPr>
          <w:p w14:paraId="0A32F137" w14:textId="77777777" w:rsidR="00C62537" w:rsidRPr="00C62537" w:rsidRDefault="00C62537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vyhovující</w:t>
            </w:r>
          </w:p>
        </w:tc>
        <w:tc>
          <w:tcPr>
            <w:tcW w:w="1218" w:type="dxa"/>
            <w:shd w:val="clear" w:color="auto" w:fill="000000" w:themeFill="text1"/>
            <w:vAlign w:val="center"/>
          </w:tcPr>
          <w:p w14:paraId="5F5C7D1B" w14:textId="77777777" w:rsidR="00C62537" w:rsidRPr="00C62537" w:rsidRDefault="00C62537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nevyhovující</w:t>
            </w:r>
          </w:p>
        </w:tc>
        <w:tc>
          <w:tcPr>
            <w:tcW w:w="1218" w:type="dxa"/>
            <w:shd w:val="clear" w:color="auto" w:fill="000000" w:themeFill="text1"/>
          </w:tcPr>
          <w:p w14:paraId="19022F2A" w14:textId="58B4561B" w:rsidR="00C62537" w:rsidRPr="00C62537" w:rsidRDefault="00C62537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nelze hodnotit</w:t>
            </w:r>
          </w:p>
        </w:tc>
      </w:tr>
      <w:tr w:rsidR="00C62537" w14:paraId="4B202A8A" w14:textId="54459F09" w:rsidTr="00025C29">
        <w:tc>
          <w:tcPr>
            <w:tcW w:w="2972" w:type="dxa"/>
          </w:tcPr>
          <w:p w14:paraId="6027C5B4" w14:textId="6FB752B9" w:rsidR="00C62537" w:rsidRDefault="00C62537" w:rsidP="00C62537">
            <w:r>
              <w:t>Stupeň splnění cíle práce</w:t>
            </w:r>
          </w:p>
        </w:tc>
        <w:sdt>
          <w:sdtPr>
            <w:id w:val="-141130735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70D8784F" w14:textId="7E40FEC6" w:rsidR="00C62537" w:rsidRDefault="00C5498E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149907937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3B8C5A72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25820543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1276A90C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20735330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6D3FFED5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32683511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0DF30A31" w14:textId="522F8AF5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417D84BF" w14:textId="0929E07E" w:rsidTr="00025C29">
        <w:tc>
          <w:tcPr>
            <w:tcW w:w="2972" w:type="dxa"/>
          </w:tcPr>
          <w:p w14:paraId="2C0CBF09" w14:textId="7A22A3C6" w:rsidR="00C62537" w:rsidRDefault="00C62537" w:rsidP="00C62537">
            <w:pPr>
              <w:tabs>
                <w:tab w:val="left" w:pos="2127"/>
              </w:tabs>
            </w:pPr>
            <w:r>
              <w:t>Původnost zapracování tématu</w:t>
            </w:r>
          </w:p>
        </w:tc>
        <w:sdt>
          <w:sdtPr>
            <w:id w:val="-119838100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00097A04" w14:textId="5A062AD5" w:rsidR="00C62537" w:rsidRDefault="00C5498E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8218541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069A9258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41285712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72ECF7DC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72137229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07ED9BC5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61196821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2695F673" w14:textId="12AB79E6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59C43A86" w14:textId="173A0919" w:rsidTr="00025C29">
        <w:tc>
          <w:tcPr>
            <w:tcW w:w="2972" w:type="dxa"/>
          </w:tcPr>
          <w:p w14:paraId="075A655D" w14:textId="138D5345" w:rsidR="00C62537" w:rsidRDefault="00C62537" w:rsidP="00C62537">
            <w:pPr>
              <w:tabs>
                <w:tab w:val="left" w:pos="2127"/>
              </w:tabs>
            </w:pPr>
            <w:r>
              <w:t>Adekvátnost použitých metod</w:t>
            </w:r>
          </w:p>
        </w:tc>
        <w:sdt>
          <w:sdtPr>
            <w:id w:val="-38927012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31EF4953" w14:textId="2A6D1587" w:rsidR="00C62537" w:rsidRDefault="00C5498E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-86128437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43DCB2E5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5154305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04C7C872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6963000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7F617B4D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8295544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287BBDDA" w14:textId="31AA587F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001D51AE" w14:textId="5BE6DA6D" w:rsidTr="00025C29">
        <w:tc>
          <w:tcPr>
            <w:tcW w:w="2972" w:type="dxa"/>
          </w:tcPr>
          <w:p w14:paraId="2ED30371" w14:textId="780419FF" w:rsidR="00C62537" w:rsidRDefault="00C62537" w:rsidP="00C62537">
            <w:r w:rsidRPr="00E22454">
              <w:t>Hloubka provedené analýzy</w:t>
            </w:r>
            <w:r>
              <w:br/>
            </w:r>
            <w:r w:rsidRPr="00E22454">
              <w:t>(ve vztahu k tématu)</w:t>
            </w:r>
          </w:p>
        </w:tc>
        <w:sdt>
          <w:sdtPr>
            <w:id w:val="1061444156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7037D8C5" w14:textId="2C61E2DA" w:rsidR="00C62537" w:rsidRDefault="00C5498E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-13803546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2983EBCA" w14:textId="7D93BC9F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50479479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44F95F5A" w14:textId="27B81387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183803545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2DCBD7AA" w14:textId="5BD1EDF2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1556079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42565E71" w14:textId="228ADCC9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409B74F3" w14:textId="29601AAE" w:rsidTr="00025C29">
        <w:tc>
          <w:tcPr>
            <w:tcW w:w="2972" w:type="dxa"/>
          </w:tcPr>
          <w:p w14:paraId="6991BAA0" w14:textId="6040FD47" w:rsidR="00C62537" w:rsidRPr="00E22454" w:rsidRDefault="00C62537" w:rsidP="00C62537">
            <w:r w:rsidRPr="00E22454">
              <w:t>Logická stavba práce a rozsah</w:t>
            </w:r>
          </w:p>
        </w:tc>
        <w:sdt>
          <w:sdtPr>
            <w:id w:val="-406613548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16B16FA2" w14:textId="27502714" w:rsidR="00C62537" w:rsidRDefault="00C5498E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-9684368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301455B8" w14:textId="21AE3031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35186266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172952B5" w14:textId="327B7B21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211196486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27569B95" w14:textId="462F64B9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98043430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66EC4460" w14:textId="6576DCB5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34E11853" w14:textId="60A4B6AB" w:rsidTr="00025C29">
        <w:tc>
          <w:tcPr>
            <w:tcW w:w="2972" w:type="dxa"/>
          </w:tcPr>
          <w:p w14:paraId="499DED67" w14:textId="3414907F" w:rsidR="00C62537" w:rsidRPr="00E22454" w:rsidRDefault="00C62537" w:rsidP="00C62537">
            <w:r w:rsidRPr="00E22454">
              <w:t>Práce s</w:t>
            </w:r>
            <w:r>
              <w:t xml:space="preserve"> českou a zahraniční </w:t>
            </w:r>
            <w:r w:rsidRPr="00E22454">
              <w:t>literaturou včetně citací</w:t>
            </w:r>
          </w:p>
        </w:tc>
        <w:sdt>
          <w:sdtPr>
            <w:id w:val="1181706148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4AA95C1D" w14:textId="2CBFEC2C" w:rsidR="00C62537" w:rsidRDefault="00C5498E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2907954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5E3F9A40" w14:textId="057CD963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11298970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490D81A9" w14:textId="6C0E8DF1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18141126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26340644" w14:textId="54E8AED7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3029350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2A00A3F3" w14:textId="4BE26298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33C074E5" w14:textId="765C83EB" w:rsidTr="00025C29">
        <w:tc>
          <w:tcPr>
            <w:tcW w:w="2972" w:type="dxa"/>
          </w:tcPr>
          <w:p w14:paraId="4009AFC8" w14:textId="48525FFC" w:rsidR="00C62537" w:rsidRPr="00E22454" w:rsidRDefault="00C62537" w:rsidP="00C62537">
            <w:r w:rsidRPr="00E22454">
              <w:t>Formální úprava práce</w:t>
            </w:r>
            <w:r>
              <w:br/>
            </w:r>
            <w:r w:rsidRPr="00E22454">
              <w:t>(text, grafy, tabulky)</w:t>
            </w:r>
          </w:p>
        </w:tc>
        <w:sdt>
          <w:sdtPr>
            <w:id w:val="-8284372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4EA95DDA" w14:textId="5E4421EC" w:rsidR="00C62537" w:rsidRDefault="00C5498E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41929067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52825800" w14:textId="00BED9D0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176873455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6D76CFBD" w14:textId="0A1BF6D3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60920063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020C7A67" w14:textId="50224C56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71061698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563DD371" w14:textId="7F8D3C16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0A665016" w14:textId="4C4E79A7" w:rsidTr="00025C29">
        <w:tc>
          <w:tcPr>
            <w:tcW w:w="2972" w:type="dxa"/>
          </w:tcPr>
          <w:p w14:paraId="0EAAEF7E" w14:textId="0DFCC73E" w:rsidR="00C62537" w:rsidRPr="00E22454" w:rsidRDefault="00C62537" w:rsidP="00C62537">
            <w:r w:rsidRPr="00E22454">
              <w:t>Jazyková úroveň</w:t>
            </w:r>
            <w:r>
              <w:br/>
            </w:r>
            <w:r w:rsidRPr="00E22454">
              <w:t>(styl, gramatika, terminologie)</w:t>
            </w:r>
          </w:p>
        </w:tc>
        <w:sdt>
          <w:sdtPr>
            <w:id w:val="-16495125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4EB2730A" w14:textId="7F876491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273981243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2EF41E4D" w14:textId="517FB266" w:rsidR="00C62537" w:rsidRDefault="00C5498E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33226703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663B3761" w14:textId="63094037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37107463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08C8620D" w14:textId="58C0B4BA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41574547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799DC8B1" w14:textId="44342B08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</w:tbl>
    <w:p w14:paraId="302E6A9D" w14:textId="0F49C532" w:rsidR="00062DF8" w:rsidRDefault="001C6B68" w:rsidP="001C6B68">
      <w:pPr>
        <w:pStyle w:val="Nadpis1"/>
        <w:spacing w:before="200"/>
      </w:pPr>
      <w:r>
        <w:t>Využitelnost výsledků práce</w:t>
      </w:r>
    </w:p>
    <w:tbl>
      <w:tblPr>
        <w:tblStyle w:val="Mkatabulky"/>
        <w:tblW w:w="0" w:type="auto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2972"/>
        <w:gridCol w:w="1522"/>
        <w:gridCol w:w="1522"/>
        <w:gridCol w:w="1522"/>
        <w:gridCol w:w="1522"/>
      </w:tblGrid>
      <w:tr w:rsidR="001C6B68" w14:paraId="3CC17618" w14:textId="77777777" w:rsidTr="00C62537">
        <w:tc>
          <w:tcPr>
            <w:tcW w:w="2972" w:type="dxa"/>
            <w:shd w:val="clear" w:color="auto" w:fill="000000" w:themeFill="text1"/>
          </w:tcPr>
          <w:p w14:paraId="2880498B" w14:textId="77777777" w:rsidR="001C6B68" w:rsidRDefault="001C6B68" w:rsidP="00F8163F">
            <w:pPr>
              <w:tabs>
                <w:tab w:val="left" w:pos="2127"/>
              </w:tabs>
            </w:pPr>
          </w:p>
        </w:tc>
        <w:tc>
          <w:tcPr>
            <w:tcW w:w="1522" w:type="dxa"/>
            <w:shd w:val="clear" w:color="auto" w:fill="000000" w:themeFill="text1"/>
            <w:vAlign w:val="center"/>
          </w:tcPr>
          <w:p w14:paraId="5C922DDE" w14:textId="33FF7277" w:rsidR="001C6B68" w:rsidRPr="00C62537" w:rsidRDefault="00590F4C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vysoká</w:t>
            </w:r>
          </w:p>
        </w:tc>
        <w:tc>
          <w:tcPr>
            <w:tcW w:w="1522" w:type="dxa"/>
            <w:shd w:val="clear" w:color="auto" w:fill="000000" w:themeFill="text1"/>
            <w:vAlign w:val="center"/>
          </w:tcPr>
          <w:p w14:paraId="6EF67C5B" w14:textId="5F159369" w:rsidR="001C6B68" w:rsidRPr="00C62537" w:rsidRDefault="00590F4C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střední</w:t>
            </w:r>
          </w:p>
        </w:tc>
        <w:tc>
          <w:tcPr>
            <w:tcW w:w="1522" w:type="dxa"/>
            <w:shd w:val="clear" w:color="auto" w:fill="000000" w:themeFill="text1"/>
            <w:vAlign w:val="center"/>
          </w:tcPr>
          <w:p w14:paraId="010D9FAE" w14:textId="0309B827" w:rsidR="001C6B68" w:rsidRPr="00C62537" w:rsidRDefault="00590F4C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nízká</w:t>
            </w:r>
          </w:p>
        </w:tc>
        <w:tc>
          <w:tcPr>
            <w:tcW w:w="1522" w:type="dxa"/>
            <w:shd w:val="clear" w:color="auto" w:fill="000000" w:themeFill="text1"/>
            <w:vAlign w:val="center"/>
          </w:tcPr>
          <w:p w14:paraId="02B389FE" w14:textId="53895F1E" w:rsidR="001C6B68" w:rsidRPr="00C62537" w:rsidRDefault="00C62537" w:rsidP="00590F4C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nelze hodnotit</w:t>
            </w:r>
          </w:p>
        </w:tc>
      </w:tr>
      <w:tr w:rsidR="001C6B68" w14:paraId="2825C014" w14:textId="77777777" w:rsidTr="00C62537">
        <w:tc>
          <w:tcPr>
            <w:tcW w:w="2972" w:type="dxa"/>
          </w:tcPr>
          <w:p w14:paraId="64DC4B1F" w14:textId="24BBB335" w:rsidR="001C6B68" w:rsidRDefault="001C6B68" w:rsidP="00F8163F">
            <w:r>
              <w:t>Pro teorii</w:t>
            </w:r>
          </w:p>
        </w:tc>
        <w:sdt>
          <w:sdtPr>
            <w:id w:val="26403472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14:paraId="723AD207" w14:textId="77777777" w:rsidR="001C6B68" w:rsidRDefault="001C6B68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1141614413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14:paraId="55985AB7" w14:textId="50D59743" w:rsidR="001C6B68" w:rsidRDefault="00C5498E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-17761563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14:paraId="50DD0834" w14:textId="77777777" w:rsidR="001C6B68" w:rsidRDefault="001C6B68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3747683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14:paraId="4A90980B" w14:textId="77777777" w:rsidR="001C6B68" w:rsidRDefault="001C6B68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1C6B68" w14:paraId="068540EB" w14:textId="77777777" w:rsidTr="00C62537">
        <w:tc>
          <w:tcPr>
            <w:tcW w:w="2972" w:type="dxa"/>
          </w:tcPr>
          <w:p w14:paraId="4B469030" w14:textId="180FB212" w:rsidR="001C6B68" w:rsidRDefault="001C6B68" w:rsidP="00F8163F">
            <w:pPr>
              <w:tabs>
                <w:tab w:val="left" w:pos="2127"/>
              </w:tabs>
            </w:pPr>
            <w:r>
              <w:t>Pro praxi</w:t>
            </w:r>
          </w:p>
        </w:tc>
        <w:sdt>
          <w:sdtPr>
            <w:id w:val="-144545712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14:paraId="6D1661DE" w14:textId="56364F58" w:rsidR="001C6B68" w:rsidRDefault="00C5498E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-44445891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14:paraId="0EB57916" w14:textId="77777777" w:rsidR="001C6B68" w:rsidRDefault="001C6B68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8010669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14:paraId="62F30925" w14:textId="77777777" w:rsidR="001C6B68" w:rsidRDefault="001C6B68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5862947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14:paraId="20B2CD93" w14:textId="77777777" w:rsidR="001C6B68" w:rsidRDefault="001C6B68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</w:tbl>
    <w:p w14:paraId="1C1ECBDC" w14:textId="1FB93460" w:rsidR="001C6B68" w:rsidRDefault="001C6B68" w:rsidP="001C6B68">
      <w:pPr>
        <w:pStyle w:val="Nadpis1"/>
        <w:spacing w:before="200"/>
      </w:pPr>
      <w:r>
        <w:lastRenderedPageBreak/>
        <w:t>Ostatní připomínky k práci</w:t>
      </w:r>
    </w:p>
    <w:sdt>
      <w:sdtPr>
        <w:id w:val="-1500416269"/>
        <w:placeholder>
          <w:docPart w:val="418425E3F9434E028DD25392B81ABF8C"/>
        </w:placeholder>
      </w:sdtPr>
      <w:sdtEndPr/>
      <w:sdtContent>
        <w:p w14:paraId="2027FAFF" w14:textId="12F4A596" w:rsidR="001C6B68" w:rsidRPr="001C6B68" w:rsidRDefault="00432431" w:rsidP="001C6B68">
          <w:r>
            <w:t xml:space="preserve">Cílem práce bylo hodnocení nákladů a přínosů na zákazníka dodavatelské IT firmy. </w:t>
          </w:r>
          <w:r>
            <w:t>Autor</w:t>
          </w:r>
          <w:r>
            <w:t>ka</w:t>
          </w:r>
          <w:r>
            <w:t xml:space="preserve"> naplnil</w:t>
          </w:r>
          <w:r>
            <w:t>a</w:t>
          </w:r>
          <w:r>
            <w:t xml:space="preserve"> stanovené cíle práce a dodržel</w:t>
          </w:r>
          <w:r>
            <w:t>a</w:t>
          </w:r>
          <w:r w:rsidRPr="00DB7758">
            <w:t xml:space="preserve"> zásady pro zpracování bakalářské práce.</w:t>
          </w:r>
          <w:r>
            <w:t xml:space="preserve"> Výsledné hodnocení zahrnuje nejen stránku finanční, ale také doporučení pro zlepšení procesů ve vybrané firmě. Práce je srozumitelná a rozsah dostatečný.</w:t>
          </w:r>
        </w:p>
      </w:sdtContent>
    </w:sdt>
    <w:p w14:paraId="3635FEF9" w14:textId="273B0D3F" w:rsidR="000406A4" w:rsidRDefault="000406A4" w:rsidP="001C6B68">
      <w:pPr>
        <w:pStyle w:val="Nadpis1"/>
        <w:spacing w:before="200"/>
      </w:pPr>
      <w:r>
        <w:t xml:space="preserve">Vyjádření k výstupům ze systému </w:t>
      </w:r>
      <w:proofErr w:type="spellStart"/>
      <w:r>
        <w:t>Theses</w:t>
      </w:r>
      <w:proofErr w:type="spellEnd"/>
    </w:p>
    <w:sdt>
      <w:sdtPr>
        <w:id w:val="1212621020"/>
        <w:placeholder>
          <w:docPart w:val="1ADB786AE5C54A40AD638B2D5AC5BFAF"/>
        </w:placeholder>
      </w:sdtPr>
      <w:sdtEndPr/>
      <w:sdtContent>
        <w:p w14:paraId="6A115E33" w14:textId="27BE9AB1" w:rsidR="000406A4" w:rsidRPr="001C6B68" w:rsidRDefault="00C5498E" w:rsidP="000406A4">
          <w:r>
            <w:t>Předložená práce není plagiát. Nejvyšší míra podobnosti: 0%. Počet podobných dokumentů: 0.</w:t>
          </w:r>
        </w:p>
      </w:sdtContent>
    </w:sdt>
    <w:p w14:paraId="22F663B2" w14:textId="3B879560" w:rsidR="001C6B68" w:rsidRDefault="001C6B68" w:rsidP="000406A4">
      <w:pPr>
        <w:pStyle w:val="Nadpis1"/>
        <w:spacing w:before="200"/>
      </w:pPr>
      <w:r>
        <w:t>Otázky a náměty k obhajobě</w:t>
      </w:r>
    </w:p>
    <w:sdt>
      <w:sdtPr>
        <w:id w:val="668836740"/>
        <w:placeholder>
          <w:docPart w:val="0342967286974A37A6FB2F7428A63CB6"/>
        </w:placeholder>
      </w:sdtPr>
      <w:sdtEndPr/>
      <w:sdtContent>
        <w:p w14:paraId="01EB42C8" w14:textId="1ADA9C64" w:rsidR="001C6B68" w:rsidRPr="001C6B68" w:rsidRDefault="001E507F" w:rsidP="001C6B68">
          <w:r>
            <w:t>Ve své práci jste jmenovala mnoho doporučení, mezi nimi i sdílení informací mezi odděleními. Odhalila jste ve své práci více problémů s komunikací? Máte nějaká doporučení k této oblasti?</w:t>
          </w:r>
        </w:p>
        <w:bookmarkStart w:id="0" w:name="_GoBack" w:displacedByCustomXml="next"/>
        <w:bookmarkEnd w:id="0" w:displacedByCustomXml="next"/>
      </w:sdtContent>
    </w:sdt>
    <w:p w14:paraId="6B134F20" w14:textId="7F6593F8" w:rsidR="001C6B68" w:rsidRDefault="001C6B68" w:rsidP="001C6B68">
      <w:pPr>
        <w:pStyle w:val="Nadpis1"/>
        <w:spacing w:before="200"/>
      </w:pPr>
      <w:r>
        <w:t>Závěrečné hodnocení</w:t>
      </w:r>
    </w:p>
    <w:p w14:paraId="2873FEF4" w14:textId="55AF742D" w:rsidR="00A0452C" w:rsidRDefault="00A0452C" w:rsidP="001C6B68">
      <w:r>
        <w:t xml:space="preserve">Práci </w:t>
      </w:r>
      <w:sdt>
        <w:sdtPr>
          <w:rPr>
            <w:b/>
          </w:rPr>
          <w:id w:val="-756664973"/>
          <w:placeholder>
            <w:docPart w:val="43C03071705141B8B421192F5AF28F3B"/>
          </w:placeholder>
          <w:comboBox>
            <w:listItem w:value="Zvolte položku"/>
            <w:listItem w:displayText="doporučuji" w:value="doporučuji"/>
            <w:listItem w:displayText="nedoporučuji" w:value="nedoporučuji"/>
          </w:comboBox>
        </w:sdtPr>
        <w:sdtEndPr/>
        <w:sdtContent>
          <w:r w:rsidR="00C73F74">
            <w:rPr>
              <w:b/>
            </w:rPr>
            <w:t>doporučuji</w:t>
          </w:r>
        </w:sdtContent>
      </w:sdt>
      <w:r>
        <w:t xml:space="preserve"> k obhajobě.</w:t>
      </w:r>
    </w:p>
    <w:p w14:paraId="791961A7" w14:textId="5697E350" w:rsidR="001C6B68" w:rsidRDefault="001C6B68" w:rsidP="001C6B68">
      <w:r>
        <w:t xml:space="preserve">Tuto </w:t>
      </w:r>
      <w:r w:rsidR="006D5FA0">
        <w:t>bakalářskou</w:t>
      </w:r>
      <w:r>
        <w:t xml:space="preserve"> práci navrhuji hodnotit známkou:</w:t>
      </w:r>
      <w:r w:rsidR="00CF4D06">
        <w:t xml:space="preserve"> </w:t>
      </w:r>
      <w:sdt>
        <w:sdtPr>
          <w:rPr>
            <w:b/>
          </w:rPr>
          <w:id w:val="331188171"/>
          <w:placeholder>
            <w:docPart w:val="F91A79F0F40247AB83628FE4F6710FD3"/>
          </w:placeholder>
          <w:comboBox>
            <w:listItem w:value="Zvolte položku."/>
            <w:listItem w:displayText="A" w:value="1"/>
            <w:listItem w:displayText="B" w:value="1,5"/>
            <w:listItem w:displayText="C" w:value="2"/>
            <w:listItem w:displayText="D" w:value="2,5"/>
            <w:listItem w:displayText="E" w:value="3"/>
            <w:listItem w:displayText="F" w:value="4"/>
          </w:comboBox>
        </w:sdtPr>
        <w:sdtEndPr/>
        <w:sdtContent>
          <w:r w:rsidR="00C73F74">
            <w:rPr>
              <w:b/>
            </w:rPr>
            <w:t>A</w:t>
          </w:r>
        </w:sdtContent>
      </w:sdt>
    </w:p>
    <w:p w14:paraId="5DC446F1" w14:textId="77777777" w:rsidR="001C6B68" w:rsidRDefault="001C6B68" w:rsidP="001C6B68"/>
    <w:p w14:paraId="4DE26E61" w14:textId="55FED510" w:rsidR="001C6B68" w:rsidRDefault="00CF4D06" w:rsidP="00CF4D06">
      <w:pPr>
        <w:spacing w:before="600"/>
      </w:pPr>
      <w:r>
        <w:t xml:space="preserve">V Pardubicích </w:t>
      </w:r>
      <w:sdt>
        <w:sdtPr>
          <w:id w:val="254710657"/>
          <w:placeholder>
            <w:docPart w:val="ACED8D69A57D47C49D96CDD573273504"/>
          </w:placeholder>
          <w:date w:fullDate="2018-05-21T00:00:00Z">
            <w:dateFormat w:val="d.M.yyyy"/>
            <w:lid w:val="cs-CZ"/>
            <w:storeMappedDataAs w:val="dateTime"/>
            <w:calendar w:val="gregorian"/>
          </w:date>
        </w:sdtPr>
        <w:sdtEndPr/>
        <w:sdtContent>
          <w:proofErr w:type="gramStart"/>
          <w:r w:rsidR="00C5498E">
            <w:t>21.5.2018</w:t>
          </w:r>
          <w:proofErr w:type="gramEnd"/>
        </w:sdtContent>
      </w:sdt>
    </w:p>
    <w:p w14:paraId="76EA8694" w14:textId="289EE853" w:rsidR="001C6B68" w:rsidRPr="001C6B68" w:rsidRDefault="00CF4D06" w:rsidP="00CF4D06">
      <w:pPr>
        <w:tabs>
          <w:tab w:val="left" w:leader="dot" w:pos="3969"/>
        </w:tabs>
        <w:spacing w:before="720"/>
      </w:pPr>
      <w:r>
        <w:t>P</w:t>
      </w:r>
      <w:r w:rsidR="001C6B68">
        <w:t>odpis</w:t>
      </w:r>
      <w:r>
        <w:t xml:space="preserve"> </w:t>
      </w:r>
      <w:r>
        <w:tab/>
      </w:r>
    </w:p>
    <w:sectPr w:rsidR="001C6B68" w:rsidRPr="001C6B68" w:rsidSect="00E53122">
      <w:headerReference w:type="default" r:id="rId10"/>
      <w:footerReference w:type="default" r:id="rId11"/>
      <w:headerReference w:type="first" r:id="rId12"/>
      <w:footerReference w:type="first" r:id="rId13"/>
      <w:type w:val="continuous"/>
      <w:pgSz w:w="11906" w:h="16838"/>
      <w:pgMar w:top="1418" w:right="1418" w:bottom="1418" w:left="1418" w:header="709" w:footer="74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87944D9" w14:textId="77777777" w:rsidR="0064499E" w:rsidRDefault="0064499E">
      <w:r>
        <w:separator/>
      </w:r>
    </w:p>
  </w:endnote>
  <w:endnote w:type="continuationSeparator" w:id="0">
    <w:p w14:paraId="1AED0820" w14:textId="77777777" w:rsidR="0064499E" w:rsidRDefault="006449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D71D79" w14:textId="56F65476" w:rsidR="001B38B5" w:rsidRDefault="0064499E" w:rsidP="00EB10B0">
    <w:pPr>
      <w:pBdr>
        <w:top w:val="single" w:sz="4" w:space="1" w:color="auto"/>
      </w:pBdr>
      <w:tabs>
        <w:tab w:val="right" w:pos="9070"/>
      </w:tabs>
    </w:pPr>
    <w:sdt>
      <w:sdtPr>
        <w:alias w:val="proces_nazev"/>
        <w:tag w:val="proces_nazev"/>
        <w:id w:val="1405569511"/>
        <w:placeholder>
          <w:docPart w:val="ACED8D69A57D47C49D96CDD573273504"/>
        </w:placeholder>
        <w:dataBinding w:xpath="/root[1]/proces_nazev[1]" w:storeItemID="{82D653DF-71F0-4A7D-B399-5696ADE1160A}"/>
        <w:text/>
      </w:sdtPr>
      <w:sdtEndPr/>
      <w:sdtContent>
        <w:r w:rsidR="001B6842">
          <w:t>Agenda závěrečných prací</w:t>
        </w:r>
      </w:sdtContent>
    </w:sdt>
    <w:r w:rsidR="00EB10B0">
      <w:tab/>
    </w:r>
    <w:r w:rsidR="00EB10B0">
      <w:fldChar w:fldCharType="begin"/>
    </w:r>
    <w:r w:rsidR="00EB10B0">
      <w:instrText>PAGE   \* MERGEFORMAT</w:instrText>
    </w:r>
    <w:r w:rsidR="00EB10B0">
      <w:fldChar w:fldCharType="separate"/>
    </w:r>
    <w:r w:rsidR="001E507F">
      <w:rPr>
        <w:noProof/>
      </w:rPr>
      <w:t>2</w:t>
    </w:r>
    <w:r w:rsidR="00EB10B0">
      <w:fldChar w:fldCharType="end"/>
    </w:r>
    <w:r w:rsidR="00EB10B0">
      <w:t xml:space="preserve"> / </w:t>
    </w:r>
    <w:r>
      <w:fldChar w:fldCharType="begin"/>
    </w:r>
    <w:r>
      <w:instrText xml:space="preserve"> NUMPAGES   \* MERGEFORMAT </w:instrText>
    </w:r>
    <w:r>
      <w:fldChar w:fldCharType="separate"/>
    </w:r>
    <w:r w:rsidR="001E507F">
      <w:rPr>
        <w:noProof/>
      </w:rPr>
      <w:t>2</w:t>
    </w:r>
    <w:r>
      <w:rPr>
        <w:noProof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063971B" w14:textId="77777777" w:rsidR="003C1CDB" w:rsidRDefault="00816FEB" w:rsidP="003C1CDB">
    <w:pPr>
      <w:pBdr>
        <w:top w:val="single" w:sz="4" w:space="1" w:color="auto"/>
      </w:pBdr>
      <w:tabs>
        <w:tab w:val="center" w:pos="4536"/>
        <w:tab w:val="right" w:pos="9070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680FFA06" wp14:editId="47F7953E">
              <wp:simplePos x="0" y="0"/>
              <wp:positionH relativeFrom="leftMargin">
                <wp:align>left</wp:align>
              </wp:positionH>
              <wp:positionV relativeFrom="bottomMargin">
                <wp:align>bottom</wp:align>
              </wp:positionV>
              <wp:extent cx="576000" cy="3780000"/>
              <wp:effectExtent l="0" t="0" r="0" b="0"/>
              <wp:wrapNone/>
              <wp:docPr id="1" name="Textové pole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76000" cy="378000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C07766B" w14:textId="77777777" w:rsidR="00816FEB" w:rsidRPr="0092144C" w:rsidRDefault="00816FEB" w:rsidP="0092144C">
                          <w:pPr>
                            <w:rPr>
                              <w:i/>
                              <w:sz w:val="12"/>
                              <w:szCs w:val="12"/>
                            </w:rPr>
                          </w:pPr>
                          <w:r w:rsidRPr="0092144C">
                            <w:rPr>
                              <w:i/>
                              <w:sz w:val="12"/>
                              <w:szCs w:val="12"/>
                            </w:rPr>
                            <w:t xml:space="preserve">Naposledy vytištěno </w:t>
                          </w:r>
                          <w:r w:rsidRPr="0092144C">
                            <w:rPr>
                              <w:i/>
                              <w:sz w:val="12"/>
                              <w:szCs w:val="12"/>
                            </w:rPr>
                            <w:fldChar w:fldCharType="begin"/>
                          </w:r>
                          <w:r w:rsidRPr="0092144C">
                            <w:rPr>
                              <w:i/>
                              <w:sz w:val="12"/>
                              <w:szCs w:val="12"/>
                            </w:rPr>
                            <w:instrText xml:space="preserve"> PRINTDATE  \@ "d.M.yyyy H:mm"  \* MERGEFORMAT </w:instrText>
                          </w:r>
                          <w:r w:rsidRPr="0092144C">
                            <w:rPr>
                              <w:i/>
                              <w:sz w:val="12"/>
                              <w:szCs w:val="12"/>
                            </w:rPr>
                            <w:fldChar w:fldCharType="separate"/>
                          </w:r>
                          <w:r w:rsidR="000D4F4C">
                            <w:rPr>
                              <w:i/>
                              <w:noProof/>
                              <w:sz w:val="12"/>
                              <w:szCs w:val="12"/>
                            </w:rPr>
                            <w:t>14.12.2011 18:13</w:t>
                          </w:r>
                          <w:r w:rsidRPr="0092144C">
                            <w:rPr>
                              <w:i/>
                              <w:sz w:val="12"/>
                              <w:szCs w:val="12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vert270" wrap="square" lIns="360000" tIns="45720" rIns="91440" bIns="129600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80FFA06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0;margin-top:0;width:45.35pt;height:297.65pt;z-index:251657216;visibility:visible;mso-wrap-style:square;mso-width-percent:0;mso-height-percent:0;mso-wrap-distance-left:9pt;mso-wrap-distance-top:0;mso-wrap-distance-right:9pt;mso-wrap-distance-bottom:0;mso-position-horizontal:left;mso-position-horizontal-relative:left-margin-area;mso-position-vertical:bottom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" fillcolor="white [3201]" stroked="f" strokeweight=".5pt">
              <v:textbox style="layout-flow:vertical;mso-layout-flow-alt:bottom-to-top" inset="10mm,,,36mm">
                <w:txbxContent>
                  <w:p w14:paraId="4C07766B" w14:textId="77777777" w:rsidR="00816FEB" w:rsidRPr="0092144C" w:rsidRDefault="00816FEB" w:rsidP="0092144C">
                    <w:pPr>
                      <w:rPr>
                        <w:i/>
                        <w:sz w:val="12"/>
                        <w:szCs w:val="12"/>
                      </w:rPr>
                    </w:pPr>
                    <w:r w:rsidRPr="0092144C">
                      <w:rPr>
                        <w:i/>
                        <w:sz w:val="12"/>
                        <w:szCs w:val="12"/>
                      </w:rPr>
                      <w:t xml:space="preserve">Naposledy vytištěno </w:t>
                    </w:r>
                    <w:r w:rsidRPr="0092144C">
                      <w:rPr>
                        <w:i/>
                        <w:sz w:val="12"/>
                        <w:szCs w:val="12"/>
                      </w:rPr>
                      <w:fldChar w:fldCharType="begin"/>
                    </w:r>
                    <w:r w:rsidRPr="0092144C">
                      <w:rPr>
                        <w:i/>
                        <w:sz w:val="12"/>
                        <w:szCs w:val="12"/>
                      </w:rPr>
                      <w:instrText xml:space="preserve"> PRINTDATE  \@ "d.M.yyyy H:mm"  \* MERGEFORMAT </w:instrText>
                    </w:r>
                    <w:r w:rsidRPr="0092144C">
                      <w:rPr>
                        <w:i/>
                        <w:sz w:val="12"/>
                        <w:szCs w:val="12"/>
                      </w:rPr>
                      <w:fldChar w:fldCharType="separate"/>
                    </w:r>
                    <w:r w:rsidR="000D4F4C">
                      <w:rPr>
                        <w:i/>
                        <w:noProof/>
                        <w:sz w:val="12"/>
                        <w:szCs w:val="12"/>
                      </w:rPr>
                      <w:t>14.12.2011 18:13</w:t>
                    </w:r>
                    <w:r w:rsidRPr="0092144C">
                      <w:rPr>
                        <w:i/>
                        <w:sz w:val="12"/>
                        <w:szCs w:val="12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  <w:r w:rsidR="003C1CDB">
      <w:t>Identifikace záznamu:</w:t>
    </w:r>
  </w:p>
  <w:p w14:paraId="37A8D8C6" w14:textId="49310DC1" w:rsidR="00E53122" w:rsidRDefault="0064499E" w:rsidP="003C1CDB">
    <w:pPr>
      <w:pBdr>
        <w:top w:val="single" w:sz="4" w:space="1" w:color="auto"/>
      </w:pBdr>
      <w:tabs>
        <w:tab w:val="center" w:pos="4536"/>
        <w:tab w:val="right" w:leader="dot" w:pos="7938"/>
        <w:tab w:val="right" w:pos="9070"/>
      </w:tabs>
    </w:pPr>
    <w:sdt>
      <w:sdtPr>
        <w:alias w:val="proces_nazev"/>
        <w:tag w:val="proces_nazev"/>
        <w:id w:val="270905931"/>
        <w:placeholder>
          <w:docPart w:val="DD23B44B714046BA869ED7ACDF95E74D"/>
        </w:placeholder>
        <w:dataBinding w:xpath="/root[1]/proces_nazev[1]" w:storeItemID="{82D653DF-71F0-4A7D-B399-5696ADE1160A}"/>
        <w:text/>
      </w:sdtPr>
      <w:sdtEndPr/>
      <w:sdtContent>
        <w:r w:rsidR="001B6842">
          <w:t>Agenda závěrečných prací</w:t>
        </w:r>
      </w:sdtContent>
    </w:sdt>
    <w:r w:rsidR="003C1CDB">
      <w:tab/>
    </w:r>
    <w:r w:rsidR="003C1CDB">
      <w:tab/>
    </w:r>
    <w:r w:rsidR="003C1CDB">
      <w:tab/>
    </w:r>
    <w:r w:rsidR="003C1CDB">
      <w:fldChar w:fldCharType="begin"/>
    </w:r>
    <w:r w:rsidR="003C1CDB">
      <w:instrText>PAGE   \* MERGEFORMAT</w:instrText>
    </w:r>
    <w:r w:rsidR="003C1CDB">
      <w:fldChar w:fldCharType="separate"/>
    </w:r>
    <w:r w:rsidR="00432431">
      <w:rPr>
        <w:noProof/>
      </w:rPr>
      <w:t>1</w:t>
    </w:r>
    <w:r w:rsidR="003C1CDB">
      <w:fldChar w:fldCharType="end"/>
    </w:r>
    <w:r w:rsidR="003C1CDB">
      <w:t xml:space="preserve"> / </w:t>
    </w:r>
    <w:r>
      <w:fldChar w:fldCharType="begin"/>
    </w:r>
    <w:r>
      <w:instrText xml:space="preserve"> NUMPAGES   \* MERGEFORMAT </w:instrText>
    </w:r>
    <w:r>
      <w:fldChar w:fldCharType="separate"/>
    </w:r>
    <w:r w:rsidR="00432431">
      <w:rPr>
        <w:noProof/>
      </w:rPr>
      <w:t>2</w:t>
    </w:r>
    <w:r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02C7A61" w14:textId="77777777" w:rsidR="0064499E" w:rsidRDefault="0064499E">
      <w:r>
        <w:separator/>
      </w:r>
    </w:p>
  </w:footnote>
  <w:footnote w:type="continuationSeparator" w:id="0">
    <w:p w14:paraId="7B4F528B" w14:textId="77777777" w:rsidR="0064499E" w:rsidRDefault="006449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8A92A74" w14:textId="6CCB52BF" w:rsidR="00E44967" w:rsidRPr="002E70CA" w:rsidRDefault="00A769E6" w:rsidP="00BE393F">
    <w:pPr>
      <w:pStyle w:val="Zhlav"/>
      <w:pBdr>
        <w:bottom w:val="single" w:sz="4" w:space="1" w:color="auto"/>
      </w:pBdr>
      <w:spacing w:after="200"/>
    </w:pPr>
    <w:r>
      <w:t xml:space="preserve">© </w:t>
    </w:r>
    <w:r w:rsidR="00E44967" w:rsidRPr="002E70CA">
      <w:t>Fakulta ekonomicko-správní</w:t>
    </w:r>
    <w:r w:rsidR="00E44967" w:rsidRPr="002E70CA">
      <w:tab/>
    </w:r>
    <w:r w:rsidR="00E44967" w:rsidRPr="002E70CA">
      <w:tab/>
    </w:r>
    <w:sdt>
      <w:sdtPr>
        <w:alias w:val="priloha_nazev"/>
        <w:tag w:val="priloha_nazev"/>
        <w:id w:val="111492253"/>
        <w:placeholder>
          <w:docPart w:val="5CC5079DFBD8468BB246535B34F77206"/>
        </w:placeholder>
        <w:dataBinding w:xpath="/root[1]/priloha_nazev[1]" w:storeItemID="{82D653DF-71F0-4A7D-B399-5696ADE1160A}"/>
        <w:text/>
      </w:sdtPr>
      <w:sdtEndPr/>
      <w:sdtContent>
        <w:r w:rsidR="006D5FA0">
          <w:t>Posudek vedoucího bakalářské práce</w:t>
        </w:r>
      </w:sdtContent>
    </w:sdt>
    <w:r w:rsidR="00E44967" w:rsidRPr="002E70CA">
      <w:br/>
      <w:t xml:space="preserve">Garant </w:t>
    </w:r>
    <w:r w:rsidR="00DF1508">
      <w:t>formuláře</w:t>
    </w:r>
    <w:r w:rsidR="00E44967" w:rsidRPr="002E70CA">
      <w:t xml:space="preserve">: </w:t>
    </w:r>
    <w:sdt>
      <w:sdtPr>
        <w:alias w:val="priloha_garant"/>
        <w:tag w:val="priloha_garant"/>
        <w:id w:val="-1660610187"/>
        <w:placeholder>
          <w:docPart w:val="5316AC72E30C4D21BC6587701EBABDAF"/>
        </w:placeholder>
        <w:dataBinding w:xpath="/root[1]/priloha_garant[1]" w:storeItemID="{82D653DF-71F0-4A7D-B399-5696ADE1160A}"/>
        <w:text/>
      </w:sdtPr>
      <w:sdtEndPr/>
      <w:sdtContent>
        <w:r w:rsidR="000D4F4C">
          <w:t>proděkan pro studium a pedagogickou činnost</w:t>
        </w:r>
      </w:sdtContent>
    </w:sdt>
    <w:r w:rsidR="00E44967" w:rsidRPr="002E70CA">
      <w:tab/>
    </w:r>
    <w:r w:rsidR="00E44967" w:rsidRPr="002E70CA">
      <w:tab/>
    </w:r>
    <w:sdt>
      <w:sdtPr>
        <w:alias w:val="proces_cislo"/>
        <w:tag w:val="proces_cislo"/>
        <w:id w:val="-651297842"/>
        <w:placeholder>
          <w:docPart w:val="DefaultPlaceholder_-1854013440"/>
        </w:placeholder>
        <w:dataBinding w:xpath="/root[1]/proces_cislo[1]" w:storeItemID="{82D653DF-71F0-4A7D-B399-5696ADE1160A}"/>
        <w:text/>
      </w:sdtPr>
      <w:sdtEndPr/>
      <w:sdtContent>
        <w:r w:rsidR="001B6842">
          <w:t>H1.0104</w:t>
        </w:r>
      </w:sdtContent>
    </w:sdt>
    <w:r w:rsidR="00F0656E" w:rsidRPr="002E70CA">
      <w:t xml:space="preserve"> </w:t>
    </w:r>
    <w:r w:rsidR="00F059EC">
      <w:t xml:space="preserve">/ </w:t>
    </w:r>
    <w:sdt>
      <w:sdtPr>
        <w:alias w:val="priloha_cislo"/>
        <w:tag w:val="priloha_cislo"/>
        <w:id w:val="-2067025218"/>
        <w:placeholder>
          <w:docPart w:val="DefaultPlaceholder_-1854013438"/>
        </w:placeholder>
        <w:dataBinding w:xpath="/root[1]/priloha_cislo[1]" w:storeItemID="{82D653DF-71F0-4A7D-B399-5696ADE1160A}"/>
        <w:text/>
      </w:sdtPr>
      <w:sdtEndPr/>
      <w:sdtContent>
        <w:r w:rsidR="000D4F4C">
          <w:t>F001</w:t>
        </w:r>
      </w:sdtContent>
    </w:sdt>
    <w:r w:rsidR="00E44967" w:rsidRPr="002E70CA">
      <w:t> </w:t>
    </w:r>
    <w:r w:rsidR="00F059EC">
      <w:t>/</w:t>
    </w:r>
    <w:r w:rsidR="00E44967" w:rsidRPr="002E70CA">
      <w:t xml:space="preserve"> </w:t>
    </w:r>
    <w:sdt>
      <w:sdtPr>
        <w:alias w:val="dokument_verze"/>
        <w:tag w:val="dokument_verze"/>
        <w:id w:val="-2010670680"/>
        <w:placeholder>
          <w:docPart w:val="DBFF98BC86294FC2B066C78879972F47"/>
        </w:placeholder>
        <w:dataBinding w:xpath="/root[1]/priloha_verze[1]" w:storeItemID="{82D653DF-71F0-4A7D-B399-5696ADE1160A}"/>
        <w:text/>
      </w:sdtPr>
      <w:sdtEndPr/>
      <w:sdtContent>
        <w:r w:rsidR="000406A4">
          <w:t>B</w:t>
        </w:r>
      </w:sdtContent>
    </w:sdt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386CF32" w14:textId="5C1DDD67" w:rsidR="00E53122" w:rsidRDefault="00E53122" w:rsidP="001B38B5">
    <w:pPr>
      <w:pStyle w:val="Zhlav"/>
      <w:pBdr>
        <w:bottom w:val="single" w:sz="4" w:space="1" w:color="auto"/>
      </w:pBdr>
      <w:tabs>
        <w:tab w:val="clear" w:pos="4536"/>
      </w:tabs>
      <w:spacing w:after="200"/>
    </w:pPr>
    <w:r>
      <w:t xml:space="preserve">© </w:t>
    </w:r>
    <w:r w:rsidRPr="002E70CA">
      <w:t>Fakulta ekonomicko-správní</w:t>
    </w:r>
    <w:r w:rsidRPr="002E70CA">
      <w:tab/>
    </w:r>
    <w:sdt>
      <w:sdtPr>
        <w:alias w:val="priloha_nazev"/>
        <w:tag w:val="priloha_nazev"/>
        <w:id w:val="-483770229"/>
        <w:placeholder>
          <w:docPart w:val="A0C091BF86BD4590BDE1B9E1D61C0419"/>
        </w:placeholder>
        <w:dataBinding w:xpath="/root[1]/priloha_nazev[1]" w:storeItemID="{82D653DF-71F0-4A7D-B399-5696ADE1160A}"/>
        <w:text/>
      </w:sdtPr>
      <w:sdtEndPr/>
      <w:sdtContent>
        <w:r w:rsidR="000D4F4C">
          <w:t xml:space="preserve">Posudek vedoucího </w:t>
        </w:r>
        <w:r w:rsidR="006D5FA0">
          <w:t>bakalářské</w:t>
        </w:r>
        <w:r w:rsidR="000D4F4C">
          <w:t xml:space="preserve"> práce</w:t>
        </w:r>
      </w:sdtContent>
    </w:sdt>
    <w:r w:rsidRPr="002E70CA">
      <w:br/>
      <w:t xml:space="preserve">Garant </w:t>
    </w:r>
    <w:r>
      <w:t>formuláře</w:t>
    </w:r>
    <w:r w:rsidRPr="002E70CA">
      <w:t xml:space="preserve">: </w:t>
    </w:r>
    <w:sdt>
      <w:sdtPr>
        <w:alias w:val="priloha_garant"/>
        <w:tag w:val="priloha_garant"/>
        <w:id w:val="2017029177"/>
        <w:placeholder>
          <w:docPart w:val="DFDFB0B18B504DC7BE2D1306DA1BDA72"/>
        </w:placeholder>
        <w:dataBinding w:xpath="/root[1]/priloha_garant[1]" w:storeItemID="{82D653DF-71F0-4A7D-B399-5696ADE1160A}"/>
        <w:text/>
      </w:sdtPr>
      <w:sdtEndPr/>
      <w:sdtContent>
        <w:r w:rsidR="000D4F4C">
          <w:t>proděkan pro studium a pedagogickou činnost</w:t>
        </w:r>
      </w:sdtContent>
    </w:sdt>
    <w:r w:rsidRPr="002E70CA">
      <w:tab/>
    </w:r>
    <w:sdt>
      <w:sdtPr>
        <w:alias w:val="proces_cislo"/>
        <w:tag w:val="proces_cislo"/>
        <w:id w:val="414292915"/>
        <w:placeholder>
          <w:docPart w:val="F5D30E8DF48440FAA8FCB7ACDE5D8F7F"/>
        </w:placeholder>
        <w:dataBinding w:xpath="/root[1]/proces_cislo[1]" w:storeItemID="{82D653DF-71F0-4A7D-B399-5696ADE1160A}"/>
        <w:text/>
      </w:sdtPr>
      <w:sdtEndPr/>
      <w:sdtContent>
        <w:r w:rsidR="001B6842">
          <w:t>H1.0104</w:t>
        </w:r>
      </w:sdtContent>
    </w:sdt>
    <w:r w:rsidRPr="002E70CA">
      <w:t xml:space="preserve"> </w:t>
    </w:r>
    <w:r>
      <w:t xml:space="preserve">/ </w:t>
    </w:r>
    <w:sdt>
      <w:sdtPr>
        <w:alias w:val="priloha_cislo"/>
        <w:tag w:val="priloha_cislo"/>
        <w:id w:val="1995378236"/>
        <w:placeholder>
          <w:docPart w:val="418425E3F9434E028DD25392B81ABF8C"/>
        </w:placeholder>
        <w:dataBinding w:xpath="/root[1]/priloha_cislo[1]" w:storeItemID="{82D653DF-71F0-4A7D-B399-5696ADE1160A}"/>
        <w:text/>
      </w:sdtPr>
      <w:sdtEndPr/>
      <w:sdtContent>
        <w:r w:rsidR="000D4F4C">
          <w:t>F001</w:t>
        </w:r>
      </w:sdtContent>
    </w:sdt>
    <w:r w:rsidRPr="002E70CA">
      <w:t> </w:t>
    </w:r>
    <w:r>
      <w:t>/</w:t>
    </w:r>
    <w:r w:rsidRPr="002E70CA">
      <w:t xml:space="preserve"> </w:t>
    </w:r>
    <w:sdt>
      <w:sdtPr>
        <w:alias w:val="dokument_verze"/>
        <w:tag w:val="dokument_verze"/>
        <w:id w:val="1348057740"/>
        <w:placeholder>
          <w:docPart w:val="0342967286974A37A6FB2F7428A63CB6"/>
        </w:placeholder>
        <w:dataBinding w:xpath="/root[1]/priloha_verze[1]" w:storeItemID="{82D653DF-71F0-4A7D-B399-5696ADE1160A}"/>
        <w:text/>
      </w:sdtPr>
      <w:sdtEndPr/>
      <w:sdtContent>
        <w:r w:rsidR="000406A4">
          <w:t>B</w:t>
        </w:r>
      </w:sdtContent>
    </w:sdt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4F4C"/>
    <w:rsid w:val="000406A4"/>
    <w:rsid w:val="0004224D"/>
    <w:rsid w:val="00062DF8"/>
    <w:rsid w:val="00086ABE"/>
    <w:rsid w:val="000A7FEA"/>
    <w:rsid w:val="000C621C"/>
    <w:rsid w:val="000D4F4C"/>
    <w:rsid w:val="000D5432"/>
    <w:rsid w:val="001062B4"/>
    <w:rsid w:val="00115AE0"/>
    <w:rsid w:val="00117756"/>
    <w:rsid w:val="00144F1E"/>
    <w:rsid w:val="00155E32"/>
    <w:rsid w:val="0017254F"/>
    <w:rsid w:val="00191245"/>
    <w:rsid w:val="00191F70"/>
    <w:rsid w:val="00194591"/>
    <w:rsid w:val="001B2AAF"/>
    <w:rsid w:val="001B38B5"/>
    <w:rsid w:val="001B3BAD"/>
    <w:rsid w:val="001B6842"/>
    <w:rsid w:val="001C6B68"/>
    <w:rsid w:val="001C75E5"/>
    <w:rsid w:val="001E360C"/>
    <w:rsid w:val="001E507F"/>
    <w:rsid w:val="001F5A5B"/>
    <w:rsid w:val="0020382A"/>
    <w:rsid w:val="00206CD8"/>
    <w:rsid w:val="002B1F34"/>
    <w:rsid w:val="002E70CA"/>
    <w:rsid w:val="00337779"/>
    <w:rsid w:val="00362B40"/>
    <w:rsid w:val="003663E2"/>
    <w:rsid w:val="003710D8"/>
    <w:rsid w:val="0037375B"/>
    <w:rsid w:val="00375377"/>
    <w:rsid w:val="0038560F"/>
    <w:rsid w:val="003A0A25"/>
    <w:rsid w:val="003B3533"/>
    <w:rsid w:val="003C1CDB"/>
    <w:rsid w:val="003C4648"/>
    <w:rsid w:val="003D796A"/>
    <w:rsid w:val="003F2174"/>
    <w:rsid w:val="003F56AE"/>
    <w:rsid w:val="00405121"/>
    <w:rsid w:val="00432431"/>
    <w:rsid w:val="00445B54"/>
    <w:rsid w:val="004C098F"/>
    <w:rsid w:val="004F0332"/>
    <w:rsid w:val="005042FD"/>
    <w:rsid w:val="0051302D"/>
    <w:rsid w:val="0053285A"/>
    <w:rsid w:val="00540B24"/>
    <w:rsid w:val="00547839"/>
    <w:rsid w:val="00551D87"/>
    <w:rsid w:val="00562A1A"/>
    <w:rsid w:val="00590F4C"/>
    <w:rsid w:val="005C15DD"/>
    <w:rsid w:val="005C7378"/>
    <w:rsid w:val="005D2327"/>
    <w:rsid w:val="00612D4F"/>
    <w:rsid w:val="006164A7"/>
    <w:rsid w:val="0063253C"/>
    <w:rsid w:val="0064499E"/>
    <w:rsid w:val="0066380B"/>
    <w:rsid w:val="00686968"/>
    <w:rsid w:val="00693C31"/>
    <w:rsid w:val="006B3FD9"/>
    <w:rsid w:val="006D5FA0"/>
    <w:rsid w:val="006E0731"/>
    <w:rsid w:val="00712FEA"/>
    <w:rsid w:val="007338C9"/>
    <w:rsid w:val="00745DEA"/>
    <w:rsid w:val="00753021"/>
    <w:rsid w:val="00756012"/>
    <w:rsid w:val="00765767"/>
    <w:rsid w:val="0077671D"/>
    <w:rsid w:val="007C2CCE"/>
    <w:rsid w:val="007E29C2"/>
    <w:rsid w:val="007E3205"/>
    <w:rsid w:val="007F2220"/>
    <w:rsid w:val="00801690"/>
    <w:rsid w:val="00802A26"/>
    <w:rsid w:val="00806D00"/>
    <w:rsid w:val="00816FEB"/>
    <w:rsid w:val="0082647C"/>
    <w:rsid w:val="00831802"/>
    <w:rsid w:val="008371A5"/>
    <w:rsid w:val="008419CD"/>
    <w:rsid w:val="0084461D"/>
    <w:rsid w:val="008504F8"/>
    <w:rsid w:val="00856431"/>
    <w:rsid w:val="008A3C96"/>
    <w:rsid w:val="008A6C16"/>
    <w:rsid w:val="008A7931"/>
    <w:rsid w:val="009028DB"/>
    <w:rsid w:val="00920B3F"/>
    <w:rsid w:val="0092144C"/>
    <w:rsid w:val="0093618B"/>
    <w:rsid w:val="00971232"/>
    <w:rsid w:val="00980394"/>
    <w:rsid w:val="00997D92"/>
    <w:rsid w:val="009B200E"/>
    <w:rsid w:val="009C7780"/>
    <w:rsid w:val="00A03D23"/>
    <w:rsid w:val="00A0452C"/>
    <w:rsid w:val="00A310F8"/>
    <w:rsid w:val="00A36DA5"/>
    <w:rsid w:val="00A4023D"/>
    <w:rsid w:val="00A47622"/>
    <w:rsid w:val="00A515A1"/>
    <w:rsid w:val="00A7619C"/>
    <w:rsid w:val="00A769E6"/>
    <w:rsid w:val="00A83E03"/>
    <w:rsid w:val="00A905BD"/>
    <w:rsid w:val="00B14B84"/>
    <w:rsid w:val="00B548B2"/>
    <w:rsid w:val="00B71779"/>
    <w:rsid w:val="00B96BE4"/>
    <w:rsid w:val="00BA13EB"/>
    <w:rsid w:val="00BE393F"/>
    <w:rsid w:val="00BF006C"/>
    <w:rsid w:val="00C300D3"/>
    <w:rsid w:val="00C46F5F"/>
    <w:rsid w:val="00C5498E"/>
    <w:rsid w:val="00C62537"/>
    <w:rsid w:val="00C64FBA"/>
    <w:rsid w:val="00C71AF9"/>
    <w:rsid w:val="00C73F74"/>
    <w:rsid w:val="00CE10E6"/>
    <w:rsid w:val="00CF44F5"/>
    <w:rsid w:val="00CF4D06"/>
    <w:rsid w:val="00D15A9A"/>
    <w:rsid w:val="00D56899"/>
    <w:rsid w:val="00D94B0E"/>
    <w:rsid w:val="00DC5529"/>
    <w:rsid w:val="00DC5972"/>
    <w:rsid w:val="00DF1508"/>
    <w:rsid w:val="00DF747E"/>
    <w:rsid w:val="00E333B4"/>
    <w:rsid w:val="00E44967"/>
    <w:rsid w:val="00E53122"/>
    <w:rsid w:val="00E534D0"/>
    <w:rsid w:val="00E610E7"/>
    <w:rsid w:val="00E674E7"/>
    <w:rsid w:val="00E80D14"/>
    <w:rsid w:val="00E827B9"/>
    <w:rsid w:val="00E84551"/>
    <w:rsid w:val="00EA4BB2"/>
    <w:rsid w:val="00EB10B0"/>
    <w:rsid w:val="00EB41C9"/>
    <w:rsid w:val="00EE39E1"/>
    <w:rsid w:val="00EE4F7F"/>
    <w:rsid w:val="00F059EC"/>
    <w:rsid w:val="00F0656E"/>
    <w:rsid w:val="00F33FFD"/>
    <w:rsid w:val="00F3576E"/>
    <w:rsid w:val="00F36632"/>
    <w:rsid w:val="00F77E03"/>
    <w:rsid w:val="00F81457"/>
    <w:rsid w:val="00FB5F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3A7E6F7D"/>
  <w15:docId w15:val="{102BD549-F622-4A11-99B2-820E0BF3E8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qFormat/>
    <w:rsid w:val="00A515A1"/>
    <w:pPr>
      <w:keepNext/>
      <w:keepLines/>
      <w:spacing w:after="200"/>
      <w:outlineLvl w:val="0"/>
    </w:pPr>
    <w:rPr>
      <w:rFonts w:eastAsiaTheme="majorEastAsia"/>
      <w:b/>
      <w:bCs/>
      <w:sz w:val="32"/>
      <w:szCs w:val="32"/>
    </w:rPr>
  </w:style>
  <w:style w:type="paragraph" w:styleId="Nadpis2">
    <w:name w:val="heading 2"/>
    <w:basedOn w:val="Normln"/>
    <w:next w:val="Normln"/>
    <w:link w:val="Nadpis2Char"/>
    <w:unhideWhenUsed/>
    <w:qFormat/>
    <w:rsid w:val="00A515A1"/>
    <w:pPr>
      <w:keepNext/>
      <w:keepLines/>
      <w:spacing w:before="200" w:after="200"/>
      <w:outlineLvl w:val="1"/>
    </w:pPr>
    <w:rPr>
      <w:rFonts w:eastAsiaTheme="majorEastAsia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Pr>
      <w:color w:val="0000FF"/>
      <w:u w:val="single"/>
    </w:rPr>
  </w:style>
  <w:style w:type="table" w:styleId="Mkatabulky">
    <w:name w:val="Table Grid"/>
    <w:basedOn w:val="Normlntabulka"/>
    <w:rsid w:val="0053285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paragraph" w:customStyle="1" w:styleId="ablonyUPce2">
    <w:name w:val="Šablony UPce2"/>
    <w:basedOn w:val="ablonyUPce"/>
    <w:pPr>
      <w:jc w:val="left"/>
    </w:pPr>
  </w:style>
  <w:style w:type="paragraph" w:styleId="Textbubliny">
    <w:name w:val="Balloon Text"/>
    <w:basedOn w:val="Normln"/>
    <w:link w:val="TextbublinyChar"/>
    <w:rsid w:val="007767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77671D"/>
    <w:rPr>
      <w:rFonts w:ascii="Tahoma" w:hAnsi="Tahoma" w:cs="Tahoma"/>
      <w:sz w:val="16"/>
      <w:szCs w:val="16"/>
    </w:rPr>
  </w:style>
  <w:style w:type="character" w:styleId="Zstupntext">
    <w:name w:val="Placeholder Text"/>
    <w:basedOn w:val="Standardnpsmoodstavce"/>
    <w:uiPriority w:val="99"/>
    <w:semiHidden/>
    <w:rsid w:val="00920B3F"/>
    <w:rPr>
      <w:color w:val="FF0000"/>
    </w:rPr>
  </w:style>
  <w:style w:type="paragraph" w:styleId="Zkladntext">
    <w:name w:val="Body Text"/>
    <w:basedOn w:val="Normln"/>
    <w:link w:val="ZkladntextChar"/>
    <w:rsid w:val="00086ABE"/>
    <w:pPr>
      <w:spacing w:after="120" w:line="260" w:lineRule="atLeast"/>
    </w:pPr>
  </w:style>
  <w:style w:type="character" w:customStyle="1" w:styleId="ZkladntextChar">
    <w:name w:val="Základní text Char"/>
    <w:basedOn w:val="Standardnpsmoodstavce"/>
    <w:link w:val="Zkladntext"/>
    <w:rsid w:val="00086ABE"/>
  </w:style>
  <w:style w:type="character" w:customStyle="1" w:styleId="Nadpis1Char">
    <w:name w:val="Nadpis 1 Char"/>
    <w:basedOn w:val="Standardnpsmoodstavce"/>
    <w:link w:val="Nadpis1"/>
    <w:rsid w:val="00A515A1"/>
    <w:rPr>
      <w:rFonts w:eastAsiaTheme="majorEastAsia"/>
      <w:b/>
      <w:bCs/>
      <w:sz w:val="32"/>
      <w:szCs w:val="32"/>
    </w:rPr>
  </w:style>
  <w:style w:type="paragraph" w:styleId="Nzev">
    <w:name w:val="Title"/>
    <w:basedOn w:val="Normln"/>
    <w:next w:val="Nadpis1"/>
    <w:link w:val="NzevChar"/>
    <w:qFormat/>
    <w:rsid w:val="00BF006C"/>
    <w:pPr>
      <w:spacing w:before="360" w:after="360"/>
      <w:contextualSpacing/>
    </w:pPr>
    <w:rPr>
      <w:rFonts w:eastAsiaTheme="majorEastAsia" w:cstheme="majorBidi"/>
      <w:b/>
      <w:spacing w:val="5"/>
      <w:kern w:val="28"/>
      <w:sz w:val="32"/>
      <w:szCs w:val="52"/>
    </w:rPr>
  </w:style>
  <w:style w:type="character" w:customStyle="1" w:styleId="NzevChar">
    <w:name w:val="Název Char"/>
    <w:basedOn w:val="Standardnpsmoodstavce"/>
    <w:link w:val="Nzev"/>
    <w:rsid w:val="00BF006C"/>
    <w:rPr>
      <w:rFonts w:eastAsiaTheme="majorEastAsia" w:cstheme="majorBidi"/>
      <w:b/>
      <w:spacing w:val="5"/>
      <w:kern w:val="28"/>
      <w:sz w:val="32"/>
      <w:szCs w:val="52"/>
    </w:rPr>
  </w:style>
  <w:style w:type="character" w:customStyle="1" w:styleId="Nadpis2Char">
    <w:name w:val="Nadpis 2 Char"/>
    <w:basedOn w:val="Standardnpsmoodstavce"/>
    <w:link w:val="Nadpis2"/>
    <w:rsid w:val="00A515A1"/>
    <w:rPr>
      <w:rFonts w:eastAsiaTheme="majorEastAsia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glossaryDocument" Target="glossary/document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P:\D%20&#345;&#237;zen&#225;%20dokumentace\R4.1-F004-B%20Popis%20procesu%20-%20formul&#225;&#345;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5CC5079DFBD8468BB246535B34F77206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6FDBDC37-5AC4-4663-ABCD-482CD5E46A24}"/>
      </w:docPartPr>
      <w:docPartBody>
        <w:p w:rsidR="00347592" w:rsidRDefault="00567040">
          <w:pPr>
            <w:pStyle w:val="5CC5079DFBD8468BB246535B34F77206"/>
          </w:pPr>
          <w:r w:rsidRPr="00EB10B0">
            <w:rPr>
              <w:rStyle w:val="Zstupntext"/>
            </w:rPr>
            <w:t>Jméno adresáta</w:t>
          </w:r>
        </w:p>
      </w:docPartBody>
    </w:docPart>
    <w:docPart>
      <w:docPartPr>
        <w:name w:val="5316AC72E30C4D21BC6587701EBABDAF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A46B02A5-57A7-4085-9DD2-15D07416E9B6}"/>
      </w:docPartPr>
      <w:docPartBody>
        <w:p w:rsidR="00347592" w:rsidRDefault="00567040">
          <w:pPr>
            <w:pStyle w:val="5316AC72E30C4D21BC6587701EBABDAF"/>
          </w:pPr>
          <w:r w:rsidRPr="00EB10B0">
            <w:rPr>
              <w:rStyle w:val="Zstupntext"/>
            </w:rPr>
            <w:t>Pracoviště adresáta</w:t>
          </w:r>
        </w:p>
      </w:docPartBody>
    </w:docPart>
    <w:docPart>
      <w:docPartPr>
        <w:name w:val="DefaultPlaceholder_-1854013440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3928CC67-2CD6-47DB-97FF-663EFC965BA1}"/>
      </w:docPartPr>
      <w:docPartBody>
        <w:p w:rsidR="00347592" w:rsidRDefault="00567040">
          <w:r w:rsidRPr="003B2D91">
            <w:rPr>
              <w:rStyle w:val="Zstupntext"/>
            </w:rPr>
            <w:t>Klikněte nebo klepněte sem a zadejte text.</w:t>
          </w:r>
        </w:p>
      </w:docPartBody>
    </w:docPart>
    <w:docPart>
      <w:docPartPr>
        <w:name w:val="DefaultPlaceholder_-1854013438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2102811F-A165-4EE8-A933-55AA3B3047B3}"/>
      </w:docPartPr>
      <w:docPartBody>
        <w:p w:rsidR="00347592" w:rsidRDefault="00567040">
          <w:r w:rsidRPr="003B2D91">
            <w:rPr>
              <w:rStyle w:val="Zstupntext"/>
            </w:rPr>
            <w:t>Klikněte nebo klepněte sem a zadejte datum.</w:t>
          </w:r>
        </w:p>
      </w:docPartBody>
    </w:docPart>
    <w:docPart>
      <w:docPartPr>
        <w:name w:val="DBFF98BC86294FC2B066C78879972F47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3A0F4CD8-975E-4494-9943-10ABB1518756}"/>
      </w:docPartPr>
      <w:docPartBody>
        <w:p w:rsidR="00347592" w:rsidRDefault="00B10889" w:rsidP="00B10889">
          <w:pPr>
            <w:pStyle w:val="DBFF98BC86294FC2B066C78879972F476"/>
          </w:pPr>
          <w:r>
            <w:rPr>
              <w:rStyle w:val="Zstupntext"/>
            </w:rPr>
            <w:t>zadejte jméno a příjmení studenta</w:t>
          </w:r>
        </w:p>
      </w:docPartBody>
    </w:docPart>
    <w:docPart>
      <w:docPartPr>
        <w:name w:val="161A44BC41444B46B16B8A88FB8A5C16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5C6F199E-812C-4026-8783-E8640389B2B7}"/>
      </w:docPartPr>
      <w:docPartBody>
        <w:p w:rsidR="00347592" w:rsidRDefault="00B10889" w:rsidP="00B10889">
          <w:pPr>
            <w:pStyle w:val="161A44BC41444B46B16B8A88FB8A5C166"/>
          </w:pPr>
          <w:r>
            <w:rPr>
              <w:rStyle w:val="Zstupntext"/>
            </w:rPr>
            <w:t>zadejte číslo studenta</w:t>
          </w:r>
        </w:p>
      </w:docPartBody>
    </w:docPart>
    <w:docPart>
      <w:docPartPr>
        <w:name w:val="34558806925448E787577DBC7619A495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9707737B-622D-4C29-B957-F6EDE5E320F5}"/>
      </w:docPartPr>
      <w:docPartBody>
        <w:p w:rsidR="00347592" w:rsidRDefault="00B10889" w:rsidP="00B10889">
          <w:pPr>
            <w:pStyle w:val="34558806925448E787577DBC7619A4956"/>
          </w:pPr>
          <w:r>
            <w:rPr>
              <w:rStyle w:val="Zstupntext"/>
            </w:rPr>
            <w:t>zadejte název bakalářské práce</w:t>
          </w:r>
        </w:p>
      </w:docPartBody>
    </w:docPart>
    <w:docPart>
      <w:docPartPr>
        <w:name w:val="A0C091BF86BD4590BDE1B9E1D61C0419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15DD6D14-9000-49BF-8E54-4DBB856F5596}"/>
      </w:docPartPr>
      <w:docPartBody>
        <w:p w:rsidR="00347592" w:rsidRDefault="00B10889" w:rsidP="00B10889">
          <w:pPr>
            <w:pStyle w:val="A0C091BF86BD4590BDE1B9E1D61C04196"/>
          </w:pPr>
          <w:r>
            <w:rPr>
              <w:rStyle w:val="Zstupntext"/>
            </w:rPr>
            <w:t>zadejte jméno vedoucího práce</w:t>
          </w:r>
        </w:p>
      </w:docPartBody>
    </w:docPart>
    <w:docPart>
      <w:docPartPr>
        <w:name w:val="DFDFB0B18B504DC7BE2D1306DA1BDA72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A54A7676-4C23-4013-9356-2F836248B259}"/>
      </w:docPartPr>
      <w:docPartBody>
        <w:p w:rsidR="00347592" w:rsidRDefault="00B10889" w:rsidP="00B10889">
          <w:pPr>
            <w:pStyle w:val="DFDFB0B18B504DC7BE2D1306DA1BDA726"/>
          </w:pPr>
          <w:r>
            <w:rPr>
              <w:rStyle w:val="Zstupntext"/>
            </w:rPr>
            <w:t>zadejte studijní program</w:t>
          </w:r>
        </w:p>
      </w:docPartBody>
    </w:docPart>
    <w:docPart>
      <w:docPartPr>
        <w:name w:val="F5D30E8DF48440FAA8FCB7ACDE5D8F7F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AD15500D-55B3-4352-9196-EB9089E6E919}"/>
      </w:docPartPr>
      <w:docPartBody>
        <w:p w:rsidR="00347592" w:rsidRDefault="00B10889" w:rsidP="00B10889">
          <w:pPr>
            <w:pStyle w:val="F5D30E8DF48440FAA8FCB7ACDE5D8F7F6"/>
          </w:pPr>
          <w:r>
            <w:rPr>
              <w:rStyle w:val="Zstupntext"/>
            </w:rPr>
            <w:t>zadejte akademický rok</w:t>
          </w:r>
        </w:p>
      </w:docPartBody>
    </w:docPart>
    <w:docPart>
      <w:docPartPr>
        <w:name w:val="418425E3F9434E028DD25392B81ABF8C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76F99DE9-9558-4FF3-B8C2-FD28725AC584}"/>
      </w:docPartPr>
      <w:docPartBody>
        <w:p w:rsidR="00347592" w:rsidRDefault="00B10889" w:rsidP="00B10889">
          <w:pPr>
            <w:pStyle w:val="418425E3F9434E028DD25392B81ABF8C6"/>
          </w:pPr>
          <w:r>
            <w:rPr>
              <w:rStyle w:val="Zstupntext"/>
            </w:rPr>
            <w:t>Zadejte ostatní připomínky k práci</w:t>
          </w:r>
        </w:p>
      </w:docPartBody>
    </w:docPart>
    <w:docPart>
      <w:docPartPr>
        <w:name w:val="0342967286974A37A6FB2F7428A63CB6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562CE0A2-11AF-46D9-B3D9-45E16C3A3BCF}"/>
      </w:docPartPr>
      <w:docPartBody>
        <w:p w:rsidR="00347592" w:rsidRDefault="00B10889" w:rsidP="00B10889">
          <w:pPr>
            <w:pStyle w:val="0342967286974A37A6FB2F7428A63CB66"/>
          </w:pPr>
          <w:r>
            <w:rPr>
              <w:rStyle w:val="Zstupntext"/>
            </w:rPr>
            <w:t>Zadejte otázky a náměty k obhajobě</w:t>
          </w:r>
        </w:p>
      </w:docPartBody>
    </w:docPart>
    <w:docPart>
      <w:docPartPr>
        <w:name w:val="DD23B44B714046BA869ED7ACDF95E74D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431EE719-3969-4C83-9DA8-C45525D94BC5}"/>
      </w:docPartPr>
      <w:docPartBody>
        <w:p w:rsidR="00347592" w:rsidRDefault="00347592" w:rsidP="00347592">
          <w:pPr>
            <w:pStyle w:val="DD23B44B714046BA869ED7ACDF95E74D2"/>
          </w:pPr>
          <w:r>
            <w:rPr>
              <w:rStyle w:val="Zstupntext"/>
            </w:rPr>
            <w:t>Zadejte známku číslem dle studijního a zkušebního řádu</w:t>
          </w:r>
        </w:p>
      </w:docPartBody>
    </w:docPart>
    <w:docPart>
      <w:docPartPr>
        <w:name w:val="ACED8D69A57D47C49D96CDD573273504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D1C2C63F-C6B2-4F60-8E82-FF3EBAAF3541}"/>
      </w:docPartPr>
      <w:docPartBody>
        <w:p w:rsidR="00347592" w:rsidRDefault="00B10889" w:rsidP="00B10889">
          <w:pPr>
            <w:pStyle w:val="ACED8D69A57D47C49D96CDD5732735046"/>
          </w:pPr>
          <w:r>
            <w:rPr>
              <w:rStyle w:val="Zstupntext"/>
            </w:rPr>
            <w:t>zadejte datum zpracování práce</w:t>
          </w:r>
        </w:p>
      </w:docPartBody>
    </w:docPart>
    <w:docPart>
      <w:docPartPr>
        <w:name w:val="441888040ABE4521A295B6262E842471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67F4D36C-2774-4E6B-B39F-5FD4E4B98992}"/>
      </w:docPartPr>
      <w:docPartBody>
        <w:p w:rsidR="001D0396" w:rsidRDefault="00B10889" w:rsidP="00B10889">
          <w:pPr>
            <w:pStyle w:val="441888040ABE4521A295B6262E8424715"/>
          </w:pPr>
          <w:r>
            <w:rPr>
              <w:rStyle w:val="Zstupntext"/>
            </w:rPr>
            <w:t>zadejte cíl diplomové práce</w:t>
          </w:r>
        </w:p>
      </w:docPartBody>
    </w:docPart>
    <w:docPart>
      <w:docPartPr>
        <w:name w:val="43C03071705141B8B421192F5AF28F3B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64A4D35D-437E-4A1F-98CD-164475885101}"/>
      </w:docPartPr>
      <w:docPartBody>
        <w:p w:rsidR="001D0396" w:rsidRDefault="00B10889" w:rsidP="00B10889">
          <w:pPr>
            <w:pStyle w:val="43C03071705141B8B421192F5AF28F3B4"/>
          </w:pPr>
          <w:r>
            <w:rPr>
              <w:rStyle w:val="Zstupntext"/>
            </w:rPr>
            <w:t>z</w:t>
          </w:r>
          <w:r w:rsidRPr="00D35777">
            <w:rPr>
              <w:rStyle w:val="Zstupntext"/>
            </w:rPr>
            <w:t>volte položku</w:t>
          </w:r>
        </w:p>
      </w:docPartBody>
    </w:docPart>
    <w:docPart>
      <w:docPartPr>
        <w:name w:val="F91A79F0F40247AB83628FE4F6710FD3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EA693753-FCDA-4837-BAC7-1D75A490DE67}"/>
      </w:docPartPr>
      <w:docPartBody>
        <w:p w:rsidR="001D0396" w:rsidRDefault="00B10889" w:rsidP="00B10889">
          <w:pPr>
            <w:pStyle w:val="F91A79F0F40247AB83628FE4F6710FD32"/>
          </w:pPr>
          <w:r>
            <w:rPr>
              <w:rStyle w:val="Zstupntext"/>
            </w:rPr>
            <w:t>z</w:t>
          </w:r>
          <w:r w:rsidRPr="00D35777">
            <w:rPr>
              <w:rStyle w:val="Zstupntext"/>
            </w:rPr>
            <w:t xml:space="preserve">volte </w:t>
          </w:r>
          <w:r>
            <w:rPr>
              <w:rStyle w:val="Zstupntext"/>
            </w:rPr>
            <w:t>klasifikaci závěrečné práce</w:t>
          </w:r>
        </w:p>
      </w:docPartBody>
    </w:docPart>
    <w:docPart>
      <w:docPartPr>
        <w:name w:val="1ADB786AE5C54A40AD638B2D5AC5BFAF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4B08CA62-8747-4D4A-A981-4D5E1E7896E1}"/>
      </w:docPartPr>
      <w:docPartBody>
        <w:p w:rsidR="00D35594" w:rsidRDefault="00B10889" w:rsidP="00B10889">
          <w:pPr>
            <w:pStyle w:val="1ADB786AE5C54A40AD638B2D5AC5BFAF1"/>
          </w:pPr>
          <w:r>
            <w:rPr>
              <w:rStyle w:val="Zstupntext"/>
            </w:rPr>
            <w:t>Komentujte výstupy ze systému Theses v IS Stag, včetně největší míry shody.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7040"/>
    <w:rsid w:val="001D0396"/>
    <w:rsid w:val="00283D5A"/>
    <w:rsid w:val="00347592"/>
    <w:rsid w:val="00567040"/>
    <w:rsid w:val="00B10889"/>
    <w:rsid w:val="00D35594"/>
    <w:rsid w:val="00E179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stupntext">
    <w:name w:val="Placeholder Text"/>
    <w:basedOn w:val="Standardnpsmoodstavce"/>
    <w:uiPriority w:val="99"/>
    <w:semiHidden/>
    <w:rsid w:val="00B10889"/>
    <w:rPr>
      <w:color w:val="FF0000"/>
    </w:rPr>
  </w:style>
  <w:style w:type="paragraph" w:customStyle="1" w:styleId="ADB44E9912AB469B8C296DDF2B9E633E">
    <w:name w:val="ADB44E9912AB469B8C296DDF2B9E633E"/>
  </w:style>
  <w:style w:type="paragraph" w:customStyle="1" w:styleId="5CC5079DFBD8468BB246535B34F77206">
    <w:name w:val="5CC5079DFBD8468BB246535B34F77206"/>
  </w:style>
  <w:style w:type="paragraph" w:customStyle="1" w:styleId="5316AC72E30C4D21BC6587701EBABDAF">
    <w:name w:val="5316AC72E30C4D21BC6587701EBABDAF"/>
  </w:style>
  <w:style w:type="paragraph" w:customStyle="1" w:styleId="DBFF98BC86294FC2B066C78879972F47">
    <w:name w:val="DBFF98BC86294FC2B066C78879972F47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61A44BC41444B46B16B8A88FB8A5C16">
    <w:name w:val="161A44BC41444B46B16B8A88FB8A5C16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34558806925448E787577DBC7619A495">
    <w:name w:val="34558806925448E787577DBC7619A495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0C091BF86BD4590BDE1B9E1D61C0419">
    <w:name w:val="A0C091BF86BD4590BDE1B9E1D61C0419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FDFB0B18B504DC7BE2D1306DA1BDA72">
    <w:name w:val="DFDFB0B18B504DC7BE2D1306DA1BDA72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5D30E8DF48440FAA8FCB7ACDE5D8F7F">
    <w:name w:val="F5D30E8DF48440FAA8FCB7ACDE5D8F7F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18425E3F9434E028DD25392B81ABF8C">
    <w:name w:val="418425E3F9434E028DD25392B81ABF8C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342967286974A37A6FB2F7428A63CB6">
    <w:name w:val="0342967286974A37A6FB2F7428A63CB6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D23B44B714046BA869ED7ACDF95E74D">
    <w:name w:val="DD23B44B714046BA869ED7ACDF95E74D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CED8D69A57D47C49D96CDD573273504">
    <w:name w:val="ACED8D69A57D47C49D96CDD573273504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BFF98BC86294FC2B066C78879972F471">
    <w:name w:val="DBFF98BC86294FC2B066C78879972F47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61A44BC41444B46B16B8A88FB8A5C161">
    <w:name w:val="161A44BC41444B46B16B8A88FB8A5C16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34558806925448E787577DBC7619A4951">
    <w:name w:val="34558806925448E787577DBC7619A495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41888040ABE4521A295B6262E842471">
    <w:name w:val="441888040ABE4521A295B6262E84247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0C091BF86BD4590BDE1B9E1D61C04191">
    <w:name w:val="A0C091BF86BD4590BDE1B9E1D61C0419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FDFB0B18B504DC7BE2D1306DA1BDA721">
    <w:name w:val="DFDFB0B18B504DC7BE2D1306DA1BDA72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5D30E8DF48440FAA8FCB7ACDE5D8F7F1">
    <w:name w:val="F5D30E8DF48440FAA8FCB7ACDE5D8F7F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18425E3F9434E028DD25392B81ABF8C1">
    <w:name w:val="418425E3F9434E028DD25392B81ABF8C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342967286974A37A6FB2F7428A63CB61">
    <w:name w:val="0342967286974A37A6FB2F7428A63CB6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D23B44B714046BA869ED7ACDF95E74D1">
    <w:name w:val="DD23B44B714046BA869ED7ACDF95E74D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CED8D69A57D47C49D96CDD5732735041">
    <w:name w:val="ACED8D69A57D47C49D96CDD573273504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BFF98BC86294FC2B066C78879972F472">
    <w:name w:val="DBFF98BC86294FC2B066C78879972F47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61A44BC41444B46B16B8A88FB8A5C162">
    <w:name w:val="161A44BC41444B46B16B8A88FB8A5C16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34558806925448E787577DBC7619A4952">
    <w:name w:val="34558806925448E787577DBC7619A495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41888040ABE4521A295B6262E8424711">
    <w:name w:val="441888040ABE4521A295B6262E842471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0C091BF86BD4590BDE1B9E1D61C04192">
    <w:name w:val="A0C091BF86BD4590BDE1B9E1D61C0419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FDFB0B18B504DC7BE2D1306DA1BDA722">
    <w:name w:val="DFDFB0B18B504DC7BE2D1306DA1BDA72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5D30E8DF48440FAA8FCB7ACDE5D8F7F2">
    <w:name w:val="F5D30E8DF48440FAA8FCB7ACDE5D8F7F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18425E3F9434E028DD25392B81ABF8C2">
    <w:name w:val="418425E3F9434E028DD25392B81ABF8C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342967286974A37A6FB2F7428A63CB62">
    <w:name w:val="0342967286974A37A6FB2F7428A63CB6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3C03071705141B8B421192F5AF28F3B">
    <w:name w:val="43C03071705141B8B421192F5AF28F3B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D23B44B714046BA869ED7ACDF95E74D2">
    <w:name w:val="DD23B44B714046BA869ED7ACDF95E74D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CED8D69A57D47C49D96CDD5732735042">
    <w:name w:val="ACED8D69A57D47C49D96CDD573273504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BFF98BC86294FC2B066C78879972F473">
    <w:name w:val="DBFF98BC86294FC2B066C78879972F47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61A44BC41444B46B16B8A88FB8A5C163">
    <w:name w:val="161A44BC41444B46B16B8A88FB8A5C16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34558806925448E787577DBC7619A4953">
    <w:name w:val="34558806925448E787577DBC7619A495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41888040ABE4521A295B6262E8424712">
    <w:name w:val="441888040ABE4521A295B6262E842471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0C091BF86BD4590BDE1B9E1D61C04193">
    <w:name w:val="A0C091BF86BD4590BDE1B9E1D61C0419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FDFB0B18B504DC7BE2D1306DA1BDA723">
    <w:name w:val="DFDFB0B18B504DC7BE2D1306DA1BDA72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5D30E8DF48440FAA8FCB7ACDE5D8F7F3">
    <w:name w:val="F5D30E8DF48440FAA8FCB7ACDE5D8F7F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18425E3F9434E028DD25392B81ABF8C3">
    <w:name w:val="418425E3F9434E028DD25392B81ABF8C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342967286974A37A6FB2F7428A63CB63">
    <w:name w:val="0342967286974A37A6FB2F7428A63CB6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3C03071705141B8B421192F5AF28F3B1">
    <w:name w:val="43C03071705141B8B421192F5AF28F3B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91A79F0F40247AB83628FE4F6710FD3">
    <w:name w:val="F91A79F0F40247AB83628FE4F6710FD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CED8D69A57D47C49D96CDD5732735043">
    <w:name w:val="ACED8D69A57D47C49D96CDD573273504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BFF98BC86294FC2B066C78879972F474">
    <w:name w:val="DBFF98BC86294FC2B066C78879972F474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61A44BC41444B46B16B8A88FB8A5C164">
    <w:name w:val="161A44BC41444B46B16B8A88FB8A5C164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34558806925448E787577DBC7619A4954">
    <w:name w:val="34558806925448E787577DBC7619A4954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41888040ABE4521A295B6262E8424713">
    <w:name w:val="441888040ABE4521A295B6262E842471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0C091BF86BD4590BDE1B9E1D61C04194">
    <w:name w:val="A0C091BF86BD4590BDE1B9E1D61C04194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FDFB0B18B504DC7BE2D1306DA1BDA724">
    <w:name w:val="DFDFB0B18B504DC7BE2D1306DA1BDA724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5D30E8DF48440FAA8FCB7ACDE5D8F7F4">
    <w:name w:val="F5D30E8DF48440FAA8FCB7ACDE5D8F7F4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18425E3F9434E028DD25392B81ABF8C4">
    <w:name w:val="418425E3F9434E028DD25392B81ABF8C4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342967286974A37A6FB2F7428A63CB64">
    <w:name w:val="0342967286974A37A6FB2F7428A63CB64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3C03071705141B8B421192F5AF28F3B2">
    <w:name w:val="43C03071705141B8B421192F5AF28F3B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CED8D69A57D47C49D96CDD5732735044">
    <w:name w:val="ACED8D69A57D47C49D96CDD5732735044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BFF98BC86294FC2B066C78879972F475">
    <w:name w:val="DBFF98BC86294FC2B066C78879972F475"/>
    <w:rsid w:val="001D039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61A44BC41444B46B16B8A88FB8A5C165">
    <w:name w:val="161A44BC41444B46B16B8A88FB8A5C165"/>
    <w:rsid w:val="001D039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34558806925448E787577DBC7619A4955">
    <w:name w:val="34558806925448E787577DBC7619A4955"/>
    <w:rsid w:val="001D039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41888040ABE4521A295B6262E8424714">
    <w:name w:val="441888040ABE4521A295B6262E8424714"/>
    <w:rsid w:val="001D039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0C091BF86BD4590BDE1B9E1D61C04195">
    <w:name w:val="A0C091BF86BD4590BDE1B9E1D61C04195"/>
    <w:rsid w:val="001D039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FDFB0B18B504DC7BE2D1306DA1BDA725">
    <w:name w:val="DFDFB0B18B504DC7BE2D1306DA1BDA725"/>
    <w:rsid w:val="001D039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5D30E8DF48440FAA8FCB7ACDE5D8F7F5">
    <w:name w:val="F5D30E8DF48440FAA8FCB7ACDE5D8F7F5"/>
    <w:rsid w:val="001D039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18425E3F9434E028DD25392B81ABF8C5">
    <w:name w:val="418425E3F9434E028DD25392B81ABF8C5"/>
    <w:rsid w:val="001D039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342967286974A37A6FB2F7428A63CB65">
    <w:name w:val="0342967286974A37A6FB2F7428A63CB65"/>
    <w:rsid w:val="001D039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3C03071705141B8B421192F5AF28F3B3">
    <w:name w:val="43C03071705141B8B421192F5AF28F3B3"/>
    <w:rsid w:val="001D039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91A79F0F40247AB83628FE4F6710FD31">
    <w:name w:val="F91A79F0F40247AB83628FE4F6710FD31"/>
    <w:rsid w:val="001D039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CED8D69A57D47C49D96CDD5732735045">
    <w:name w:val="ACED8D69A57D47C49D96CDD5732735045"/>
    <w:rsid w:val="001D039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ADB786AE5C54A40AD638B2D5AC5BFAF">
    <w:name w:val="1ADB786AE5C54A40AD638B2D5AC5BFAF"/>
    <w:rsid w:val="00B10889"/>
  </w:style>
  <w:style w:type="paragraph" w:customStyle="1" w:styleId="DBFF98BC86294FC2B066C78879972F476">
    <w:name w:val="DBFF98BC86294FC2B066C78879972F476"/>
    <w:rsid w:val="00B108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61A44BC41444B46B16B8A88FB8A5C166">
    <w:name w:val="161A44BC41444B46B16B8A88FB8A5C166"/>
    <w:rsid w:val="00B108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34558806925448E787577DBC7619A4956">
    <w:name w:val="34558806925448E787577DBC7619A4956"/>
    <w:rsid w:val="00B108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41888040ABE4521A295B6262E8424715">
    <w:name w:val="441888040ABE4521A295B6262E8424715"/>
    <w:rsid w:val="00B108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0C091BF86BD4590BDE1B9E1D61C04196">
    <w:name w:val="A0C091BF86BD4590BDE1B9E1D61C04196"/>
    <w:rsid w:val="00B108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FDFB0B18B504DC7BE2D1306DA1BDA726">
    <w:name w:val="DFDFB0B18B504DC7BE2D1306DA1BDA726"/>
    <w:rsid w:val="00B108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5D30E8DF48440FAA8FCB7ACDE5D8F7F6">
    <w:name w:val="F5D30E8DF48440FAA8FCB7ACDE5D8F7F6"/>
    <w:rsid w:val="00B108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18425E3F9434E028DD25392B81ABF8C6">
    <w:name w:val="418425E3F9434E028DD25392B81ABF8C6"/>
    <w:rsid w:val="00B108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ADB786AE5C54A40AD638B2D5AC5BFAF1">
    <w:name w:val="1ADB786AE5C54A40AD638B2D5AC5BFAF1"/>
    <w:rsid w:val="00B108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342967286974A37A6FB2F7428A63CB66">
    <w:name w:val="0342967286974A37A6FB2F7428A63CB66"/>
    <w:rsid w:val="00B108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3C03071705141B8B421192F5AF28F3B4">
    <w:name w:val="43C03071705141B8B421192F5AF28F3B4"/>
    <w:rsid w:val="00B108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91A79F0F40247AB83628FE4F6710FD32">
    <w:name w:val="F91A79F0F40247AB83628FE4F6710FD32"/>
    <w:rsid w:val="00B108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CED8D69A57D47C49D96CDD5732735046">
    <w:name w:val="ACED8D69A57D47C49D96CDD5732735046"/>
    <w:rsid w:val="00B108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root>
  <priloha_text/>
  <priloha_cislo>F001</priloha_cislo>
  <priloha_verze>B</priloha_verze>
  <priloha_nazev>Posudek vedoucího bakalářské práce</priloha_nazev>
  <priloha_datum/>
  <priloha_garant>proděkan pro studium a pedagogickou činnost</priloha_garant>
  <proces_cislo>H1.0104</proces_cislo>
  <proces_nazev>Agenda závěrečných prací</proces_nazev>
</root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638A733B5AA074C88E8F232B71C7EB4" ma:contentTypeVersion="2" ma:contentTypeDescription="Vytvoří nový dokument" ma:contentTypeScope="" ma:versionID="02f6392bb78544bd57fbbf4d2414c19d">
  <xsd:schema xmlns:xsd="http://www.w3.org/2001/XMLSchema" xmlns:xs="http://www.w3.org/2001/XMLSchema" xmlns:p="http://schemas.microsoft.com/office/2006/metadata/properties" xmlns:ns2="94674396-8bb8-4071-909c-661669a17d1b" targetNamespace="http://schemas.microsoft.com/office/2006/metadata/properties" ma:root="true" ma:fieldsID="fd863691431ea58654839ecfc113b033" ns2:_="">
    <xsd:import namespace="94674396-8bb8-4071-909c-661669a17d1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4674396-8bb8-4071-909c-661669a17d1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2D653DF-71F0-4A7D-B399-5696ADE1160A}">
  <ds:schemaRefs/>
</ds:datastoreItem>
</file>

<file path=customXml/itemProps2.xml><?xml version="1.0" encoding="utf-8"?>
<ds:datastoreItem xmlns:ds="http://schemas.openxmlformats.org/officeDocument/2006/customXml" ds:itemID="{13DCFE71-C396-4F20-8780-176ED181534E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E80025FB-2DA1-40B4-B238-FB3C7573F7F3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551E97F-5839-4B66-BDFF-045CADC0C84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4674396-8bb8-4071-909c-661669a17d1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R4.1-F004-B Popis procesu - formulář</Template>
  <TotalTime>1</TotalTime>
  <Pages>2</Pages>
  <Words>324</Words>
  <Characters>1914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Univerzita Pardubice</Company>
  <LinksUpToDate>false</LinksUpToDate>
  <CharactersWithSpaces>2234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IC</dc:creator>
  <cp:lastModifiedBy>Kopackova Hana</cp:lastModifiedBy>
  <cp:revision>2</cp:revision>
  <cp:lastPrinted>2011-12-14T17:13:00Z</cp:lastPrinted>
  <dcterms:created xsi:type="dcterms:W3CDTF">2018-05-21T12:19:00Z</dcterms:created>
  <dcterms:modified xsi:type="dcterms:W3CDTF">2018-05-21T12:19:00Z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0x0101002638A733B5AA074C88E8F232B71C7EB4</vt:lpwstr>
  </property>
</Properties>
</file>