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088" w:rsidRPr="00B9314D" w:rsidRDefault="00F63088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F63088" w:rsidRPr="00B9314D" w:rsidRDefault="00F63088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F63088" w:rsidRPr="00B9314D" w:rsidRDefault="00F63088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F63088" w:rsidRPr="00BD54FF" w:rsidRDefault="00F63088" w:rsidP="00080D7A">
      <w:pPr>
        <w:spacing w:before="60"/>
        <w:jc w:val="both"/>
        <w:rPr>
          <w:b/>
        </w:rPr>
      </w:pPr>
    </w:p>
    <w:p w:rsidR="00F63088" w:rsidRPr="002E23E9" w:rsidRDefault="00F63088" w:rsidP="00080D7A">
      <w:pPr>
        <w:spacing w:before="60"/>
        <w:jc w:val="both"/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 w:rsidRPr="002E23E9">
        <w:t>Bc.</w:t>
      </w:r>
      <w:r>
        <w:t xml:space="preserve"> Lenka Jedličková </w:t>
      </w:r>
    </w:p>
    <w:p w:rsidR="00F63088" w:rsidRPr="002E23E9" w:rsidRDefault="00F63088" w:rsidP="00080D7A">
      <w:pPr>
        <w:spacing w:before="60"/>
        <w:ind w:left="2124" w:hanging="2124"/>
        <w:jc w:val="both"/>
      </w:pPr>
      <w:r w:rsidRPr="002E23E9">
        <w:rPr>
          <w:b/>
        </w:rPr>
        <w:t>Název práce:</w:t>
      </w:r>
      <w:r w:rsidRPr="002E23E9">
        <w:tab/>
      </w:r>
      <w:r>
        <w:t xml:space="preserve">Dluhová past v rodinách a způsoby jejího řešení </w:t>
      </w:r>
    </w:p>
    <w:p w:rsidR="00F63088" w:rsidRPr="00BD54FF" w:rsidRDefault="00F63088" w:rsidP="00080D7A">
      <w:pPr>
        <w:spacing w:before="60"/>
        <w:ind w:left="2124" w:hanging="2124"/>
        <w:jc w:val="both"/>
        <w:rPr>
          <w:b/>
        </w:rPr>
      </w:pPr>
    </w:p>
    <w:p w:rsidR="00F63088" w:rsidRPr="00BD54FF" w:rsidRDefault="00F63088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            </w:t>
      </w:r>
      <w:r>
        <w:t>Mgr. Adriana Sychrová, Ph.D.</w:t>
      </w:r>
    </w:p>
    <w:p w:rsidR="00F63088" w:rsidRPr="00BD54FF" w:rsidRDefault="00F63088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F63088" w:rsidRPr="00BD54FF" w:rsidRDefault="00F63088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F63088" w:rsidRPr="002E23E9" w:rsidRDefault="00F63088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Pr="002E23E9">
        <w:t>2016</w:t>
      </w:r>
    </w:p>
    <w:p w:rsidR="00F63088" w:rsidRPr="002E23E9" w:rsidRDefault="00F63088" w:rsidP="00080D7A">
      <w:pPr>
        <w:spacing w:before="60"/>
      </w:pPr>
      <w:r>
        <w:rPr>
          <w:b/>
        </w:rPr>
        <w:t xml:space="preserve">Oponent práce:                     </w:t>
      </w:r>
      <w:r w:rsidRPr="002E23E9">
        <w:t>prof. PhDr. Pavel Mühlpachr, Ph.D.</w:t>
      </w:r>
    </w:p>
    <w:p w:rsidR="00F63088" w:rsidRPr="002E23E9" w:rsidRDefault="00F63088" w:rsidP="00080D7A">
      <w:pPr>
        <w:spacing w:before="60"/>
        <w:jc w:val="both"/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F63088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63088" w:rsidRPr="00BD54FF" w:rsidRDefault="00F63088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63088" w:rsidRPr="00BD54FF" w:rsidRDefault="00F63088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F63088" w:rsidRPr="00BD54FF" w:rsidRDefault="00F63088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F63088" w:rsidRPr="00BD54FF" w:rsidRDefault="00F63088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2E23E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31107A">
        <w:trPr>
          <w:trHeight w:val="397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A66BF6">
        <w:trPr>
          <w:trHeight w:val="390"/>
        </w:trPr>
        <w:tc>
          <w:tcPr>
            <w:tcW w:w="8145" w:type="dxa"/>
            <w:vAlign w:val="center"/>
          </w:tcPr>
          <w:p w:rsidR="00F63088" w:rsidRPr="00BD54FF" w:rsidRDefault="00F63088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F63088" w:rsidRPr="00BD54FF" w:rsidTr="00A66BF6">
        <w:trPr>
          <w:trHeight w:val="390"/>
        </w:trPr>
        <w:tc>
          <w:tcPr>
            <w:tcW w:w="8145" w:type="dxa"/>
            <w:vAlign w:val="center"/>
          </w:tcPr>
          <w:p w:rsidR="00F63088" w:rsidRPr="00BD54FF" w:rsidRDefault="00F63088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63088" w:rsidRPr="00BD54FF" w:rsidTr="00A66BF6">
        <w:trPr>
          <w:trHeight w:val="390"/>
        </w:trPr>
        <w:tc>
          <w:tcPr>
            <w:tcW w:w="8145" w:type="dxa"/>
            <w:vAlign w:val="center"/>
          </w:tcPr>
          <w:p w:rsidR="00F63088" w:rsidRPr="00BD54FF" w:rsidRDefault="00F63088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F63088" w:rsidRPr="00BD54FF" w:rsidRDefault="00F6308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F63088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F63088" w:rsidRPr="00BD54FF" w:rsidRDefault="00F63088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F63088" w:rsidRPr="00BD54FF" w:rsidRDefault="00F630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F63088" w:rsidRPr="00BD54FF" w:rsidRDefault="00F63088" w:rsidP="002A635B">
      <w:pPr>
        <w:spacing w:before="120" w:line="360" w:lineRule="auto"/>
        <w:jc w:val="both"/>
        <w:rPr>
          <w:b/>
        </w:rPr>
      </w:pPr>
    </w:p>
    <w:p w:rsidR="00F63088" w:rsidRPr="00BD54FF" w:rsidRDefault="00F63088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F63088" w:rsidRDefault="00F63088" w:rsidP="002A635B">
      <w:pPr>
        <w:spacing w:line="360" w:lineRule="auto"/>
        <w:jc w:val="both"/>
      </w:pPr>
      <w:r>
        <w:t xml:space="preserve">Diplomová práce je vhodně strukturovaná, metodologicky dobře stavěná, hypotézy jsou metodologicky dobře postaveny, ve výzkumné části autorka použila koncept nulových a alternativních hypotéz. Oceňuji koncepci smíšeného výzkumu. Jen metodologickou poznámku k tvorbě otázek č.3 a č.4 v dotazníku. Kardinální odpovědi u těchto otázek by neměly nabízet limity, které se v jednotlivých položkách odpovědí překrývají, např. 20-30, 30-40, 40-50 apod. </w:t>
      </w:r>
    </w:p>
    <w:p w:rsidR="00F63088" w:rsidRPr="00DB18C3" w:rsidRDefault="00F63088" w:rsidP="002A635B">
      <w:pPr>
        <w:spacing w:line="360" w:lineRule="auto"/>
        <w:jc w:val="both"/>
      </w:pPr>
      <w:r>
        <w:t xml:space="preserve">  </w:t>
      </w:r>
    </w:p>
    <w:p w:rsidR="00F63088" w:rsidRPr="00BD54FF" w:rsidRDefault="00F63088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63088" w:rsidRPr="00BD54FF" w:rsidRDefault="00F63088" w:rsidP="0082081A">
      <w:pPr>
        <w:jc w:val="both"/>
      </w:pPr>
    </w:p>
    <w:p w:rsidR="00F63088" w:rsidRDefault="00F63088" w:rsidP="0082081A">
      <w:pPr>
        <w:jc w:val="both"/>
      </w:pPr>
      <w:r>
        <w:t xml:space="preserve">Co bylo motivací pro volbu tématu diplomové práce? </w:t>
      </w:r>
    </w:p>
    <w:p w:rsidR="00F63088" w:rsidRDefault="00F63088" w:rsidP="0082081A">
      <w:pPr>
        <w:jc w:val="both"/>
      </w:pPr>
    </w:p>
    <w:p w:rsidR="00F63088" w:rsidRDefault="00F63088" w:rsidP="0082081A">
      <w:pPr>
        <w:jc w:val="both"/>
      </w:pPr>
    </w:p>
    <w:p w:rsidR="00F63088" w:rsidRDefault="00F63088" w:rsidP="0082081A">
      <w:pPr>
        <w:jc w:val="both"/>
      </w:pPr>
    </w:p>
    <w:p w:rsidR="00F63088" w:rsidRPr="00BD54FF" w:rsidRDefault="00F63088" w:rsidP="0082081A">
      <w:pPr>
        <w:jc w:val="both"/>
      </w:pPr>
      <w:r>
        <w:t xml:space="preserve">Jaké jsou možnosti sociální práce v rámci péče, pomoci a podpory rodinám tohoto typu?  </w:t>
      </w:r>
    </w:p>
    <w:p w:rsidR="00F63088" w:rsidRPr="00BD54FF" w:rsidRDefault="00F63088" w:rsidP="0082081A">
      <w:pPr>
        <w:jc w:val="both"/>
      </w:pPr>
    </w:p>
    <w:p w:rsidR="00F63088" w:rsidRPr="00BD54FF" w:rsidRDefault="00F63088" w:rsidP="0082081A">
      <w:pPr>
        <w:jc w:val="both"/>
      </w:pPr>
    </w:p>
    <w:p w:rsidR="00F63088" w:rsidRPr="00BD54FF" w:rsidRDefault="00F63088" w:rsidP="002A635B">
      <w:pPr>
        <w:spacing w:line="360" w:lineRule="auto"/>
        <w:jc w:val="both"/>
      </w:pPr>
    </w:p>
    <w:p w:rsidR="00F63088" w:rsidRPr="00BD54FF" w:rsidRDefault="00F63088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F63088" w:rsidRPr="00BD54FF" w:rsidTr="000F3628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F63088" w:rsidRPr="000F3628" w:rsidRDefault="00F63088" w:rsidP="000F3628">
            <w:pPr>
              <w:spacing w:before="120" w:line="360" w:lineRule="auto"/>
              <w:jc w:val="both"/>
              <w:rPr>
                <w:b/>
              </w:rPr>
            </w:pPr>
            <w:r w:rsidRPr="000F3628">
              <w:rPr>
                <w:b/>
              </w:rPr>
              <w:t>Návrh výsledného hodnocení diplomové práce</w:t>
            </w:r>
          </w:p>
        </w:tc>
      </w:tr>
      <w:tr w:rsidR="00F63088" w:rsidRPr="00BD54FF" w:rsidTr="000F3628">
        <w:tc>
          <w:tcPr>
            <w:tcW w:w="5868" w:type="dxa"/>
            <w:tcBorders>
              <w:bottom w:val="double" w:sz="4" w:space="0" w:color="auto"/>
            </w:tcBorders>
          </w:tcPr>
          <w:p w:rsidR="00F63088" w:rsidRPr="00BD54FF" w:rsidRDefault="00F63088" w:rsidP="000F3628">
            <w:pPr>
              <w:spacing w:before="120" w:line="360" w:lineRule="auto"/>
              <w:jc w:val="both"/>
            </w:pPr>
            <w:r w:rsidRPr="002E23E9">
              <w:rPr>
                <w:b/>
                <w:u w:val="single"/>
              </w:rPr>
              <w:t xml:space="preserve">výborně 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F63088" w:rsidRPr="000F3628" w:rsidRDefault="00F63088" w:rsidP="000F3628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F63088" w:rsidRPr="00BD54FF" w:rsidRDefault="00F63088" w:rsidP="00080D7A">
      <w:pPr>
        <w:spacing w:before="120" w:line="360" w:lineRule="auto"/>
        <w:jc w:val="both"/>
        <w:rPr>
          <w:b/>
        </w:rPr>
      </w:pPr>
    </w:p>
    <w:p w:rsidR="00F63088" w:rsidRPr="00BD54FF" w:rsidRDefault="00F63088" w:rsidP="00080D7A">
      <w:pPr>
        <w:jc w:val="both"/>
      </w:pPr>
    </w:p>
    <w:p w:rsidR="00F63088" w:rsidRPr="00BD54FF" w:rsidRDefault="00F63088" w:rsidP="00080D7A">
      <w:pPr>
        <w:jc w:val="both"/>
      </w:pPr>
    </w:p>
    <w:p w:rsidR="00F63088" w:rsidRPr="00BD54FF" w:rsidRDefault="00F63088" w:rsidP="00080D7A">
      <w:pPr>
        <w:jc w:val="both"/>
      </w:pPr>
    </w:p>
    <w:p w:rsidR="00F63088" w:rsidRPr="00BD54FF" w:rsidRDefault="00F63088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</w:t>
      </w:r>
      <w:r>
        <w:rPr>
          <w:b/>
          <w:sz w:val="28"/>
          <w:szCs w:val="28"/>
        </w:rPr>
        <w:t xml:space="preserve"> u j i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F63088" w:rsidRDefault="00F63088" w:rsidP="00080D7A">
      <w:pPr>
        <w:jc w:val="both"/>
        <w:rPr>
          <w:b/>
          <w:sz w:val="28"/>
          <w:szCs w:val="28"/>
        </w:rPr>
      </w:pPr>
    </w:p>
    <w:p w:rsidR="00F63088" w:rsidRDefault="00F63088" w:rsidP="00080D7A">
      <w:pPr>
        <w:jc w:val="both"/>
        <w:rPr>
          <w:b/>
          <w:sz w:val="28"/>
          <w:szCs w:val="28"/>
        </w:rPr>
      </w:pPr>
    </w:p>
    <w:p w:rsidR="00F63088" w:rsidRPr="00BD54FF" w:rsidRDefault="00F63088" w:rsidP="00080D7A">
      <w:pPr>
        <w:jc w:val="both"/>
        <w:rPr>
          <w:b/>
          <w:sz w:val="28"/>
          <w:szCs w:val="28"/>
        </w:rPr>
      </w:pPr>
    </w:p>
    <w:p w:rsidR="00F63088" w:rsidRDefault="00F63088" w:rsidP="00080D7A">
      <w:pPr>
        <w:jc w:val="both"/>
      </w:pPr>
      <w:r w:rsidRPr="00BD54FF">
        <w:t>Dne:</w:t>
      </w:r>
      <w:r w:rsidRPr="00BD54FF">
        <w:tab/>
      </w:r>
      <w:r>
        <w:t xml:space="preserve">26.7.2016 </w:t>
      </w:r>
    </w:p>
    <w:p w:rsidR="00F63088" w:rsidRPr="00BD54FF" w:rsidRDefault="00F63088" w:rsidP="00080D7A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63088" w:rsidRPr="00BD54FF" w:rsidRDefault="00F63088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F63088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088" w:rsidRDefault="00F63088">
      <w:r>
        <w:separator/>
      </w:r>
    </w:p>
  </w:endnote>
  <w:endnote w:type="continuationSeparator" w:id="0">
    <w:p w:rsidR="00F63088" w:rsidRDefault="00F630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088" w:rsidRDefault="00F63088">
      <w:r>
        <w:separator/>
      </w:r>
    </w:p>
  </w:footnote>
  <w:footnote w:type="continuationSeparator" w:id="0">
    <w:p w:rsidR="00F63088" w:rsidRDefault="00F630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088" w:rsidRDefault="00F63088">
    <w:pPr>
      <w:pStyle w:val="Header"/>
    </w:pPr>
    <w:r w:rsidRPr="007051E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137D4"/>
    <w:rsid w:val="00021267"/>
    <w:rsid w:val="00066FB1"/>
    <w:rsid w:val="00080D7A"/>
    <w:rsid w:val="000B660C"/>
    <w:rsid w:val="000F3628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23E9"/>
    <w:rsid w:val="002E47E2"/>
    <w:rsid w:val="0031107A"/>
    <w:rsid w:val="003239D3"/>
    <w:rsid w:val="0036745B"/>
    <w:rsid w:val="00384A59"/>
    <w:rsid w:val="00391AAF"/>
    <w:rsid w:val="00486003"/>
    <w:rsid w:val="004A3341"/>
    <w:rsid w:val="004D13D8"/>
    <w:rsid w:val="00516E71"/>
    <w:rsid w:val="00537636"/>
    <w:rsid w:val="0055063F"/>
    <w:rsid w:val="00561996"/>
    <w:rsid w:val="005D226D"/>
    <w:rsid w:val="006A21AF"/>
    <w:rsid w:val="006A2345"/>
    <w:rsid w:val="006D436B"/>
    <w:rsid w:val="006D65B2"/>
    <w:rsid w:val="006E2F33"/>
    <w:rsid w:val="007051E5"/>
    <w:rsid w:val="00712468"/>
    <w:rsid w:val="00780BC9"/>
    <w:rsid w:val="0082081A"/>
    <w:rsid w:val="008D6C87"/>
    <w:rsid w:val="009039E9"/>
    <w:rsid w:val="00963A2D"/>
    <w:rsid w:val="00A13EA9"/>
    <w:rsid w:val="00A3105B"/>
    <w:rsid w:val="00A33211"/>
    <w:rsid w:val="00A66BF6"/>
    <w:rsid w:val="00A9360A"/>
    <w:rsid w:val="00AA349F"/>
    <w:rsid w:val="00AC5B53"/>
    <w:rsid w:val="00AD2CDD"/>
    <w:rsid w:val="00AD3CE3"/>
    <w:rsid w:val="00B46FB5"/>
    <w:rsid w:val="00B9314D"/>
    <w:rsid w:val="00BD54FF"/>
    <w:rsid w:val="00BE3AC6"/>
    <w:rsid w:val="00BF19E0"/>
    <w:rsid w:val="00C620E5"/>
    <w:rsid w:val="00C95452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B18C3"/>
    <w:rsid w:val="00DE0DF1"/>
    <w:rsid w:val="00DE5DDD"/>
    <w:rsid w:val="00E2102D"/>
    <w:rsid w:val="00E61EDA"/>
    <w:rsid w:val="00E76562"/>
    <w:rsid w:val="00E77F69"/>
    <w:rsid w:val="00E93E77"/>
    <w:rsid w:val="00EF0BA4"/>
    <w:rsid w:val="00EF5D6B"/>
    <w:rsid w:val="00F00F17"/>
    <w:rsid w:val="00F16121"/>
    <w:rsid w:val="00F363D8"/>
    <w:rsid w:val="00F4620B"/>
    <w:rsid w:val="00F63088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semiHidden/>
    <w:rsid w:val="00531952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31952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31952"/>
    <w:rPr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57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57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575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575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57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575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575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957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57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57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575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57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575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575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2</Pages>
  <Words>341</Words>
  <Characters>2018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2</cp:revision>
  <cp:lastPrinted>1900-12-31T22:00:00Z</cp:lastPrinted>
  <dcterms:created xsi:type="dcterms:W3CDTF">2016-07-26T20:06:00Z</dcterms:created>
  <dcterms:modified xsi:type="dcterms:W3CDTF">2016-07-26T20:06:00Z</dcterms:modified>
</cp:coreProperties>
</file>