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DF0" w:rsidRDefault="00125DF0">
      <w:r>
        <w:t>Posudek na diplomovou práci Michala Louče: Političtí vězni mezi pamětí a historií: příspěvek orální historie k reflexi sociálních rámců paměti</w:t>
      </w:r>
    </w:p>
    <w:p w:rsidR="00125DF0" w:rsidRDefault="00125DF0">
      <w:r>
        <w:t xml:space="preserve">Autor se zúčastnil projektu shromažďování vzpomínek pamětníků z řad politických vězňů a jeho zkušenost s projektem z oblasti orální historie se stává základem pro širší reflexi a terénní výzkum. Práce se zabývá mechanismy utváření kolektivní i individuální paměti jako společenského konstruktu. Autor se snaží postihnout utváření identity skupiny politických vězňů, vznikající na základě vymezování se vůči dalším společenským skupinám, popisuje podstatu selektivního uchovávání vzpomínek a samotné mechanismy vzniku individuálních příběhů – utváření paměti a historie. </w:t>
      </w:r>
    </w:p>
    <w:p w:rsidR="00125DF0" w:rsidRDefault="00125DF0">
      <w:r>
        <w:t xml:space="preserve">Práci doporučuji k obhájení s nejlepším možným hodnocením (1), protože jde o mimořádně kvalitní text, sepsaný na základě zajímavého rozšíření původně historického projektu o další rozměr. Interdisciplinární přístup a přesahy práce do oblasti psychologie a kognitivních věd ústí ve formulování několika zajímavých impulzů, výchozích bodů ke stále neprováděné reflexi nedávné minulosti. </w:t>
      </w:r>
    </w:p>
    <w:p w:rsidR="00125DF0" w:rsidRDefault="00125DF0">
      <w:r>
        <w:t>Práci by slušela ještě důkladnější redakční kontrola, občas se někde omylem opakují některé odstavce (např. str. 57), což zbytečně vytrhuje čtenáře z jinak napínavé a potěšující četby.</w:t>
      </w:r>
    </w:p>
    <w:p w:rsidR="00125DF0" w:rsidRDefault="00125DF0">
      <w:r>
        <w:t xml:space="preserve">V Bukurešti 15. 5. 2010 </w:t>
      </w:r>
      <w:r>
        <w:tab/>
        <w:t xml:space="preserve">                                    Tomáš Petráň</w:t>
      </w:r>
    </w:p>
    <w:sectPr w:rsidR="00125DF0" w:rsidSect="00C06C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1B85"/>
    <w:rsid w:val="00093177"/>
    <w:rsid w:val="00125DF0"/>
    <w:rsid w:val="002E3B59"/>
    <w:rsid w:val="00337265"/>
    <w:rsid w:val="00375794"/>
    <w:rsid w:val="00443E3D"/>
    <w:rsid w:val="0072619A"/>
    <w:rsid w:val="00B81B85"/>
    <w:rsid w:val="00C06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CB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196</Words>
  <Characters>1163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na diplomovou práci Michala Louče: Političtí vězni mezi pamětí a historií: příspěvek orální historie k reflexi sociálních rámců paměti</dc:title>
  <dc:subject/>
  <dc:creator>Windows User</dc:creator>
  <cp:keywords/>
  <dc:description/>
  <cp:lastModifiedBy>UPa</cp:lastModifiedBy>
  <cp:revision>2</cp:revision>
  <dcterms:created xsi:type="dcterms:W3CDTF">2010-05-17T05:56:00Z</dcterms:created>
  <dcterms:modified xsi:type="dcterms:W3CDTF">2010-05-17T05:56:00Z</dcterms:modified>
</cp:coreProperties>
</file>