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C9003B" w14:textId="0DADF00F"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14:paraId="2C1A9D6B" w14:textId="3DD8D60D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7B77CC">
            <w:t>Vojtěch Mňuk</w:t>
          </w:r>
        </w:sdtContent>
      </w:sdt>
    </w:p>
    <w:p w14:paraId="1415DE60" w14:textId="43DA9A04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845664">
            <w:t>E</w:t>
          </w:r>
          <w:r w:rsidR="007B77CC">
            <w:t>21587</w:t>
          </w:r>
        </w:sdtContent>
      </w:sdt>
    </w:p>
    <w:p w14:paraId="2600CDD0" w14:textId="215ED698" w:rsidR="0037375B" w:rsidRDefault="001B6842" w:rsidP="001B6842">
      <w:pPr>
        <w:tabs>
          <w:tab w:val="left" w:pos="2127"/>
        </w:tabs>
        <w:spacing w:after="120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rPr>
            <w:b/>
          </w:rPr>
          <w:id w:val="-1624840858"/>
          <w:placeholder>
            <w:docPart w:val="34558806925448E787577DBC7619A495"/>
          </w:placeholder>
          <w:text/>
        </w:sdtPr>
        <w:sdtEndPr/>
        <w:sdtContent>
          <w:r w:rsidR="007B77CC">
            <w:rPr>
              <w:b/>
            </w:rPr>
            <w:t xml:space="preserve">Návrh </w:t>
          </w:r>
          <w:r w:rsidR="008449CE" w:rsidRPr="001E6547">
            <w:rPr>
              <w:b/>
            </w:rPr>
            <w:t xml:space="preserve">zabezpečení </w:t>
          </w:r>
          <w:r w:rsidR="007B77CC">
            <w:rPr>
              <w:b/>
            </w:rPr>
            <w:t>počítačové sítě ve vybrané škole</w:t>
          </w:r>
          <w:r w:rsidR="00845664" w:rsidRPr="001E6547">
            <w:rPr>
              <w:b/>
            </w:rPr>
            <w:t>.</w:t>
          </w:r>
        </w:sdtContent>
      </w:sdt>
    </w:p>
    <w:p w14:paraId="2748726A" w14:textId="154D4359" w:rsidR="00590F4C" w:rsidRDefault="00590F4C" w:rsidP="00845664">
      <w:pPr>
        <w:tabs>
          <w:tab w:val="left" w:pos="2127"/>
        </w:tabs>
        <w:spacing w:after="120"/>
        <w:ind w:left="2127" w:hanging="2127"/>
        <w:jc w:val="both"/>
      </w:pPr>
      <w:r>
        <w:t>Cíl práce:</w:t>
      </w:r>
      <w:r>
        <w:tab/>
      </w:r>
      <w:sdt>
        <w:sdtPr>
          <w:id w:val="-1862892971"/>
          <w:placeholder>
            <w:docPart w:val="441888040ABE4521A295B6262E842471"/>
          </w:placeholder>
          <w:text w:multiLine="1"/>
        </w:sdtPr>
        <w:sdtEndPr/>
        <w:sdtContent>
          <w:r w:rsidR="00845664">
            <w:t>Cílem práce je</w:t>
          </w:r>
          <w:r w:rsidR="008449CE">
            <w:t xml:space="preserve"> </w:t>
          </w:r>
          <w:r w:rsidR="002810BC">
            <w:t>navrhnout možnosti zabezpečení počítačové sítě ve vybrané škole. V práci bude provedena analýza současného stavu s cílem navrhnout případné změny pro bezpečné prostředí provozu používaných informačních systémů.</w:t>
          </w:r>
        </w:sdtContent>
      </w:sdt>
    </w:p>
    <w:p w14:paraId="07E45C3D" w14:textId="339175F6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845664">
            <w:t>Ing. Hana Jonášová, Ph.D.</w:t>
          </w:r>
        </w:sdtContent>
      </w:sdt>
    </w:p>
    <w:p w14:paraId="5EB34210" w14:textId="11CAF342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D51DA3">
            <w:t>Informatika a s</w:t>
          </w:r>
          <w:r w:rsidR="00845664">
            <w:t>ystémové inženýrství</w:t>
          </w:r>
        </w:sdtContent>
      </w:sdt>
    </w:p>
    <w:p w14:paraId="1DFA389B" w14:textId="79C563A2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845664">
            <w:t>202</w:t>
          </w:r>
          <w:r w:rsidR="002810BC">
            <w:t>3</w:t>
          </w:r>
          <w:r w:rsidR="00845664">
            <w:t>/202</w:t>
          </w:r>
          <w:r w:rsidR="002810BC">
            <w:t>4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38A432C8" w:rsidR="00C62537" w:rsidRDefault="00C4793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2A6CBF6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50EC7122" w:rsidR="00C62537" w:rsidRDefault="00C4793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436EE7BB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0AFE44C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8209002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02716E28" w:rsidR="00C62537" w:rsidRDefault="00C4793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74BF6CEC" w:rsidR="00C62537" w:rsidRDefault="00C4793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35BC1C99" w:rsidR="00C62537" w:rsidRDefault="00897042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3CD8FE56" w:rsidR="00C62537" w:rsidRDefault="00897042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2C72D72F" w:rsidR="00C62537" w:rsidRDefault="00EE5342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6128437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6582499B" w:rsidR="00C62537" w:rsidRDefault="00EE5342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7CA90B5E" w:rsidR="00C62537" w:rsidRDefault="00EE5342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5A6A4253" w:rsidR="00C62537" w:rsidRDefault="00EE5342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421EDF9B" w:rsidR="00C62537" w:rsidRDefault="00C4793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251F1431" w:rsidR="00C62537" w:rsidRDefault="00C4793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2CDBD5ED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907954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04D9BDE4" w:rsidR="00C62537" w:rsidRDefault="00C4793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05298F23" w:rsidR="00C62537" w:rsidRDefault="00C4793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00BED9D0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08B92EF7" w:rsidR="00C62537" w:rsidRDefault="00C4793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782A4D5E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1DFFDFFC" w:rsidR="001C6B68" w:rsidRDefault="00C4793D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5337384F" w:rsidR="001C6B68" w:rsidRDefault="00EE5342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4445891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41968BB7" w:rsidR="001C6B68" w:rsidRDefault="00897042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EndPr>
        <w:rPr>
          <w:color w:val="000000" w:themeColor="text1"/>
        </w:rPr>
      </w:sdtEndPr>
      <w:sdtContent>
        <w:p w14:paraId="368D3ADE" w14:textId="74010AA7" w:rsidR="002C4A6C" w:rsidRDefault="0069119C" w:rsidP="002C4A6C">
          <w:pPr>
            <w:jc w:val="both"/>
          </w:pPr>
          <w:r>
            <w:t xml:space="preserve">Práce </w:t>
          </w:r>
          <w:proofErr w:type="gramStart"/>
          <w:r>
            <w:t>řeší</w:t>
          </w:r>
          <w:proofErr w:type="gramEnd"/>
          <w:r>
            <w:t xml:space="preserve"> stále aktuáln</w:t>
          </w:r>
          <w:r w:rsidR="00EE5342">
            <w:t>ější</w:t>
          </w:r>
          <w:r>
            <w:t xml:space="preserve"> problém, zabezpečení </w:t>
          </w:r>
          <w:r w:rsidR="00EE5342">
            <w:t>počítačové sítě</w:t>
          </w:r>
          <w:r w:rsidR="0034448A">
            <w:t xml:space="preserve"> ve škol</w:t>
          </w:r>
          <w:r w:rsidR="00E92251">
            <w:t>ách</w:t>
          </w:r>
          <w:r w:rsidR="00EE5342">
            <w:t>.</w:t>
          </w:r>
          <w:r>
            <w:t xml:space="preserve"> </w:t>
          </w:r>
          <w:r w:rsidR="00EE5342">
            <w:t>Student</w:t>
          </w:r>
          <w:r>
            <w:t xml:space="preserve"> na základě nastudované teorie, konzultací a </w:t>
          </w:r>
          <w:r w:rsidR="00ED30F2">
            <w:t>osobních z</w:t>
          </w:r>
          <w:r w:rsidR="00BD756F">
            <w:t>kušeností</w:t>
          </w:r>
          <w:r>
            <w:t xml:space="preserve"> </w:t>
          </w:r>
          <w:r w:rsidR="00C276DB">
            <w:t>precizně</w:t>
          </w:r>
          <w:r w:rsidR="00011510">
            <w:t xml:space="preserve"> </w:t>
          </w:r>
          <w:r>
            <w:t>popsa</w:t>
          </w:r>
          <w:r w:rsidR="00BD756F">
            <w:t>l</w:t>
          </w:r>
          <w:r>
            <w:t xml:space="preserve"> </w:t>
          </w:r>
          <w:r w:rsidR="0034448A">
            <w:t xml:space="preserve">a schematicky zobrazil </w:t>
          </w:r>
          <w:r w:rsidR="00EE5342">
            <w:t>školu z pohledu používaných informačních technologií, a to hardwar</w:t>
          </w:r>
          <w:r w:rsidR="0034448A">
            <w:t>e</w:t>
          </w:r>
          <w:r w:rsidR="00EE5342">
            <w:t xml:space="preserve"> i softwar</w:t>
          </w:r>
          <w:r w:rsidR="0034448A">
            <w:t>e</w:t>
          </w:r>
          <w:r w:rsidR="00EE5342">
            <w:t xml:space="preserve">. </w:t>
          </w:r>
          <w:r w:rsidR="0034448A">
            <w:t>V práci jsou identifikovány výhody a nevýhody</w:t>
          </w:r>
          <w:r w:rsidR="00BD756F">
            <w:t xml:space="preserve"> </w:t>
          </w:r>
          <w:r w:rsidR="0034448A">
            <w:t xml:space="preserve">jednotlivých typů sítí, popsány různé typy bezpečnostních hrozeb s ohledem na cíle jednotlivých útoků. Student neopomněl také zmínit základní pravidla k ochraně sítě a dat z pohledu správce i koncového uživatele. </w:t>
          </w:r>
          <w:r w:rsidR="001F145C">
            <w:t xml:space="preserve">Doporučení </w:t>
          </w:r>
          <w:r w:rsidR="0034448A">
            <w:t>na zvýšení bezpečnosti byla navržena na základě identifikace popsaných rizik</w:t>
          </w:r>
          <w:r w:rsidR="002C4A6C">
            <w:t>. Dále</w:t>
          </w:r>
          <w:r w:rsidR="0034448A">
            <w:t xml:space="preserve"> byla provedená analýza </w:t>
          </w:r>
          <w:r w:rsidR="002C4A6C">
            <w:t>rizik CBA, kde koeficienty a hodnoty byly konzultovány se správcem sítě. Je pravda, že by bylo jistě přínosné, kdyby byl osloven i odborník zvenčí, který se danou problematikou zabývá.</w:t>
          </w:r>
        </w:p>
        <w:p w14:paraId="2027FAFF" w14:textId="7E8692EA" w:rsidR="001C6B68" w:rsidRPr="001F145C" w:rsidRDefault="00ED30F2" w:rsidP="00ED30F2">
          <w:pPr>
            <w:jc w:val="both"/>
            <w:rPr>
              <w:color w:val="000000" w:themeColor="text1"/>
            </w:rPr>
          </w:pPr>
          <w:r w:rsidRPr="001F145C">
            <w:rPr>
              <w:color w:val="000000" w:themeColor="text1"/>
            </w:rPr>
            <w:t>Práce, která byla časově velice náročná, je zpracována čistě a systematicky. Zvlášť kladně hodnotím</w:t>
          </w:r>
          <w:r w:rsidR="00B957EB" w:rsidRPr="001F145C">
            <w:rPr>
              <w:color w:val="000000" w:themeColor="text1"/>
            </w:rPr>
            <w:t xml:space="preserve"> samostatný a aktivní přístup studenta. Na práci je vidět, že </w:t>
          </w:r>
          <w:r w:rsidR="002C4A6C">
            <w:rPr>
              <w:color w:val="000000" w:themeColor="text1"/>
            </w:rPr>
            <w:t>studenta</w:t>
          </w:r>
          <w:r w:rsidR="00B957EB" w:rsidRPr="001F145C">
            <w:rPr>
              <w:color w:val="000000" w:themeColor="text1"/>
            </w:rPr>
            <w:t xml:space="preserve"> daná problematika zajímá.</w:t>
          </w:r>
        </w:p>
      </w:sdtContent>
    </w:sdt>
    <w:p w14:paraId="3635FEF9" w14:textId="273B0D3F" w:rsidR="000406A4" w:rsidRDefault="000406A4" w:rsidP="001C6B68">
      <w:pPr>
        <w:pStyle w:val="Nadpis1"/>
        <w:spacing w:before="200"/>
      </w:pPr>
      <w:r>
        <w:t>Vyjádření k výstupům ze systému Theses</w:t>
      </w:r>
    </w:p>
    <w:sdt>
      <w:sdtPr>
        <w:id w:val="1212621020"/>
        <w:placeholder>
          <w:docPart w:val="1ADB786AE5C54A40AD638B2D5AC5BFAF"/>
        </w:placeholder>
      </w:sdtPr>
      <w:sdtEndPr/>
      <w:sdtContent>
        <w:sdt>
          <w:sdtPr>
            <w:rPr>
              <w:color w:val="FF0000"/>
            </w:rPr>
            <w:id w:val="238300945"/>
            <w:placeholder>
              <w:docPart w:val="F38A6D71AAF8497DBE8E08488B14346E"/>
            </w:placeholder>
          </w:sdtPr>
          <w:sdtEndPr>
            <w:rPr>
              <w:color w:val="auto"/>
            </w:rPr>
          </w:sdtEndPr>
          <w:sdtContent>
            <w:sdt>
              <w:sdtPr>
                <w:id w:val="260193778"/>
                <w:placeholder>
                  <w:docPart w:val="0175F082DFC64501A4501AEDF15CC33D"/>
                </w:placeholder>
              </w:sdtPr>
              <w:sdtEndPr/>
              <w:sdtContent>
                <w:p w14:paraId="5A2D6F28" w14:textId="12804EBC" w:rsidR="00B14956" w:rsidRPr="00EE2A1D" w:rsidRDefault="00B14956" w:rsidP="00B14956">
                  <w:r w:rsidRPr="00EE2A1D">
                    <w:t xml:space="preserve">Maximální míra shody je </w:t>
                  </w:r>
                  <w:proofErr w:type="gramStart"/>
                  <w:r w:rsidR="00947223">
                    <w:t>3</w:t>
                  </w:r>
                  <w:r w:rsidRPr="00EE2A1D">
                    <w:t>%</w:t>
                  </w:r>
                  <w:proofErr w:type="gramEnd"/>
                  <w:r w:rsidRPr="00EE2A1D">
                    <w:t>.</w:t>
                  </w:r>
                </w:p>
                <w:p w14:paraId="1C0E4140" w14:textId="77777777" w:rsidR="00B14956" w:rsidRPr="00EE2A1D" w:rsidRDefault="00B14956" w:rsidP="00B14956">
                  <w:r w:rsidRPr="00EE2A1D">
                    <w:t>Po kontrole nalezených podobných dokumentů konstatuji, že se nejedná o plagiát.</w:t>
                  </w:r>
                </w:p>
                <w:p w14:paraId="6A115E33" w14:textId="6672B8B5" w:rsidR="000406A4" w:rsidRPr="001C6B68" w:rsidRDefault="00B14956" w:rsidP="00B14956">
                  <w:pPr>
                    <w:jc w:val="both"/>
                  </w:pPr>
                  <w:r w:rsidRPr="00EE2A1D">
                    <w:t>Shoda ovlivňující celkovou míru shody byla nalezena s jinou prací a internetovými zdroji</w:t>
                  </w:r>
                  <w:r w:rsidR="002C4A6C">
                    <w:t>.</w:t>
                  </w:r>
                  <w:r>
                    <w:t xml:space="preserve"> Vše bylo ocitováno.</w:t>
                  </w:r>
                  <w:r w:rsidRPr="00EE2A1D">
                    <w:t xml:space="preserve"> </w:t>
                  </w:r>
                  <w:r>
                    <w:t>Část shody ovlivňuje i Prohlášení studentů, které je nedílnou součástí každé závěrečné práce.</w:t>
                  </w:r>
                </w:p>
              </w:sdtContent>
            </w:sdt>
          </w:sdtContent>
        </w:sdt>
      </w:sdtContent>
    </w:sdt>
    <w:p w14:paraId="22F663B2" w14:textId="3B879560" w:rsidR="001C6B68" w:rsidRDefault="001C6B68" w:rsidP="000406A4">
      <w:pPr>
        <w:pStyle w:val="Nadpis1"/>
        <w:spacing w:before="200"/>
      </w:pPr>
      <w:r>
        <w:t>Otázky a náměty k obhajobě</w:t>
      </w:r>
    </w:p>
    <w:p w14:paraId="7019DD04" w14:textId="77777777" w:rsidR="00B1681B" w:rsidRDefault="005332C4" w:rsidP="003F5FF2">
      <w:pPr>
        <w:pStyle w:val="Odstavecseseznamem"/>
        <w:numPr>
          <w:ilvl w:val="0"/>
          <w:numId w:val="1"/>
        </w:numPr>
        <w:spacing w:after="120"/>
        <w:ind w:left="714" w:hanging="357"/>
        <w:contextualSpacing w:val="0"/>
      </w:pPr>
      <w:r>
        <w:t xml:space="preserve">V kapitole 4 píšete, že existují různé analýzy rizik, ale popisujete pouze jednu z nich. </w:t>
      </w:r>
      <w:r w:rsidR="00B1681B">
        <w:t>Byl to úmysl nebo pouhé opomenutí?</w:t>
      </w:r>
    </w:p>
    <w:p w14:paraId="20B67567" w14:textId="341786DF" w:rsidR="003F5FF2" w:rsidRDefault="00B1681B" w:rsidP="003F5FF2">
      <w:pPr>
        <w:pStyle w:val="Odstavecseseznamem"/>
        <w:numPr>
          <w:ilvl w:val="0"/>
          <w:numId w:val="1"/>
        </w:numPr>
        <w:spacing w:after="120"/>
        <w:ind w:left="714" w:hanging="357"/>
        <w:contextualSpacing w:val="0"/>
      </w:pPr>
      <w:r>
        <w:t xml:space="preserve">Jedním z koncových uživatelů jsou jistě rodiče, kteří vstupují do systému Bakalář. Můžete </w:t>
      </w:r>
      <w:proofErr w:type="gramStart"/>
      <w:r>
        <w:t>popsat</w:t>
      </w:r>
      <w:proofErr w:type="gramEnd"/>
      <w:r>
        <w:t xml:space="preserve"> jak je jejich přístup zabezpečený proti neoprávněné manipulaci s daty a případného úmyslného či neúmyslného poškození systému.</w:t>
      </w:r>
    </w:p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3F02FFD6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504737">
            <w:rPr>
              <w:b/>
            </w:rPr>
            <w:t>doporučuji</w:t>
          </w:r>
        </w:sdtContent>
      </w:sdt>
      <w:r>
        <w:t xml:space="preserve"> k obhajobě.</w:t>
      </w:r>
    </w:p>
    <w:p w14:paraId="5DC446F1" w14:textId="248596B7"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placeholder>
            <w:docPart w:val="F91A79F0F40247AB83628FE4F6710FD3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A34193">
            <w:rPr>
              <w:b/>
            </w:rPr>
            <w:t>B</w:t>
          </w:r>
        </w:sdtContent>
      </w:sdt>
    </w:p>
    <w:p w14:paraId="4DE26E61" w14:textId="434BD741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24-08-15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B1681B">
            <w:t>15.8.2024</w:t>
          </w:r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2448FC" w14:textId="77777777" w:rsidR="00DF2DD8" w:rsidRDefault="00DF2DD8">
      <w:r>
        <w:separator/>
      </w:r>
    </w:p>
  </w:endnote>
  <w:endnote w:type="continuationSeparator" w:id="0">
    <w:p w14:paraId="132E9916" w14:textId="77777777" w:rsidR="00DF2DD8" w:rsidRDefault="00DF2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D71D79" w14:textId="3C74DF49" w:rsidR="001B38B5" w:rsidRDefault="00D25E35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F74252">
      <w:rPr>
        <w:noProof/>
      </w:rPr>
      <w:t>2</w:t>
    </w:r>
    <w:r w:rsidR="00EB10B0">
      <w:fldChar w:fldCharType="end"/>
    </w:r>
    <w:r w:rsidR="00EB10B0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F74252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1EBD5872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D25E35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18.8.2024 19:48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" fillcolor="white [3201]" stroked="f" strokeweight=".5pt">
              <v:textbox style="layout-flow:vertical;mso-layout-flow-alt:bottom-to-top" inset="10mm,,,36mm">
                <w:txbxContent>
                  <w:p w14:paraId="4C07766B" w14:textId="1EBD5872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D25E35">
                      <w:rPr>
                        <w:i/>
                        <w:noProof/>
                        <w:sz w:val="12"/>
                        <w:szCs w:val="12"/>
                      </w:rPr>
                      <w:t>18.8.2024 19:48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6F321B20" w:rsidR="00E53122" w:rsidRDefault="00D25E35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6C1248">
      <w:rPr>
        <w:noProof/>
      </w:rPr>
      <w:t>1</w:t>
    </w:r>
    <w:r w:rsidR="003C1CDB">
      <w:fldChar w:fldCharType="end"/>
    </w:r>
    <w:r w:rsidR="003C1CDB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6C1248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D0A066" w14:textId="77777777" w:rsidR="00DF2DD8" w:rsidRDefault="00DF2DD8">
      <w:r>
        <w:separator/>
      </w:r>
    </w:p>
  </w:footnote>
  <w:footnote w:type="continuationSeparator" w:id="0">
    <w:p w14:paraId="35541998" w14:textId="77777777" w:rsidR="00DF2DD8" w:rsidRDefault="00DF2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A92A74" w14:textId="6CCB52BF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86CF32" w14:textId="5C1DDD67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418425E3F9434E028DD25392B81ABF8C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0342967286974A37A6FB2F7428A63CB6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9E3B89"/>
    <w:multiLevelType w:val="hybridMultilevel"/>
    <w:tmpl w:val="6008AF3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19119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2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4F4C"/>
    <w:rsid w:val="00011510"/>
    <w:rsid w:val="000406A4"/>
    <w:rsid w:val="0004224D"/>
    <w:rsid w:val="00062DF8"/>
    <w:rsid w:val="00086ABE"/>
    <w:rsid w:val="000A7FEA"/>
    <w:rsid w:val="000C621C"/>
    <w:rsid w:val="000D4F4C"/>
    <w:rsid w:val="000D5432"/>
    <w:rsid w:val="000F7AAF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C75E5"/>
    <w:rsid w:val="001E360C"/>
    <w:rsid w:val="001E409C"/>
    <w:rsid w:val="001E6547"/>
    <w:rsid w:val="001F145C"/>
    <w:rsid w:val="001F5A5B"/>
    <w:rsid w:val="0020382A"/>
    <w:rsid w:val="00206CD8"/>
    <w:rsid w:val="002734FC"/>
    <w:rsid w:val="002810BC"/>
    <w:rsid w:val="002B1F34"/>
    <w:rsid w:val="002C4A6C"/>
    <w:rsid w:val="002E70CA"/>
    <w:rsid w:val="00337779"/>
    <w:rsid w:val="0034448A"/>
    <w:rsid w:val="00362B40"/>
    <w:rsid w:val="003663E2"/>
    <w:rsid w:val="003710D8"/>
    <w:rsid w:val="0037375B"/>
    <w:rsid w:val="00375377"/>
    <w:rsid w:val="0038560F"/>
    <w:rsid w:val="003A0A25"/>
    <w:rsid w:val="003B3533"/>
    <w:rsid w:val="003C1CDB"/>
    <w:rsid w:val="003C4648"/>
    <w:rsid w:val="003D796A"/>
    <w:rsid w:val="003F2174"/>
    <w:rsid w:val="003F56AE"/>
    <w:rsid w:val="003F5FF2"/>
    <w:rsid w:val="00405121"/>
    <w:rsid w:val="00444216"/>
    <w:rsid w:val="00445B54"/>
    <w:rsid w:val="0049793B"/>
    <w:rsid w:val="004C098F"/>
    <w:rsid w:val="004F0332"/>
    <w:rsid w:val="005042FD"/>
    <w:rsid w:val="00504737"/>
    <w:rsid w:val="0051302D"/>
    <w:rsid w:val="0053285A"/>
    <w:rsid w:val="005332C4"/>
    <w:rsid w:val="00540B24"/>
    <w:rsid w:val="00547839"/>
    <w:rsid w:val="00551D87"/>
    <w:rsid w:val="00562A1A"/>
    <w:rsid w:val="00590F4C"/>
    <w:rsid w:val="005B3351"/>
    <w:rsid w:val="005C15DD"/>
    <w:rsid w:val="005C7378"/>
    <w:rsid w:val="005D2327"/>
    <w:rsid w:val="00612D4F"/>
    <w:rsid w:val="006164A7"/>
    <w:rsid w:val="0063253C"/>
    <w:rsid w:val="0066380B"/>
    <w:rsid w:val="00686968"/>
    <w:rsid w:val="0069119C"/>
    <w:rsid w:val="00693C31"/>
    <w:rsid w:val="006B3FD9"/>
    <w:rsid w:val="006C1248"/>
    <w:rsid w:val="006D5FA0"/>
    <w:rsid w:val="006E0731"/>
    <w:rsid w:val="00712FEA"/>
    <w:rsid w:val="007338C9"/>
    <w:rsid w:val="00745DEA"/>
    <w:rsid w:val="00752E70"/>
    <w:rsid w:val="00753021"/>
    <w:rsid w:val="007549FB"/>
    <w:rsid w:val="00756012"/>
    <w:rsid w:val="00765767"/>
    <w:rsid w:val="00772CF0"/>
    <w:rsid w:val="0077671D"/>
    <w:rsid w:val="007B77CC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449CE"/>
    <w:rsid w:val="00845664"/>
    <w:rsid w:val="00856431"/>
    <w:rsid w:val="00897042"/>
    <w:rsid w:val="008A3C96"/>
    <w:rsid w:val="008A6C16"/>
    <w:rsid w:val="008A7931"/>
    <w:rsid w:val="008E69B1"/>
    <w:rsid w:val="009028DB"/>
    <w:rsid w:val="00920B3F"/>
    <w:rsid w:val="0092144C"/>
    <w:rsid w:val="0093618B"/>
    <w:rsid w:val="00947223"/>
    <w:rsid w:val="00970AEF"/>
    <w:rsid w:val="00971232"/>
    <w:rsid w:val="00980394"/>
    <w:rsid w:val="00997D92"/>
    <w:rsid w:val="009B200E"/>
    <w:rsid w:val="009C7780"/>
    <w:rsid w:val="00A03D23"/>
    <w:rsid w:val="00A0452C"/>
    <w:rsid w:val="00A310F8"/>
    <w:rsid w:val="00A34193"/>
    <w:rsid w:val="00A36DA5"/>
    <w:rsid w:val="00A4023D"/>
    <w:rsid w:val="00A47622"/>
    <w:rsid w:val="00A515A1"/>
    <w:rsid w:val="00A7619C"/>
    <w:rsid w:val="00A769E6"/>
    <w:rsid w:val="00A83E03"/>
    <w:rsid w:val="00A905BD"/>
    <w:rsid w:val="00B04EEF"/>
    <w:rsid w:val="00B14956"/>
    <w:rsid w:val="00B14B84"/>
    <w:rsid w:val="00B1681B"/>
    <w:rsid w:val="00B548B2"/>
    <w:rsid w:val="00B71779"/>
    <w:rsid w:val="00B957EB"/>
    <w:rsid w:val="00B96BE4"/>
    <w:rsid w:val="00BA13EB"/>
    <w:rsid w:val="00BB4F42"/>
    <w:rsid w:val="00BD756F"/>
    <w:rsid w:val="00BE393F"/>
    <w:rsid w:val="00BF006C"/>
    <w:rsid w:val="00C101C1"/>
    <w:rsid w:val="00C276DB"/>
    <w:rsid w:val="00C300D3"/>
    <w:rsid w:val="00C46F5F"/>
    <w:rsid w:val="00C4793D"/>
    <w:rsid w:val="00C62537"/>
    <w:rsid w:val="00C64FBA"/>
    <w:rsid w:val="00C71AF9"/>
    <w:rsid w:val="00CA742B"/>
    <w:rsid w:val="00CE10E6"/>
    <w:rsid w:val="00CF44F5"/>
    <w:rsid w:val="00CF4D06"/>
    <w:rsid w:val="00D15A9A"/>
    <w:rsid w:val="00D25E35"/>
    <w:rsid w:val="00D51DA3"/>
    <w:rsid w:val="00D56899"/>
    <w:rsid w:val="00D827BF"/>
    <w:rsid w:val="00D94B0E"/>
    <w:rsid w:val="00DC05C6"/>
    <w:rsid w:val="00DC5529"/>
    <w:rsid w:val="00DC5972"/>
    <w:rsid w:val="00DF1508"/>
    <w:rsid w:val="00DF2DD8"/>
    <w:rsid w:val="00DF747E"/>
    <w:rsid w:val="00E333B4"/>
    <w:rsid w:val="00E379EB"/>
    <w:rsid w:val="00E44967"/>
    <w:rsid w:val="00E53122"/>
    <w:rsid w:val="00E534D0"/>
    <w:rsid w:val="00E610E7"/>
    <w:rsid w:val="00E67340"/>
    <w:rsid w:val="00E674E7"/>
    <w:rsid w:val="00E71341"/>
    <w:rsid w:val="00E80D14"/>
    <w:rsid w:val="00E827B9"/>
    <w:rsid w:val="00E84551"/>
    <w:rsid w:val="00E8655A"/>
    <w:rsid w:val="00E92251"/>
    <w:rsid w:val="00EA4BB2"/>
    <w:rsid w:val="00EB10B0"/>
    <w:rsid w:val="00EB41C9"/>
    <w:rsid w:val="00ED30F2"/>
    <w:rsid w:val="00EE39E1"/>
    <w:rsid w:val="00EE4F7F"/>
    <w:rsid w:val="00EE5342"/>
    <w:rsid w:val="00F059EC"/>
    <w:rsid w:val="00F0656E"/>
    <w:rsid w:val="00F32F01"/>
    <w:rsid w:val="00F33FFD"/>
    <w:rsid w:val="00F3576E"/>
    <w:rsid w:val="00F36632"/>
    <w:rsid w:val="00F74252"/>
    <w:rsid w:val="00F77E03"/>
    <w:rsid w:val="00F81457"/>
    <w:rsid w:val="00FA589E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3A7E6F7D"/>
  <w15:docId w15:val="{102BD549-F622-4A11-99B2-820E0BF3E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D827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485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D%20&#345;&#237;zen&#225;%20dokumentace\R4.1-F004-B%20Popis%20procesu%20-%20formul&#225;&#345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B10889" w:rsidP="00B10889">
          <w:pPr>
            <w:pStyle w:val="DBFF98BC86294FC2B066C78879972F476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B10889" w:rsidP="00B10889">
          <w:pPr>
            <w:pStyle w:val="161A44BC41444B46B16B8A88FB8A5C166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B10889" w:rsidP="00B10889">
          <w:pPr>
            <w:pStyle w:val="34558806925448E787577DBC7619A4956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B10889" w:rsidP="00B10889">
          <w:pPr>
            <w:pStyle w:val="A0C091BF86BD4590BDE1B9E1D61C04196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B10889" w:rsidP="00B10889">
          <w:pPr>
            <w:pStyle w:val="DFDFB0B18B504DC7BE2D1306DA1BDA726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B10889" w:rsidP="00B10889">
          <w:pPr>
            <w:pStyle w:val="F5D30E8DF48440FAA8FCB7ACDE5D8F7F6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B10889" w:rsidP="00B10889">
          <w:pPr>
            <w:pStyle w:val="418425E3F9434E028DD25392B81ABF8C6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B10889" w:rsidP="00B10889">
          <w:pPr>
            <w:pStyle w:val="0342967286974A37A6FB2F7428A63CB66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B10889" w:rsidP="00B10889">
          <w:pPr>
            <w:pStyle w:val="ACED8D69A57D47C49D96CDD5732735046"/>
          </w:pPr>
          <w:r>
            <w:rPr>
              <w:rStyle w:val="Zstupntext"/>
            </w:rPr>
            <w:t>zadejte datum zpracování práce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D0396" w:rsidRDefault="00B10889" w:rsidP="00B10889">
          <w:pPr>
            <w:pStyle w:val="441888040ABE4521A295B6262E8424715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D0396" w:rsidRDefault="00B10889" w:rsidP="00B10889">
          <w:pPr>
            <w:pStyle w:val="43C03071705141B8B421192F5AF28F3B4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F91A79F0F40247AB83628FE4F6710FD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A693753-FCDA-4837-BAC7-1D75A490DE67}"/>
      </w:docPartPr>
      <w:docPartBody>
        <w:p w:rsidR="001D0396" w:rsidRDefault="00B10889" w:rsidP="00B10889">
          <w:pPr>
            <w:pStyle w:val="F91A79F0F40247AB83628FE4F6710FD3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1ADB786AE5C54A40AD638B2D5AC5BF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B08CA62-8747-4D4A-A981-4D5E1E7896E1}"/>
      </w:docPartPr>
      <w:docPartBody>
        <w:p w:rsidR="00CC1253" w:rsidRDefault="00B10889" w:rsidP="00B10889">
          <w:pPr>
            <w:pStyle w:val="1ADB786AE5C54A40AD638B2D5AC5BFAF1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F38A6D71AAF8497DBE8E08488B14346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CF591EC-4465-4743-93DA-5A899973A386}"/>
      </w:docPartPr>
      <w:docPartBody>
        <w:p w:rsidR="00D70DD7" w:rsidRDefault="00BE0571" w:rsidP="00BE0571">
          <w:pPr>
            <w:pStyle w:val="F38A6D71AAF8497DBE8E08488B14346E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0175F082DFC64501A4501AEDF15CC33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15B28A9-E7D8-4BF4-8AF0-0FAB53183995}"/>
      </w:docPartPr>
      <w:docPartBody>
        <w:p w:rsidR="00755276" w:rsidRDefault="00DD668B" w:rsidP="00DD668B">
          <w:pPr>
            <w:pStyle w:val="0175F082DFC64501A4501AEDF15CC33D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7040"/>
    <w:rsid w:val="000B1E9D"/>
    <w:rsid w:val="001D0396"/>
    <w:rsid w:val="00283D5A"/>
    <w:rsid w:val="00347592"/>
    <w:rsid w:val="00566F3D"/>
    <w:rsid w:val="00567040"/>
    <w:rsid w:val="005B3351"/>
    <w:rsid w:val="00755276"/>
    <w:rsid w:val="009E7008"/>
    <w:rsid w:val="00B10889"/>
    <w:rsid w:val="00BE0571"/>
    <w:rsid w:val="00CC1253"/>
    <w:rsid w:val="00D70DD7"/>
    <w:rsid w:val="00DD668B"/>
    <w:rsid w:val="00E86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DD668B"/>
    <w:rPr>
      <w:color w:val="FF0000"/>
    </w:rPr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6">
    <w:name w:val="DBFF98BC86294FC2B066C78879972F47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6">
    <w:name w:val="161A44BC41444B46B16B8A88FB8A5C1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6">
    <w:name w:val="34558806925448E787577DBC7619A495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5">
    <w:name w:val="441888040ABE4521A295B6262E8424715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6">
    <w:name w:val="A0C091BF86BD4590BDE1B9E1D61C0419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6">
    <w:name w:val="DFDFB0B18B504DC7BE2D1306DA1BDA72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6">
    <w:name w:val="F5D30E8DF48440FAA8FCB7ACDE5D8F7F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6">
    <w:name w:val="418425E3F9434E028DD25392B81ABF8C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1">
    <w:name w:val="1ADB786AE5C54A40AD638B2D5AC5BFAF1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6">
    <w:name w:val="0342967286974A37A6FB2F7428A63CB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4">
    <w:name w:val="43C03071705141B8B421192F5AF28F3B4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2">
    <w:name w:val="F91A79F0F40247AB83628FE4F6710FD32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6">
    <w:name w:val="ACED8D69A57D47C49D96CDD573273504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8A6D71AAF8497DBE8E08488B14346E">
    <w:name w:val="F38A6D71AAF8497DBE8E08488B14346E"/>
    <w:rsid w:val="00BE0571"/>
  </w:style>
  <w:style w:type="paragraph" w:customStyle="1" w:styleId="0175F082DFC64501A4501AEDF15CC33D">
    <w:name w:val="0175F082DFC64501A4501AEDF15CC33D"/>
    <w:rsid w:val="00DD668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root>
  <priloha_text/>
  <priloha_cislo>F001</priloha_cislo>
  <priloha_verze>B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51E97F-5839-4B66-BDFF-045CADC0C8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2D653DF-71F0-4A7D-B399-5696ADE1160A}">
  <ds:schemaRefs/>
</ds:datastoreItem>
</file>

<file path=customXml/itemProps4.xml><?xml version="1.0" encoding="utf-8"?>
<ds:datastoreItem xmlns:ds="http://schemas.openxmlformats.org/officeDocument/2006/customXml" ds:itemID="{13DCFE71-C396-4F20-8780-176ED181534E}">
  <ds:schemaRefs>
    <ds:schemaRef ds:uri="http://purl.org/dc/elements/1.1/"/>
    <ds:schemaRef ds:uri="http://schemas.openxmlformats.org/package/2006/metadata/core-properties"/>
    <ds:schemaRef ds:uri="http://purl.org/dc/dcmitype/"/>
    <ds:schemaRef ds:uri="http://purl.org/dc/terms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94674396-8bb8-4071-909c-661669a17d1b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DE88F1FB-BCB1-44CB-8DC2-22467069D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R4.1-F004-B Popis procesu - formulář</Template>
  <TotalTime>43</TotalTime>
  <Pages>2</Pages>
  <Words>487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3344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Jonasova Hana</cp:lastModifiedBy>
  <cp:revision>9</cp:revision>
  <cp:lastPrinted>2024-08-18T17:48:00Z</cp:lastPrinted>
  <dcterms:created xsi:type="dcterms:W3CDTF">2024-08-17T16:31:00Z</dcterms:created>
  <dcterms:modified xsi:type="dcterms:W3CDTF">2024-08-18T17:49:00Z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