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D9" w:rsidRPr="00B9314D" w:rsidRDefault="00CE03D9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CE03D9" w:rsidRPr="00B9314D" w:rsidRDefault="00CE03D9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CE03D9" w:rsidRPr="00B9314D" w:rsidRDefault="00CE03D9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CE03D9" w:rsidRPr="00BD54FF" w:rsidRDefault="00CE03D9" w:rsidP="00080D7A">
      <w:pPr>
        <w:spacing w:before="60"/>
        <w:jc w:val="both"/>
        <w:rPr>
          <w:b/>
        </w:rPr>
      </w:pPr>
    </w:p>
    <w:p w:rsidR="00CE03D9" w:rsidRPr="00BD54FF" w:rsidRDefault="00CE03D9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>
        <w:rPr>
          <w:b/>
        </w:rPr>
        <w:t xml:space="preserve">Bc. Lenka Hnátnická </w:t>
      </w:r>
    </w:p>
    <w:p w:rsidR="00CE03D9" w:rsidRPr="00BD54FF" w:rsidRDefault="00CE03D9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>
        <w:rPr>
          <w:b/>
        </w:rPr>
        <w:t xml:space="preserve">Metody práce s oběťmi trestných činů v Probační a mediační službě ČR </w:t>
      </w:r>
    </w:p>
    <w:p w:rsidR="00CE03D9" w:rsidRPr="00BD54FF" w:rsidRDefault="00CE03D9" w:rsidP="00080D7A">
      <w:pPr>
        <w:spacing w:before="60"/>
        <w:ind w:left="2124" w:hanging="2124"/>
        <w:jc w:val="both"/>
        <w:rPr>
          <w:b/>
        </w:rPr>
      </w:pPr>
    </w:p>
    <w:p w:rsidR="00CE03D9" w:rsidRPr="00BD54FF" w:rsidRDefault="00CE03D9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 xml:space="preserve">Mgr. Adriana Sychrová, Ph.D. </w:t>
      </w:r>
    </w:p>
    <w:p w:rsidR="00CE03D9" w:rsidRPr="00BD54FF" w:rsidRDefault="00CE03D9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CE03D9" w:rsidRPr="00BD54FF" w:rsidRDefault="00CE03D9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:rsidR="00CE03D9" w:rsidRPr="00BD54FF" w:rsidRDefault="00CE03D9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>
        <w:rPr>
          <w:b/>
        </w:rPr>
        <w:t>2016</w:t>
      </w:r>
    </w:p>
    <w:p w:rsidR="00CE03D9" w:rsidRPr="00BD54FF" w:rsidRDefault="00CE03D9" w:rsidP="00080D7A">
      <w:pPr>
        <w:spacing w:before="60"/>
        <w:rPr>
          <w:b/>
        </w:rPr>
      </w:pPr>
      <w:r>
        <w:rPr>
          <w:b/>
        </w:rPr>
        <w:t>Oponent práce:                     prof. PhDr. Pavel Mühlpachr, Ph.D.</w:t>
      </w:r>
    </w:p>
    <w:p w:rsidR="00CE03D9" w:rsidRPr="00BD54FF" w:rsidRDefault="00CE03D9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CE03D9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CE03D9" w:rsidRPr="00BD54FF" w:rsidRDefault="00CE03D9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CE03D9" w:rsidRPr="00BD54FF" w:rsidRDefault="00CE03D9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CE03D9" w:rsidRPr="00BD54FF" w:rsidRDefault="00CE03D9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CE03D9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CE03D9" w:rsidRPr="00BD54FF" w:rsidRDefault="00CE03D9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CE03D9" w:rsidRPr="00BD54FF" w:rsidRDefault="00CE03D9" w:rsidP="00021267">
            <w:pPr>
              <w:jc w:val="center"/>
              <w:rPr>
                <w:b/>
              </w:rPr>
            </w:pPr>
          </w:p>
        </w:tc>
      </w:tr>
      <w:tr w:rsidR="00CE03D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CE03D9" w:rsidRPr="00BD54FF" w:rsidRDefault="00CE03D9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CE03D9" w:rsidRPr="00BD54FF" w:rsidRDefault="00CE03D9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CE03D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CE03D9" w:rsidRPr="00BD54FF" w:rsidRDefault="00CE03D9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CE03D9" w:rsidRPr="00BD54FF" w:rsidRDefault="00CE03D9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CE03D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CE03D9" w:rsidRPr="00BD54FF" w:rsidRDefault="00CE03D9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CE03D9" w:rsidRPr="00BD54FF" w:rsidRDefault="00CE03D9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CE03D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CE03D9" w:rsidRPr="00BD54FF" w:rsidRDefault="00CE03D9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CE03D9" w:rsidRPr="00BD54FF" w:rsidRDefault="00CE03D9" w:rsidP="00021267">
            <w:pPr>
              <w:spacing w:before="100" w:beforeAutospacing="1" w:after="100" w:afterAutospacing="1"/>
              <w:jc w:val="center"/>
            </w:pPr>
            <w:r>
              <w:t>2</w:t>
            </w:r>
          </w:p>
        </w:tc>
      </w:tr>
      <w:tr w:rsidR="00CE03D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CE03D9" w:rsidRPr="00BD54FF" w:rsidRDefault="00CE03D9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CE03D9" w:rsidRPr="00BD54FF" w:rsidRDefault="00CE03D9" w:rsidP="00021267">
            <w:pPr>
              <w:spacing w:before="100" w:beforeAutospacing="1" w:after="100" w:afterAutospacing="1"/>
              <w:jc w:val="center"/>
            </w:pPr>
            <w:r>
              <w:t>3</w:t>
            </w:r>
          </w:p>
        </w:tc>
      </w:tr>
      <w:tr w:rsidR="00CE03D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CE03D9" w:rsidRPr="00BD54FF" w:rsidRDefault="00CE03D9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CE03D9" w:rsidRPr="00BD54FF" w:rsidRDefault="00CE03D9" w:rsidP="00021267">
            <w:pPr>
              <w:spacing w:before="100" w:beforeAutospacing="1" w:after="100" w:afterAutospacing="1"/>
              <w:jc w:val="center"/>
            </w:pPr>
            <w:r>
              <w:t>1</w:t>
            </w:r>
          </w:p>
        </w:tc>
      </w:tr>
      <w:tr w:rsidR="00CE03D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CE03D9" w:rsidRPr="00BD54FF" w:rsidRDefault="00CE03D9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CE03D9" w:rsidRPr="00BD54FF" w:rsidRDefault="00CE03D9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CE03D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CE03D9" w:rsidRPr="00BD54FF" w:rsidRDefault="00CE03D9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CE03D9" w:rsidRPr="00BD54FF" w:rsidRDefault="00CE03D9" w:rsidP="00021267">
            <w:pPr>
              <w:jc w:val="center"/>
            </w:pPr>
            <w:r>
              <w:t>2</w:t>
            </w:r>
          </w:p>
        </w:tc>
      </w:tr>
      <w:tr w:rsidR="00CE03D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CE03D9" w:rsidRPr="00BD54FF" w:rsidRDefault="00CE03D9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CE03D9" w:rsidRPr="00BD54FF" w:rsidRDefault="00CE03D9" w:rsidP="00021267">
            <w:pPr>
              <w:jc w:val="center"/>
            </w:pPr>
          </w:p>
        </w:tc>
      </w:tr>
      <w:tr w:rsidR="00CE03D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CE03D9" w:rsidRPr="00BD54FF" w:rsidRDefault="00CE03D9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CE03D9" w:rsidRPr="00BD54FF" w:rsidRDefault="00CE03D9" w:rsidP="00021267">
            <w:pPr>
              <w:jc w:val="center"/>
              <w:rPr>
                <w:b/>
              </w:rPr>
            </w:pPr>
          </w:p>
        </w:tc>
      </w:tr>
      <w:tr w:rsidR="00CE03D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CE03D9" w:rsidRPr="00BD54FF" w:rsidRDefault="00CE03D9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CE03D9" w:rsidRPr="00BD54FF" w:rsidRDefault="00CE03D9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CE03D9" w:rsidRPr="00BD54FF" w:rsidTr="0031107A">
        <w:trPr>
          <w:trHeight w:val="397"/>
        </w:trPr>
        <w:tc>
          <w:tcPr>
            <w:tcW w:w="8145" w:type="dxa"/>
            <w:vAlign w:val="center"/>
          </w:tcPr>
          <w:p w:rsidR="00CE03D9" w:rsidRPr="00BD54FF" w:rsidRDefault="00CE03D9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CE03D9" w:rsidRPr="00BD54FF" w:rsidRDefault="00CE03D9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CE03D9" w:rsidRPr="00BD54FF" w:rsidTr="00A66BF6">
        <w:trPr>
          <w:trHeight w:val="390"/>
        </w:trPr>
        <w:tc>
          <w:tcPr>
            <w:tcW w:w="8145" w:type="dxa"/>
            <w:vAlign w:val="center"/>
          </w:tcPr>
          <w:p w:rsidR="00CE03D9" w:rsidRPr="00BD54FF" w:rsidRDefault="00CE03D9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CE03D9" w:rsidRPr="00BD54FF" w:rsidRDefault="00CE03D9" w:rsidP="00021267">
            <w:pPr>
              <w:keepNext/>
              <w:jc w:val="center"/>
              <w:rPr>
                <w:b/>
              </w:rPr>
            </w:pPr>
          </w:p>
        </w:tc>
      </w:tr>
      <w:tr w:rsidR="00CE03D9" w:rsidRPr="00BD54FF" w:rsidTr="00A66BF6">
        <w:trPr>
          <w:trHeight w:val="390"/>
        </w:trPr>
        <w:tc>
          <w:tcPr>
            <w:tcW w:w="8145" w:type="dxa"/>
            <w:vAlign w:val="center"/>
          </w:tcPr>
          <w:p w:rsidR="00CE03D9" w:rsidRPr="00BD54FF" w:rsidRDefault="00CE03D9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CE03D9" w:rsidRPr="00BD54FF" w:rsidRDefault="00CE03D9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CE03D9" w:rsidRPr="00BD54FF" w:rsidTr="00A66BF6">
        <w:trPr>
          <w:trHeight w:val="390"/>
        </w:trPr>
        <w:tc>
          <w:tcPr>
            <w:tcW w:w="8145" w:type="dxa"/>
            <w:vAlign w:val="center"/>
          </w:tcPr>
          <w:p w:rsidR="00CE03D9" w:rsidRPr="00BD54FF" w:rsidRDefault="00CE03D9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CE03D9" w:rsidRPr="00BD54FF" w:rsidRDefault="00CE03D9" w:rsidP="00021267">
            <w:pPr>
              <w:jc w:val="center"/>
            </w:pPr>
            <w:r>
              <w:t>1</w:t>
            </w:r>
          </w:p>
        </w:tc>
      </w:tr>
      <w:tr w:rsidR="00CE03D9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CE03D9" w:rsidRPr="00BD54FF" w:rsidRDefault="00CE03D9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CE03D9" w:rsidRPr="00BD54FF" w:rsidRDefault="00CE03D9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CE03D9" w:rsidRPr="00BD54FF" w:rsidRDefault="00CE03D9" w:rsidP="002A635B">
      <w:pPr>
        <w:spacing w:before="120" w:line="360" w:lineRule="auto"/>
        <w:jc w:val="both"/>
        <w:rPr>
          <w:b/>
        </w:rPr>
      </w:pPr>
    </w:p>
    <w:p w:rsidR="00CE03D9" w:rsidRPr="00BD54FF" w:rsidRDefault="00CE03D9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CE03D9" w:rsidRPr="00BD54FF" w:rsidRDefault="00CE03D9" w:rsidP="002A635B">
      <w:pPr>
        <w:spacing w:line="360" w:lineRule="auto"/>
        <w:jc w:val="both"/>
      </w:pPr>
      <w:r>
        <w:t xml:space="preserve">Tak jak autorka sama tvrdí, kvalitativní výzkum je sám o sobě velmi obtížný a svým způsobem problematický. Místy mi připadá pojetí výzkumu příliš popisné a očekával bych spíše více analytický koncept.  To je důvod snížení hodnocení, ale i tak je diplomová práce velmi pěkně zpracována, přehledně, odborně a věcně správně. </w:t>
      </w:r>
      <w:r w:rsidRPr="00BD54FF">
        <w:tab/>
      </w:r>
    </w:p>
    <w:p w:rsidR="00CE03D9" w:rsidRPr="00BD54FF" w:rsidRDefault="00CE03D9" w:rsidP="002A635B">
      <w:pPr>
        <w:spacing w:line="360" w:lineRule="auto"/>
        <w:jc w:val="both"/>
      </w:pPr>
    </w:p>
    <w:p w:rsidR="00CE03D9" w:rsidRPr="00BD54FF" w:rsidRDefault="00CE03D9" w:rsidP="002A635B">
      <w:pPr>
        <w:spacing w:line="360" w:lineRule="auto"/>
        <w:jc w:val="both"/>
      </w:pPr>
    </w:p>
    <w:p w:rsidR="00CE03D9" w:rsidRPr="00BD54FF" w:rsidRDefault="00CE03D9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CE03D9" w:rsidRPr="00BD54FF" w:rsidRDefault="00CE03D9" w:rsidP="0082081A">
      <w:pPr>
        <w:jc w:val="both"/>
      </w:pPr>
    </w:p>
    <w:p w:rsidR="00CE03D9" w:rsidRPr="00BD54FF" w:rsidRDefault="00CE03D9" w:rsidP="0082081A">
      <w:pPr>
        <w:jc w:val="both"/>
      </w:pPr>
    </w:p>
    <w:p w:rsidR="00CE03D9" w:rsidRDefault="00CE03D9" w:rsidP="0082081A">
      <w:pPr>
        <w:jc w:val="both"/>
      </w:pPr>
      <w:r>
        <w:t xml:space="preserve">Jaký je přínos diplomové práce pro teorii a praxi resocializační pedagogiky? </w:t>
      </w:r>
    </w:p>
    <w:p w:rsidR="00CE03D9" w:rsidRPr="00BD54FF" w:rsidRDefault="00CE03D9" w:rsidP="0082081A">
      <w:pPr>
        <w:jc w:val="both"/>
      </w:pPr>
      <w:r>
        <w:t xml:space="preserve">Co Vás motivovalo k volbě tématu? </w:t>
      </w:r>
    </w:p>
    <w:p w:rsidR="00CE03D9" w:rsidRPr="00BD54FF" w:rsidRDefault="00CE03D9" w:rsidP="0082081A">
      <w:pPr>
        <w:jc w:val="both"/>
      </w:pPr>
    </w:p>
    <w:p w:rsidR="00CE03D9" w:rsidRPr="00BD54FF" w:rsidRDefault="00CE03D9" w:rsidP="002A635B">
      <w:pPr>
        <w:spacing w:line="360" w:lineRule="auto"/>
        <w:jc w:val="both"/>
      </w:pPr>
    </w:p>
    <w:p w:rsidR="00CE03D9" w:rsidRPr="00BD54FF" w:rsidRDefault="00CE03D9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CE03D9" w:rsidRPr="00BD54FF" w:rsidTr="000F3628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CE03D9" w:rsidRPr="000F3628" w:rsidRDefault="00CE03D9" w:rsidP="000F3628">
            <w:pPr>
              <w:spacing w:before="120" w:line="360" w:lineRule="auto"/>
              <w:jc w:val="both"/>
              <w:rPr>
                <w:b/>
              </w:rPr>
            </w:pPr>
            <w:r w:rsidRPr="000F3628">
              <w:rPr>
                <w:b/>
              </w:rPr>
              <w:t>Návrh výsledného hodnocení diplomové práce</w:t>
            </w:r>
          </w:p>
        </w:tc>
      </w:tr>
      <w:tr w:rsidR="00CE03D9" w:rsidRPr="00BD54FF" w:rsidTr="000F3628">
        <w:tc>
          <w:tcPr>
            <w:tcW w:w="5868" w:type="dxa"/>
            <w:tcBorders>
              <w:bottom w:val="double" w:sz="4" w:space="0" w:color="auto"/>
            </w:tcBorders>
          </w:tcPr>
          <w:p w:rsidR="00CE03D9" w:rsidRPr="00BD54FF" w:rsidRDefault="00CE03D9" w:rsidP="000F3628">
            <w:pPr>
              <w:spacing w:before="120" w:line="360" w:lineRule="auto"/>
              <w:jc w:val="both"/>
            </w:pPr>
            <w:r>
              <w:t xml:space="preserve">                           </w:t>
            </w:r>
            <w:r w:rsidRPr="00864434">
              <w:rPr>
                <w:b/>
              </w:rPr>
              <w:t>velmi dobře</w:t>
            </w:r>
            <w:r>
              <w:t xml:space="preserve"> 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CE03D9" w:rsidRPr="000F3628" w:rsidRDefault="00CE03D9" w:rsidP="000F3628">
            <w:pPr>
              <w:spacing w:before="120" w:line="360" w:lineRule="auto"/>
              <w:jc w:val="both"/>
              <w:rPr>
                <w:b/>
              </w:rPr>
            </w:pPr>
          </w:p>
        </w:tc>
      </w:tr>
    </w:tbl>
    <w:p w:rsidR="00CE03D9" w:rsidRPr="00BD54FF" w:rsidRDefault="00CE03D9" w:rsidP="00080D7A">
      <w:pPr>
        <w:spacing w:before="120" w:line="360" w:lineRule="auto"/>
        <w:jc w:val="both"/>
        <w:rPr>
          <w:b/>
        </w:rPr>
      </w:pPr>
    </w:p>
    <w:p w:rsidR="00CE03D9" w:rsidRPr="00BD54FF" w:rsidRDefault="00CE03D9" w:rsidP="00080D7A">
      <w:pPr>
        <w:jc w:val="both"/>
      </w:pPr>
    </w:p>
    <w:p w:rsidR="00CE03D9" w:rsidRPr="00BD54FF" w:rsidRDefault="00CE03D9" w:rsidP="00080D7A">
      <w:pPr>
        <w:jc w:val="both"/>
      </w:pPr>
    </w:p>
    <w:p w:rsidR="00CE03D9" w:rsidRPr="00BD54FF" w:rsidRDefault="00CE03D9" w:rsidP="00080D7A">
      <w:pPr>
        <w:jc w:val="both"/>
      </w:pPr>
    </w:p>
    <w:p w:rsidR="00CE03D9" w:rsidRPr="00BD54FF" w:rsidRDefault="00CE03D9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</w:t>
      </w:r>
      <w:r>
        <w:rPr>
          <w:b/>
          <w:sz w:val="28"/>
          <w:szCs w:val="28"/>
        </w:rPr>
        <w:t xml:space="preserve"> u j i   diplomovou</w:t>
      </w:r>
      <w:r w:rsidRPr="00BD54FF">
        <w:rPr>
          <w:b/>
          <w:sz w:val="28"/>
          <w:szCs w:val="28"/>
        </w:rPr>
        <w:t xml:space="preserve"> práci k obhajobě.</w:t>
      </w:r>
    </w:p>
    <w:p w:rsidR="00CE03D9" w:rsidRDefault="00CE03D9" w:rsidP="00080D7A">
      <w:pPr>
        <w:jc w:val="both"/>
        <w:rPr>
          <w:b/>
          <w:sz w:val="28"/>
          <w:szCs w:val="28"/>
        </w:rPr>
      </w:pPr>
    </w:p>
    <w:p w:rsidR="00CE03D9" w:rsidRDefault="00CE03D9" w:rsidP="00080D7A">
      <w:pPr>
        <w:jc w:val="both"/>
        <w:rPr>
          <w:b/>
          <w:sz w:val="28"/>
          <w:szCs w:val="28"/>
        </w:rPr>
      </w:pPr>
    </w:p>
    <w:p w:rsidR="00CE03D9" w:rsidRPr="00BD54FF" w:rsidRDefault="00CE03D9" w:rsidP="00080D7A">
      <w:pPr>
        <w:jc w:val="both"/>
        <w:rPr>
          <w:b/>
          <w:sz w:val="28"/>
          <w:szCs w:val="28"/>
        </w:rPr>
      </w:pPr>
    </w:p>
    <w:p w:rsidR="00CE03D9" w:rsidRPr="00BD54FF" w:rsidRDefault="00CE03D9" w:rsidP="00080D7A">
      <w:pPr>
        <w:jc w:val="both"/>
      </w:pPr>
      <w:r w:rsidRPr="00BD54FF">
        <w:t>Dne:</w:t>
      </w:r>
      <w:r w:rsidRPr="00BD54FF">
        <w:tab/>
      </w:r>
      <w:r>
        <w:t>31.7.2016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CE03D9" w:rsidRPr="00BD54FF" w:rsidRDefault="00CE03D9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sectPr w:rsidR="00CE03D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03D9" w:rsidRDefault="00CE03D9">
      <w:r>
        <w:separator/>
      </w:r>
    </w:p>
  </w:endnote>
  <w:endnote w:type="continuationSeparator" w:id="0">
    <w:p w:rsidR="00CE03D9" w:rsidRDefault="00CE03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03D9" w:rsidRDefault="00CE03D9">
      <w:r>
        <w:separator/>
      </w:r>
    </w:p>
  </w:footnote>
  <w:footnote w:type="continuationSeparator" w:id="0">
    <w:p w:rsidR="00CE03D9" w:rsidRDefault="00CE03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D9" w:rsidRDefault="00CE03D9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6" type="#_x0000_t75" alt="FF-bar" style="width:103.2pt;height:66.6pt;visibility:visibl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D3CE3"/>
    <w:rsid w:val="000137D4"/>
    <w:rsid w:val="00021267"/>
    <w:rsid w:val="00066FB1"/>
    <w:rsid w:val="00080D7A"/>
    <w:rsid w:val="000B660C"/>
    <w:rsid w:val="000F3628"/>
    <w:rsid w:val="000F53CF"/>
    <w:rsid w:val="00101049"/>
    <w:rsid w:val="001319D1"/>
    <w:rsid w:val="001576DF"/>
    <w:rsid w:val="00166C75"/>
    <w:rsid w:val="00176B2B"/>
    <w:rsid w:val="001D33C4"/>
    <w:rsid w:val="0020506D"/>
    <w:rsid w:val="00205A5E"/>
    <w:rsid w:val="00217BBE"/>
    <w:rsid w:val="002210C4"/>
    <w:rsid w:val="002A635B"/>
    <w:rsid w:val="002B1E8E"/>
    <w:rsid w:val="002E47E2"/>
    <w:rsid w:val="0031107A"/>
    <w:rsid w:val="003239D3"/>
    <w:rsid w:val="0036745B"/>
    <w:rsid w:val="00384A59"/>
    <w:rsid w:val="00391AAF"/>
    <w:rsid w:val="00486003"/>
    <w:rsid w:val="004A3341"/>
    <w:rsid w:val="004D13D8"/>
    <w:rsid w:val="00516E71"/>
    <w:rsid w:val="00537636"/>
    <w:rsid w:val="0055063F"/>
    <w:rsid w:val="00561996"/>
    <w:rsid w:val="005D226D"/>
    <w:rsid w:val="006A21AF"/>
    <w:rsid w:val="006A2345"/>
    <w:rsid w:val="006D436B"/>
    <w:rsid w:val="006D65B2"/>
    <w:rsid w:val="006E2F33"/>
    <w:rsid w:val="007051E5"/>
    <w:rsid w:val="00712468"/>
    <w:rsid w:val="00780BC9"/>
    <w:rsid w:val="0082081A"/>
    <w:rsid w:val="008517C5"/>
    <w:rsid w:val="00864434"/>
    <w:rsid w:val="008D6C87"/>
    <w:rsid w:val="009039E9"/>
    <w:rsid w:val="00963A2D"/>
    <w:rsid w:val="00A13EA9"/>
    <w:rsid w:val="00A33211"/>
    <w:rsid w:val="00A630B5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CE03D9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77F69"/>
    <w:rsid w:val="00E93E77"/>
    <w:rsid w:val="00EF0BA4"/>
    <w:rsid w:val="00EF5D6B"/>
    <w:rsid w:val="00F00F17"/>
    <w:rsid w:val="00F16121"/>
    <w:rsid w:val="00F363D8"/>
    <w:rsid w:val="00F4620B"/>
    <w:rsid w:val="00F66B45"/>
    <w:rsid w:val="00FB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360A"/>
    <w:rPr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9"/>
    <w:semiHidden/>
    <w:locked/>
    <w:rPr>
      <w:rFonts w:ascii="Calibri" w:hAnsi="Calibri" w:cs="Times New Roman"/>
      <w:b/>
      <w:bCs/>
      <w:sz w:val="28"/>
      <w:szCs w:val="28"/>
    </w:rPr>
  </w:style>
  <w:style w:type="paragraph" w:styleId="Header">
    <w:name w:val="header"/>
    <w:basedOn w:val="Normal"/>
    <w:link w:val="Header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al"/>
    <w:uiPriority w:val="99"/>
    <w:rsid w:val="00A9360A"/>
    <w:pPr>
      <w:spacing w:line="300" w:lineRule="exact"/>
      <w:jc w:val="both"/>
    </w:pPr>
    <w:rPr>
      <w:sz w:val="22"/>
    </w:rPr>
  </w:style>
  <w:style w:type="table" w:styleId="TableGrid">
    <w:name w:val="Table Grid"/>
    <w:basedOn w:val="TableNormal"/>
    <w:uiPriority w:val="99"/>
    <w:rsid w:val="00217BBE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rsid w:val="00AD2CD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3812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81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812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3812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812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8128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38128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81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81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812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3812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812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812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38128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</Pages>
  <Words>296</Words>
  <Characters>1752</Characters>
  <Application>Microsoft Office Outlook</Application>
  <DocSecurity>0</DocSecurity>
  <Lines>0</Lines>
  <Paragraphs>0</Paragraphs>
  <ScaleCrop>false</ScaleCrop>
  <Company>Doma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Komárkovi</dc:creator>
  <cp:keywords/>
  <dc:description/>
  <cp:lastModifiedBy>Muhlpachr</cp:lastModifiedBy>
  <cp:revision>2</cp:revision>
  <cp:lastPrinted>1900-12-31T22:00:00Z</cp:lastPrinted>
  <dcterms:created xsi:type="dcterms:W3CDTF">2016-07-31T15:08:00Z</dcterms:created>
  <dcterms:modified xsi:type="dcterms:W3CDTF">2016-07-31T15:08:00Z</dcterms:modified>
</cp:coreProperties>
</file>