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006C" w:rsidRDefault="001B6842" w:rsidP="00062DF8">
      <w:pPr>
        <w:pStyle w:val="Nzev"/>
        <w:rPr>
          <w:rStyle w:val="ZkladntextChar"/>
        </w:rPr>
      </w:pPr>
      <w:r>
        <w:rPr>
          <w:rStyle w:val="ZkladntextChar"/>
        </w:rPr>
        <w:t xml:space="preserve">Posudek vedoucího </w:t>
      </w:r>
      <w:r w:rsidR="006D5FA0">
        <w:rPr>
          <w:rStyle w:val="ZkladntextChar"/>
        </w:rPr>
        <w:t>bakalářské</w:t>
      </w:r>
      <w:r>
        <w:rPr>
          <w:rStyle w:val="ZkladntextChar"/>
        </w:rPr>
        <w:t xml:space="preserve"> práce</w:t>
      </w:r>
    </w:p>
    <w:p w:rsidR="001B6842" w:rsidRDefault="001B6842" w:rsidP="001B6842">
      <w:pPr>
        <w:tabs>
          <w:tab w:val="left" w:pos="2127"/>
        </w:tabs>
        <w:spacing w:after="120"/>
      </w:pPr>
      <w:r>
        <w:t xml:space="preserve">Student: </w:t>
      </w:r>
      <w:r>
        <w:tab/>
      </w:r>
      <w:sdt>
        <w:sdtPr>
          <w:id w:val="1181467546"/>
          <w:placeholder>
            <w:docPart w:val="F81881EB653D4A1C8769DC990A08196B"/>
          </w:placeholder>
          <w:text/>
        </w:sdtPr>
        <w:sdtEndPr/>
        <w:sdtContent>
          <w:r w:rsidR="00AE1626">
            <w:t xml:space="preserve">Jana </w:t>
          </w:r>
          <w:proofErr w:type="spellStart"/>
          <w:r w:rsidR="00AE1626">
            <w:t>Kukáková</w:t>
          </w:r>
          <w:proofErr w:type="spellEnd"/>
        </w:sdtContent>
      </w:sdt>
    </w:p>
    <w:p w:rsidR="001B6842" w:rsidRDefault="001B6842" w:rsidP="001B6842">
      <w:pPr>
        <w:tabs>
          <w:tab w:val="left" w:pos="2127"/>
        </w:tabs>
        <w:spacing w:after="120"/>
      </w:pPr>
      <w:r>
        <w:t xml:space="preserve">Číslo studenta: </w:t>
      </w:r>
      <w:r>
        <w:tab/>
      </w:r>
      <w:sdt>
        <w:sdtPr>
          <w:id w:val="1035389406"/>
          <w:placeholder>
            <w:docPart w:val="D6E2FADF4EAE4D889B2ADCA756C5F098"/>
          </w:placeholder>
          <w:text/>
        </w:sdtPr>
        <w:sdtEndPr/>
        <w:sdtContent>
          <w:r w:rsidR="00AE1626">
            <w:t>E13446</w:t>
          </w:r>
        </w:sdtContent>
      </w:sdt>
    </w:p>
    <w:p w:rsidR="0037375B" w:rsidRDefault="001B6842" w:rsidP="001B6842">
      <w:pPr>
        <w:tabs>
          <w:tab w:val="left" w:pos="2127"/>
        </w:tabs>
        <w:spacing w:after="120"/>
      </w:pPr>
      <w:r>
        <w:t xml:space="preserve">Název </w:t>
      </w:r>
      <w:r w:rsidR="006D5FA0">
        <w:t>bakalářské</w:t>
      </w:r>
      <w:r>
        <w:t xml:space="preserve"> práce: </w:t>
      </w:r>
      <w:r>
        <w:tab/>
      </w:r>
      <w:sdt>
        <w:sdtPr>
          <w:id w:val="-1624840858"/>
          <w:placeholder>
            <w:docPart w:val="04C5C85EB36147F5B79B3702DE058103"/>
          </w:placeholder>
          <w:text/>
        </w:sdtPr>
        <w:sdtEndPr/>
        <w:sdtContent>
          <w:r w:rsidR="00AE1626" w:rsidRPr="00AE1626">
            <w:t>Marketing a marketingové plánování ve vybraném podniku</w:t>
          </w:r>
          <w:r w:rsidR="00AE1626">
            <w:t>.</w:t>
          </w:r>
        </w:sdtContent>
      </w:sdt>
    </w:p>
    <w:p w:rsidR="00590F4C" w:rsidRDefault="00590F4C" w:rsidP="00590F4C">
      <w:pPr>
        <w:tabs>
          <w:tab w:val="left" w:pos="2127"/>
        </w:tabs>
        <w:spacing w:after="120"/>
        <w:ind w:left="2127" w:hanging="2127"/>
      </w:pPr>
      <w:r>
        <w:t>Cíl práce:</w:t>
      </w:r>
      <w:r>
        <w:tab/>
      </w:r>
      <w:sdt>
        <w:sdtPr>
          <w:id w:val="-1862892971"/>
          <w:placeholder>
            <w:docPart w:val="3D9D981EF5A44A2E86370ED6293B156D"/>
          </w:placeholder>
          <w:text w:multiLine="1"/>
        </w:sdtPr>
        <w:sdtEndPr/>
        <w:sdtContent>
          <w:r w:rsidR="00AE1626" w:rsidRPr="00AE1626">
            <w:t>vymezení pojmů, které se týkají marketingu a marketingového plánování ve vybraném podniku, rozbor vývoje a vyhodnocení dosavadního nákladů, posouzení možností optimalizace nákladů na logistiku a zásobování v daném podniku.</w:t>
          </w:r>
        </w:sdtContent>
      </w:sdt>
    </w:p>
    <w:p w:rsidR="001B6842" w:rsidRDefault="001B6842" w:rsidP="001B6842">
      <w:pPr>
        <w:tabs>
          <w:tab w:val="left" w:pos="2127"/>
        </w:tabs>
        <w:spacing w:after="120"/>
      </w:pPr>
      <w:r>
        <w:t>Vedoucí práce:</w:t>
      </w:r>
      <w:r>
        <w:tab/>
      </w:r>
      <w:sdt>
        <w:sdtPr>
          <w:id w:val="1527679324"/>
          <w:placeholder>
            <w:docPart w:val="F03DD8BD4240485EB98675B951085881"/>
          </w:placeholder>
          <w:text/>
        </w:sdtPr>
        <w:sdtEndPr/>
        <w:sdtContent>
          <w:r w:rsidR="00AE1626">
            <w:t>RNDr. Jaromír Zahrádka, Ph.D.</w:t>
          </w:r>
        </w:sdtContent>
      </w:sdt>
    </w:p>
    <w:p w:rsidR="001B6842" w:rsidRDefault="001B6842" w:rsidP="001B6842">
      <w:pPr>
        <w:tabs>
          <w:tab w:val="left" w:pos="2127"/>
        </w:tabs>
        <w:spacing w:after="120"/>
      </w:pPr>
      <w:r>
        <w:t>Studijní program:</w:t>
      </w:r>
      <w:r>
        <w:tab/>
      </w:r>
      <w:sdt>
        <w:sdtPr>
          <w:id w:val="-563416372"/>
          <w:placeholder>
            <w:docPart w:val="B7172331D1A74F169E87206A424E76F5"/>
          </w:placeholder>
          <w:text/>
        </w:sdtPr>
        <w:sdtEndPr/>
        <w:sdtContent>
          <w:r w:rsidR="00AE1626">
            <w:t>Ekonomika a management</w:t>
          </w:r>
        </w:sdtContent>
      </w:sdt>
    </w:p>
    <w:p w:rsidR="001B6842" w:rsidRDefault="001B6842" w:rsidP="00062DF8">
      <w:pPr>
        <w:tabs>
          <w:tab w:val="left" w:pos="2127"/>
        </w:tabs>
        <w:spacing w:after="480"/>
      </w:pPr>
      <w:r>
        <w:t>Akademický rok:</w:t>
      </w:r>
      <w:r>
        <w:tab/>
      </w:r>
      <w:sdt>
        <w:sdtPr>
          <w:id w:val="-513069561"/>
          <w:placeholder>
            <w:docPart w:val="FA8C37E102D84F92AED7EEFCB206B3B2"/>
          </w:placeholder>
          <w:text/>
        </w:sdtPr>
        <w:sdtEndPr/>
        <w:sdtContent>
          <w:r w:rsidR="00AE1626">
            <w:t>2016/2017</w:t>
          </w:r>
        </w:sdtContent>
      </w:sdt>
    </w:p>
    <w:p w:rsidR="00062DF8" w:rsidRDefault="00062DF8" w:rsidP="00062DF8">
      <w:pPr>
        <w:pStyle w:val="Nadpis1"/>
      </w:pPr>
      <w:r>
        <w:t>Náročnost tématu</w:t>
      </w:r>
    </w:p>
    <w:tbl>
      <w:tblPr>
        <w:tblStyle w:val="Mkatabulky"/>
        <w:tblW w:w="5000" w:type="pct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3046"/>
        <w:gridCol w:w="1248"/>
        <w:gridCol w:w="1248"/>
        <w:gridCol w:w="1248"/>
        <w:gridCol w:w="1248"/>
        <w:gridCol w:w="1248"/>
      </w:tblGrid>
      <w:tr w:rsidR="00590F4C" w:rsidTr="00590F4C">
        <w:tc>
          <w:tcPr>
            <w:tcW w:w="1640" w:type="pct"/>
            <w:shd w:val="clear" w:color="auto" w:fill="000000" w:themeFill="text1"/>
          </w:tcPr>
          <w:p w:rsidR="00590F4C" w:rsidRDefault="00590F4C" w:rsidP="001B6842">
            <w:pPr>
              <w:tabs>
                <w:tab w:val="left" w:pos="2127"/>
              </w:tabs>
            </w:pPr>
          </w:p>
        </w:tc>
        <w:tc>
          <w:tcPr>
            <w:tcW w:w="672" w:type="pct"/>
            <w:shd w:val="clear" w:color="auto" w:fill="000000" w:themeFill="text1"/>
            <w:vAlign w:val="center"/>
          </w:tcPr>
          <w:p w:rsidR="00590F4C" w:rsidRPr="00590F4C" w:rsidRDefault="00590F4C" w:rsidP="00062DF8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590F4C">
              <w:rPr>
                <w:b/>
                <w:sz w:val="18"/>
                <w:szCs w:val="18"/>
              </w:rPr>
              <w:t>výborně</w:t>
            </w:r>
          </w:p>
        </w:tc>
        <w:tc>
          <w:tcPr>
            <w:tcW w:w="672" w:type="pct"/>
            <w:shd w:val="clear" w:color="auto" w:fill="000000" w:themeFill="text1"/>
            <w:vAlign w:val="center"/>
          </w:tcPr>
          <w:p w:rsidR="00590F4C" w:rsidRPr="00590F4C" w:rsidRDefault="00590F4C" w:rsidP="00062DF8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590F4C">
              <w:rPr>
                <w:b/>
                <w:sz w:val="18"/>
                <w:szCs w:val="18"/>
              </w:rPr>
              <w:t>velmi dobře</w:t>
            </w:r>
          </w:p>
        </w:tc>
        <w:tc>
          <w:tcPr>
            <w:tcW w:w="672" w:type="pct"/>
            <w:shd w:val="clear" w:color="auto" w:fill="000000" w:themeFill="text1"/>
            <w:vAlign w:val="center"/>
          </w:tcPr>
          <w:p w:rsidR="00590F4C" w:rsidRPr="00590F4C" w:rsidRDefault="00590F4C" w:rsidP="00062DF8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590F4C">
              <w:rPr>
                <w:b/>
                <w:sz w:val="18"/>
                <w:szCs w:val="18"/>
              </w:rPr>
              <w:t>vyhovující</w:t>
            </w:r>
          </w:p>
        </w:tc>
        <w:tc>
          <w:tcPr>
            <w:tcW w:w="672" w:type="pct"/>
            <w:shd w:val="clear" w:color="auto" w:fill="000000" w:themeFill="text1"/>
            <w:vAlign w:val="center"/>
          </w:tcPr>
          <w:p w:rsidR="00590F4C" w:rsidRPr="00590F4C" w:rsidRDefault="00590F4C" w:rsidP="00062DF8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590F4C">
              <w:rPr>
                <w:b/>
                <w:sz w:val="18"/>
                <w:szCs w:val="18"/>
              </w:rPr>
              <w:t>nevyhovující</w:t>
            </w:r>
          </w:p>
        </w:tc>
        <w:tc>
          <w:tcPr>
            <w:tcW w:w="672" w:type="pct"/>
            <w:shd w:val="clear" w:color="auto" w:fill="000000" w:themeFill="text1"/>
          </w:tcPr>
          <w:p w:rsidR="00590F4C" w:rsidRPr="00590F4C" w:rsidRDefault="00590F4C" w:rsidP="00062DF8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590F4C">
              <w:rPr>
                <w:b/>
                <w:sz w:val="18"/>
                <w:szCs w:val="18"/>
              </w:rPr>
              <w:t>nelze hodnotit</w:t>
            </w:r>
          </w:p>
        </w:tc>
      </w:tr>
      <w:tr w:rsidR="00C62537" w:rsidTr="00286881">
        <w:tc>
          <w:tcPr>
            <w:tcW w:w="1640" w:type="pct"/>
          </w:tcPr>
          <w:p w:rsidR="00C62537" w:rsidRDefault="00C62537" w:rsidP="00C62537">
            <w:pPr>
              <w:tabs>
                <w:tab w:val="left" w:pos="2127"/>
              </w:tabs>
            </w:pPr>
            <w:r>
              <w:t>Teoretické znalosti</w:t>
            </w:r>
          </w:p>
        </w:tc>
        <w:sdt>
          <w:sdtPr>
            <w:id w:val="-101013668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207530819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:rsidR="00C62537" w:rsidRDefault="00E961A5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164334448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7329760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1906085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:rsidTr="00286881">
        <w:tc>
          <w:tcPr>
            <w:tcW w:w="1640" w:type="pct"/>
          </w:tcPr>
          <w:p w:rsidR="00C62537" w:rsidRDefault="00C62537" w:rsidP="00C62537">
            <w:pPr>
              <w:tabs>
                <w:tab w:val="left" w:pos="2127"/>
              </w:tabs>
            </w:pPr>
            <w:r>
              <w:t>Vstupní údaje a jejich zpracování</w:t>
            </w:r>
          </w:p>
        </w:tc>
        <w:sdt>
          <w:sdtPr>
            <w:id w:val="58851909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53280878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:rsidR="00C62537" w:rsidRDefault="00E961A5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21312720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305297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4703285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:rsidTr="00286881">
        <w:tc>
          <w:tcPr>
            <w:tcW w:w="1640" w:type="pct"/>
          </w:tcPr>
          <w:p w:rsidR="00C62537" w:rsidRDefault="00C62537" w:rsidP="00C62537">
            <w:pPr>
              <w:tabs>
                <w:tab w:val="left" w:pos="2127"/>
              </w:tabs>
            </w:pPr>
            <w:r>
              <w:t>Použité metody</w:t>
            </w:r>
          </w:p>
        </w:tc>
        <w:sdt>
          <w:sdtPr>
            <w:id w:val="-14108449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18209002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:rsidR="00C62537" w:rsidRDefault="00E961A5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1118650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:rsidR="00C62537" w:rsidRDefault="00E961A5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8561980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63533391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72" w:type="pct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</w:tbl>
    <w:p w:rsidR="001B6842" w:rsidRDefault="00062DF8" w:rsidP="00062DF8">
      <w:pPr>
        <w:pStyle w:val="Nadpis1"/>
        <w:spacing w:before="200"/>
      </w:pPr>
      <w:r>
        <w:t>Kritéria hodnocení práce</w:t>
      </w:r>
    </w:p>
    <w:tbl>
      <w:tblPr>
        <w:tblStyle w:val="Mkatabulky"/>
        <w:tblW w:w="0" w:type="auto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972"/>
        <w:gridCol w:w="1217"/>
        <w:gridCol w:w="1218"/>
        <w:gridCol w:w="1217"/>
        <w:gridCol w:w="1218"/>
        <w:gridCol w:w="1218"/>
      </w:tblGrid>
      <w:tr w:rsidR="00C62537" w:rsidTr="00C62537">
        <w:tc>
          <w:tcPr>
            <w:tcW w:w="2972" w:type="dxa"/>
            <w:shd w:val="clear" w:color="auto" w:fill="000000" w:themeFill="text1"/>
          </w:tcPr>
          <w:p w:rsidR="00C62537" w:rsidRDefault="00C62537" w:rsidP="00F8163F">
            <w:pPr>
              <w:tabs>
                <w:tab w:val="left" w:pos="2127"/>
              </w:tabs>
            </w:pPr>
          </w:p>
        </w:tc>
        <w:tc>
          <w:tcPr>
            <w:tcW w:w="1217" w:type="dxa"/>
            <w:shd w:val="clear" w:color="auto" w:fill="000000" w:themeFill="text1"/>
            <w:vAlign w:val="center"/>
          </w:tcPr>
          <w:p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výborně</w:t>
            </w:r>
          </w:p>
        </w:tc>
        <w:tc>
          <w:tcPr>
            <w:tcW w:w="1218" w:type="dxa"/>
            <w:shd w:val="clear" w:color="auto" w:fill="000000" w:themeFill="text1"/>
            <w:vAlign w:val="center"/>
          </w:tcPr>
          <w:p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velmi dobře</w:t>
            </w:r>
          </w:p>
        </w:tc>
        <w:tc>
          <w:tcPr>
            <w:tcW w:w="1217" w:type="dxa"/>
            <w:shd w:val="clear" w:color="auto" w:fill="000000" w:themeFill="text1"/>
            <w:vAlign w:val="center"/>
          </w:tcPr>
          <w:p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vyhovující</w:t>
            </w:r>
          </w:p>
        </w:tc>
        <w:tc>
          <w:tcPr>
            <w:tcW w:w="1218" w:type="dxa"/>
            <w:shd w:val="clear" w:color="auto" w:fill="000000" w:themeFill="text1"/>
            <w:vAlign w:val="center"/>
          </w:tcPr>
          <w:p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nevyhovující</w:t>
            </w:r>
          </w:p>
        </w:tc>
        <w:tc>
          <w:tcPr>
            <w:tcW w:w="1218" w:type="dxa"/>
            <w:shd w:val="clear" w:color="auto" w:fill="000000" w:themeFill="text1"/>
          </w:tcPr>
          <w:p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nelze hodnotit</w:t>
            </w:r>
          </w:p>
        </w:tc>
      </w:tr>
      <w:tr w:rsidR="00C62537" w:rsidTr="00025C29">
        <w:tc>
          <w:tcPr>
            <w:tcW w:w="2972" w:type="dxa"/>
          </w:tcPr>
          <w:p w:rsidR="00C62537" w:rsidRDefault="00C62537" w:rsidP="00C62537">
            <w:r>
              <w:t>Stupeň splnění cíle práce</w:t>
            </w:r>
          </w:p>
        </w:tc>
        <w:sdt>
          <w:sdtPr>
            <w:id w:val="-141130735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499079375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E961A5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125820543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20735330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3268351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:rsidTr="00025C29">
        <w:tc>
          <w:tcPr>
            <w:tcW w:w="2972" w:type="dxa"/>
          </w:tcPr>
          <w:p w:rsidR="00C62537" w:rsidRDefault="00C62537" w:rsidP="00C62537">
            <w:pPr>
              <w:tabs>
                <w:tab w:val="left" w:pos="2127"/>
              </w:tabs>
            </w:pPr>
            <w:r>
              <w:t>Původnost zapracování tématu</w:t>
            </w:r>
          </w:p>
        </w:tc>
        <w:sdt>
          <w:sdtPr>
            <w:id w:val="-119838100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82185416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E961A5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41285712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72137229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61196821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:rsidTr="00025C29">
        <w:tc>
          <w:tcPr>
            <w:tcW w:w="2972" w:type="dxa"/>
          </w:tcPr>
          <w:p w:rsidR="00C62537" w:rsidRDefault="00C62537" w:rsidP="00C62537">
            <w:pPr>
              <w:tabs>
                <w:tab w:val="left" w:pos="2127"/>
              </w:tabs>
            </w:pPr>
            <w:r>
              <w:t>Adekvátnost použitých metod</w:t>
            </w:r>
          </w:p>
        </w:tc>
        <w:sdt>
          <w:sdtPr>
            <w:id w:val="-3892701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86128437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E961A5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5154305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696300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829554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:rsidTr="00025C29">
        <w:tc>
          <w:tcPr>
            <w:tcW w:w="2972" w:type="dxa"/>
          </w:tcPr>
          <w:p w:rsidR="00C62537" w:rsidRDefault="00C62537" w:rsidP="00C62537">
            <w:r w:rsidRPr="00E22454">
              <w:t>Hloubka provedené analýzy</w:t>
            </w:r>
            <w:r>
              <w:br/>
            </w:r>
            <w:r w:rsidRPr="00E22454">
              <w:t>(ve vztahu k tématu)</w:t>
            </w:r>
          </w:p>
        </w:tc>
        <w:sdt>
          <w:sdtPr>
            <w:id w:val="106144415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3803546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2C236A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50479479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:rsidR="00C62537" w:rsidRDefault="002C236A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83803545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1556079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:rsidTr="00025C29">
        <w:tc>
          <w:tcPr>
            <w:tcW w:w="2972" w:type="dxa"/>
          </w:tcPr>
          <w:p w:rsidR="00C62537" w:rsidRPr="00E22454" w:rsidRDefault="00C62537" w:rsidP="00C62537">
            <w:r w:rsidRPr="00E22454">
              <w:t>Logická stavba práce a rozsah</w:t>
            </w:r>
          </w:p>
        </w:tc>
        <w:sdt>
          <w:sdtPr>
            <w:id w:val="-4066135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96843684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E961A5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13518626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21119648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98043430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:rsidTr="00025C29">
        <w:tc>
          <w:tcPr>
            <w:tcW w:w="2972" w:type="dxa"/>
          </w:tcPr>
          <w:p w:rsidR="00C62537" w:rsidRPr="00E22454" w:rsidRDefault="00C62537" w:rsidP="00C62537">
            <w:r w:rsidRPr="00E22454">
              <w:t>Práce s</w:t>
            </w:r>
            <w:r>
              <w:t xml:space="preserve"> českou a zahraniční </w:t>
            </w:r>
            <w:r w:rsidRPr="00E22454">
              <w:t>literaturou včetně citací</w:t>
            </w:r>
          </w:p>
        </w:tc>
        <w:sdt>
          <w:sdtPr>
            <w:id w:val="11817061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29079540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E961A5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11298970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8141126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3029350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:rsidTr="00025C29">
        <w:tc>
          <w:tcPr>
            <w:tcW w:w="2972" w:type="dxa"/>
          </w:tcPr>
          <w:p w:rsidR="00C62537" w:rsidRPr="00E22454" w:rsidRDefault="00C62537" w:rsidP="00C62537">
            <w:r w:rsidRPr="00E22454">
              <w:t>Formální úprava práce</w:t>
            </w:r>
            <w:r>
              <w:br/>
            </w:r>
            <w:r w:rsidRPr="00E22454">
              <w:t>(text, grafy, tabulky)</w:t>
            </w:r>
          </w:p>
        </w:tc>
        <w:sdt>
          <w:sdtPr>
            <w:id w:val="-828437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41929067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E961A5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176873455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60920063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7106169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:rsidTr="00025C29">
        <w:tc>
          <w:tcPr>
            <w:tcW w:w="2972" w:type="dxa"/>
          </w:tcPr>
          <w:p w:rsidR="00C62537" w:rsidRPr="00E22454" w:rsidRDefault="00C62537" w:rsidP="00C62537">
            <w:r w:rsidRPr="00E22454">
              <w:t>Jazyková úroveň</w:t>
            </w:r>
            <w:r>
              <w:br/>
            </w:r>
            <w:r w:rsidRPr="00E22454">
              <w:t>(styl, gramatika, terminologie)</w:t>
            </w:r>
          </w:p>
        </w:tc>
        <w:sdt>
          <w:sdtPr>
            <w:id w:val="-164951254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:rsidR="00C62537" w:rsidRDefault="000271D6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2739812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0271D6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3322670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7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37107463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4157454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8" w:type="dxa"/>
                <w:vAlign w:val="center"/>
              </w:tcPr>
              <w:p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</w:tbl>
    <w:p w:rsidR="00062DF8" w:rsidRDefault="001C6B68" w:rsidP="001C6B68">
      <w:pPr>
        <w:pStyle w:val="Nadpis1"/>
        <w:spacing w:before="200"/>
      </w:pPr>
      <w:r>
        <w:t>Využitelnost výsledků práce</w:t>
      </w:r>
    </w:p>
    <w:tbl>
      <w:tblPr>
        <w:tblStyle w:val="Mkatabulky"/>
        <w:tblW w:w="0" w:type="auto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972"/>
        <w:gridCol w:w="1522"/>
        <w:gridCol w:w="1522"/>
        <w:gridCol w:w="1522"/>
        <w:gridCol w:w="1522"/>
      </w:tblGrid>
      <w:tr w:rsidR="001C6B68" w:rsidTr="00C62537">
        <w:tc>
          <w:tcPr>
            <w:tcW w:w="2972" w:type="dxa"/>
            <w:shd w:val="clear" w:color="auto" w:fill="000000" w:themeFill="text1"/>
          </w:tcPr>
          <w:p w:rsidR="001C6B68" w:rsidRDefault="001C6B68" w:rsidP="00F8163F">
            <w:pPr>
              <w:tabs>
                <w:tab w:val="left" w:pos="2127"/>
              </w:tabs>
            </w:pPr>
          </w:p>
        </w:tc>
        <w:tc>
          <w:tcPr>
            <w:tcW w:w="1522" w:type="dxa"/>
            <w:shd w:val="clear" w:color="auto" w:fill="000000" w:themeFill="text1"/>
            <w:vAlign w:val="center"/>
          </w:tcPr>
          <w:p w:rsidR="001C6B68" w:rsidRPr="00C62537" w:rsidRDefault="00590F4C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vysoká</w:t>
            </w:r>
          </w:p>
        </w:tc>
        <w:tc>
          <w:tcPr>
            <w:tcW w:w="1522" w:type="dxa"/>
            <w:shd w:val="clear" w:color="auto" w:fill="000000" w:themeFill="text1"/>
            <w:vAlign w:val="center"/>
          </w:tcPr>
          <w:p w:rsidR="001C6B68" w:rsidRPr="00C62537" w:rsidRDefault="00590F4C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střední</w:t>
            </w:r>
          </w:p>
        </w:tc>
        <w:tc>
          <w:tcPr>
            <w:tcW w:w="1522" w:type="dxa"/>
            <w:shd w:val="clear" w:color="auto" w:fill="000000" w:themeFill="text1"/>
            <w:vAlign w:val="center"/>
          </w:tcPr>
          <w:p w:rsidR="001C6B68" w:rsidRPr="00C62537" w:rsidRDefault="00590F4C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nízká</w:t>
            </w:r>
          </w:p>
        </w:tc>
        <w:tc>
          <w:tcPr>
            <w:tcW w:w="1522" w:type="dxa"/>
            <w:shd w:val="clear" w:color="auto" w:fill="000000" w:themeFill="text1"/>
            <w:vAlign w:val="center"/>
          </w:tcPr>
          <w:p w:rsidR="001C6B68" w:rsidRPr="00C62537" w:rsidRDefault="00C62537" w:rsidP="00590F4C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nelze hodnotit</w:t>
            </w:r>
          </w:p>
        </w:tc>
      </w:tr>
      <w:tr w:rsidR="001C6B68" w:rsidTr="00C62537">
        <w:tc>
          <w:tcPr>
            <w:tcW w:w="2972" w:type="dxa"/>
          </w:tcPr>
          <w:p w:rsidR="001C6B68" w:rsidRDefault="001C6B68" w:rsidP="00F8163F">
            <w:r>
              <w:t>Pro teorii</w:t>
            </w:r>
          </w:p>
        </w:tc>
        <w:sdt>
          <w:sdtPr>
            <w:id w:val="26403472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141614413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:rsidR="001C6B68" w:rsidRDefault="00E961A5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17761563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3747683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1C6B68" w:rsidTr="00C62537">
        <w:tc>
          <w:tcPr>
            <w:tcW w:w="2972" w:type="dxa"/>
          </w:tcPr>
          <w:p w:rsidR="001C6B68" w:rsidRDefault="001C6B68" w:rsidP="00F8163F">
            <w:pPr>
              <w:tabs>
                <w:tab w:val="left" w:pos="2127"/>
              </w:tabs>
            </w:pPr>
            <w:r>
              <w:t>Pro praxi</w:t>
            </w:r>
          </w:p>
        </w:tc>
        <w:sdt>
          <w:sdtPr>
            <w:id w:val="-14454571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44445891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:rsidR="001C6B68" w:rsidRDefault="00E961A5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18010669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586294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22" w:type="dxa"/>
                <w:vAlign w:val="center"/>
              </w:tcPr>
              <w:p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</w:tbl>
    <w:p w:rsidR="001C6B68" w:rsidRDefault="001C6B68" w:rsidP="001C6B68">
      <w:pPr>
        <w:pStyle w:val="Nadpis1"/>
        <w:spacing w:before="200"/>
      </w:pPr>
      <w:r>
        <w:lastRenderedPageBreak/>
        <w:t>Ostatní připomínky k práci</w:t>
      </w:r>
    </w:p>
    <w:sdt>
      <w:sdtPr>
        <w:id w:val="-1500416269"/>
      </w:sdtPr>
      <w:sdtEndPr/>
      <w:sdtContent>
        <w:p w:rsidR="00143C78" w:rsidRDefault="00254791" w:rsidP="00104E5B">
          <w:pPr>
            <w:jc w:val="both"/>
          </w:pPr>
          <w:r>
            <w:t>Studentka v</w:t>
          </w:r>
          <w:r w:rsidR="002C236A">
            <w:t xml:space="preserve"> teoretické části své práce </w:t>
          </w:r>
          <w:r w:rsidR="002C236A" w:rsidRPr="00AE1626">
            <w:t>vymez</w:t>
          </w:r>
          <w:r w:rsidR="002C236A">
            <w:t xml:space="preserve">ila </w:t>
          </w:r>
          <w:r w:rsidR="007A7B47">
            <w:t xml:space="preserve">všechny potřebné </w:t>
          </w:r>
          <w:r w:rsidR="002C236A">
            <w:t>pojmy</w:t>
          </w:r>
          <w:r w:rsidR="002C236A" w:rsidRPr="00AE1626">
            <w:t>, které se týkají marketingu a marketingového plánování v</w:t>
          </w:r>
          <w:r w:rsidR="007A7B47">
            <w:t> podniku.</w:t>
          </w:r>
          <w:r w:rsidR="00850ADA">
            <w:t xml:space="preserve"> </w:t>
          </w:r>
          <w:r w:rsidR="007A7B47">
            <w:t xml:space="preserve">Pro praktickou část své bakalářské práce </w:t>
          </w:r>
          <w:r w:rsidR="00850ADA">
            <w:t xml:space="preserve">si vybrala </w:t>
          </w:r>
          <w:proofErr w:type="spellStart"/>
          <w:r w:rsidR="00850ADA" w:rsidRPr="00850ADA">
            <w:rPr>
              <w:i/>
            </w:rPr>
            <w:t>Wel</w:t>
          </w:r>
          <w:r w:rsidR="006A110C">
            <w:rPr>
              <w:i/>
            </w:rPr>
            <w:t>l</w:t>
          </w:r>
          <w:r w:rsidR="00850ADA" w:rsidRPr="00850ADA">
            <w:rPr>
              <w:i/>
            </w:rPr>
            <w:t>nes</w:t>
          </w:r>
          <w:r w:rsidR="00C83484">
            <w:rPr>
              <w:i/>
            </w:rPr>
            <w:t>s</w:t>
          </w:r>
          <w:proofErr w:type="spellEnd"/>
          <w:r w:rsidR="00850ADA" w:rsidRPr="00850ADA">
            <w:rPr>
              <w:i/>
            </w:rPr>
            <w:t xml:space="preserve"> studio </w:t>
          </w:r>
          <w:proofErr w:type="spellStart"/>
          <w:r w:rsidR="00850ADA" w:rsidRPr="00850ADA">
            <w:rPr>
              <w:i/>
            </w:rPr>
            <w:t>Flošna</w:t>
          </w:r>
          <w:proofErr w:type="spellEnd"/>
          <w:r w:rsidR="00850ADA">
            <w:rPr>
              <w:i/>
            </w:rPr>
            <w:t xml:space="preserve">, </w:t>
          </w:r>
          <w:r w:rsidR="00850ADA" w:rsidRPr="00850ADA">
            <w:t xml:space="preserve">která </w:t>
          </w:r>
          <w:r w:rsidR="00850ADA">
            <w:t>působí v</w:t>
          </w:r>
          <w:r w:rsidR="006A110C">
            <w:t xml:space="preserve"> </w:t>
          </w:r>
          <w:r w:rsidR="00E41A67">
            <w:t xml:space="preserve">prostorách v areálu koupaliště v </w:t>
          </w:r>
          <w:r w:rsidR="00850ADA">
            <w:t>Hradci Králové</w:t>
          </w:r>
          <w:r w:rsidR="00671C57">
            <w:t xml:space="preserve"> a nabízí </w:t>
          </w:r>
          <w:proofErr w:type="spellStart"/>
          <w:r w:rsidR="00671C57">
            <w:t>wellness</w:t>
          </w:r>
          <w:proofErr w:type="spellEnd"/>
          <w:r w:rsidR="00671C57">
            <w:t xml:space="preserve"> služby</w:t>
          </w:r>
          <w:r w:rsidR="00850ADA">
            <w:t xml:space="preserve">. </w:t>
          </w:r>
          <w:r w:rsidR="002C236A">
            <w:t xml:space="preserve"> </w:t>
          </w:r>
          <w:r w:rsidR="006A110C">
            <w:t>V</w:t>
          </w:r>
          <w:r w:rsidR="00671C57">
            <w:t>e</w:t>
          </w:r>
          <w:r w:rsidR="006A110C">
            <w:t xml:space="preserve"> své prác</w:t>
          </w:r>
          <w:r w:rsidR="00671C57">
            <w:t>i</w:t>
          </w:r>
          <w:r w:rsidR="006A110C">
            <w:t xml:space="preserve"> studentka provedla podrobnou analýzu </w:t>
          </w:r>
          <w:r w:rsidR="00C83484">
            <w:t xml:space="preserve">provozu </w:t>
          </w:r>
          <w:proofErr w:type="spellStart"/>
          <w:r w:rsidR="006A110C" w:rsidRPr="00FA3F10">
            <w:rPr>
              <w:i/>
            </w:rPr>
            <w:t>Wellnes</w:t>
          </w:r>
          <w:r w:rsidR="00FA3F10">
            <w:rPr>
              <w:i/>
            </w:rPr>
            <w:t>s</w:t>
          </w:r>
          <w:proofErr w:type="spellEnd"/>
          <w:r w:rsidR="006A110C" w:rsidRPr="00FA3F10">
            <w:rPr>
              <w:i/>
            </w:rPr>
            <w:t xml:space="preserve"> studia </w:t>
          </w:r>
          <w:proofErr w:type="spellStart"/>
          <w:r w:rsidR="006A110C" w:rsidRPr="00FA3F10">
            <w:rPr>
              <w:i/>
            </w:rPr>
            <w:t>Flošna</w:t>
          </w:r>
          <w:proofErr w:type="spellEnd"/>
          <w:r w:rsidR="006A110C">
            <w:t xml:space="preserve"> </w:t>
          </w:r>
          <w:r w:rsidR="000973C0">
            <w:t xml:space="preserve">a podrobnou analýzu </w:t>
          </w:r>
          <w:r w:rsidR="000973C0">
            <w:t xml:space="preserve">nabídky </w:t>
          </w:r>
          <w:r w:rsidR="00C83484">
            <w:t xml:space="preserve">pro zákazníky. </w:t>
          </w:r>
          <w:r w:rsidR="000973C0">
            <w:t>Studentka o</w:t>
          </w:r>
          <w:r w:rsidR="00C83484">
            <w:t>dpovídajícím způsobem vyhodnotila vývoj roční návštěvnosti v rozpětí let 2011 až 2016</w:t>
          </w:r>
          <w:r w:rsidR="000973C0">
            <w:t xml:space="preserve"> a </w:t>
          </w:r>
          <w:r w:rsidR="004332F6">
            <w:t>p</w:t>
          </w:r>
          <w:r w:rsidR="00C83484">
            <w:t xml:space="preserve">rovedla vlastní statistické zpracování návštěvnosti </w:t>
          </w:r>
          <w:proofErr w:type="spellStart"/>
          <w:r w:rsidR="00C83484">
            <w:t>wellness</w:t>
          </w:r>
          <w:proofErr w:type="spellEnd"/>
          <w:r w:rsidR="00C83484">
            <w:t xml:space="preserve"> studia v závislosti </w:t>
          </w:r>
          <w:r w:rsidR="004332F6">
            <w:t>na ročn</w:t>
          </w:r>
          <w:r w:rsidR="000973C0">
            <w:t>ím</w:t>
          </w:r>
          <w:r w:rsidR="004332F6">
            <w:t xml:space="preserve"> období</w:t>
          </w:r>
          <w:r w:rsidR="000973C0">
            <w:t xml:space="preserve">, </w:t>
          </w:r>
          <w:r w:rsidR="004332F6">
            <w:t xml:space="preserve">provedla </w:t>
          </w:r>
          <w:r w:rsidR="000973C0">
            <w:t xml:space="preserve">také </w:t>
          </w:r>
          <w:r w:rsidR="004332F6">
            <w:t>porovnání cen za jednotlivé služby mezi roky 2016 a 2017.</w:t>
          </w:r>
          <w:r w:rsidR="00C83484">
            <w:t xml:space="preserve"> </w:t>
          </w:r>
          <w:r w:rsidR="00BC3C70">
            <w:t xml:space="preserve">Studentka </w:t>
          </w:r>
          <w:r w:rsidR="000973C0">
            <w:t>se zabývala i</w:t>
          </w:r>
          <w:r w:rsidR="00BC3C70">
            <w:t xml:space="preserve"> srovnání</w:t>
          </w:r>
          <w:r w:rsidR="000973C0">
            <w:t>m</w:t>
          </w:r>
          <w:r w:rsidR="00BC3C70">
            <w:t xml:space="preserve"> </w:t>
          </w:r>
          <w:proofErr w:type="spellStart"/>
          <w:r w:rsidR="00BC3C70" w:rsidRPr="00850ADA">
            <w:rPr>
              <w:i/>
            </w:rPr>
            <w:t>Wel</w:t>
          </w:r>
          <w:r w:rsidR="00BC3C70">
            <w:rPr>
              <w:i/>
            </w:rPr>
            <w:t>l</w:t>
          </w:r>
          <w:r w:rsidR="00BC3C70" w:rsidRPr="00850ADA">
            <w:rPr>
              <w:i/>
            </w:rPr>
            <w:t>nes</w:t>
          </w:r>
          <w:r w:rsidR="00BC3C70">
            <w:rPr>
              <w:i/>
            </w:rPr>
            <w:t>s</w:t>
          </w:r>
          <w:proofErr w:type="spellEnd"/>
          <w:r w:rsidR="000973C0">
            <w:rPr>
              <w:i/>
            </w:rPr>
            <w:t xml:space="preserve"> studia</w:t>
          </w:r>
          <w:r w:rsidR="00BC3C70" w:rsidRPr="00850ADA">
            <w:rPr>
              <w:i/>
            </w:rPr>
            <w:t xml:space="preserve"> </w:t>
          </w:r>
          <w:proofErr w:type="spellStart"/>
          <w:r w:rsidR="00BC3C70" w:rsidRPr="00850ADA">
            <w:rPr>
              <w:i/>
            </w:rPr>
            <w:t>Flošna</w:t>
          </w:r>
          <w:proofErr w:type="spellEnd"/>
          <w:r w:rsidR="00BC3C70">
            <w:t xml:space="preserve"> s nejbližšími konkurenčními podniky.</w:t>
          </w:r>
        </w:p>
        <w:p w:rsidR="001E3EB5" w:rsidRDefault="00A225FE" w:rsidP="00104E5B">
          <w:pPr>
            <w:jc w:val="both"/>
          </w:pPr>
          <w:r>
            <w:t>Ve stěžejní části své práce</w:t>
          </w:r>
          <w:r w:rsidR="00143C78">
            <w:t xml:space="preserve"> studentka </w:t>
          </w:r>
          <w:r w:rsidR="000973C0">
            <w:t>provedla</w:t>
          </w:r>
          <w:r w:rsidR="00143C78">
            <w:t xml:space="preserve"> rozbor stávajícího marketingové </w:t>
          </w:r>
          <w:r w:rsidR="00671C57">
            <w:t>aktivity</w:t>
          </w:r>
          <w:r w:rsidR="00143C78">
            <w:t xml:space="preserve"> podniku a </w:t>
          </w:r>
          <w:r w:rsidR="000973C0">
            <w:t>provedla rozbor</w:t>
          </w:r>
          <w:r w:rsidR="00671C57">
            <w:t xml:space="preserve"> </w:t>
          </w:r>
          <w:r w:rsidR="00143C78">
            <w:t>nákladů</w:t>
          </w:r>
          <w:r w:rsidR="00671C57">
            <w:t xml:space="preserve"> na marketingové aktivity</w:t>
          </w:r>
          <w:r w:rsidR="00143C78">
            <w:t xml:space="preserve">. </w:t>
          </w:r>
          <w:r w:rsidR="00FA3F10">
            <w:t xml:space="preserve">V části věnované marketingovému plánu </w:t>
          </w:r>
          <w:proofErr w:type="spellStart"/>
          <w:r w:rsidR="00FA3F10" w:rsidRPr="00FA3F10">
            <w:rPr>
              <w:i/>
            </w:rPr>
            <w:t>Wellnes</w:t>
          </w:r>
          <w:r w:rsidR="00FA3F10" w:rsidRPr="00FA3F10">
            <w:rPr>
              <w:i/>
            </w:rPr>
            <w:t>s</w:t>
          </w:r>
          <w:proofErr w:type="spellEnd"/>
          <w:r w:rsidR="00FA3F10" w:rsidRPr="00FA3F10">
            <w:rPr>
              <w:i/>
            </w:rPr>
            <w:t xml:space="preserve"> studia </w:t>
          </w:r>
          <w:proofErr w:type="spellStart"/>
          <w:r w:rsidR="00FA3F10" w:rsidRPr="00FA3F10">
            <w:rPr>
              <w:i/>
            </w:rPr>
            <w:t>Flošna</w:t>
          </w:r>
          <w:proofErr w:type="spellEnd"/>
          <w:r w:rsidR="00FA3F10">
            <w:t xml:space="preserve"> studentka </w:t>
          </w:r>
          <w:r w:rsidR="000973C0">
            <w:t>uvedla</w:t>
          </w:r>
          <w:r w:rsidR="00FA3F10">
            <w:t xml:space="preserve"> opatření, která </w:t>
          </w:r>
          <w:r w:rsidR="007002DF">
            <w:t>mají vést</w:t>
          </w:r>
          <w:r w:rsidR="00FA3F10">
            <w:t xml:space="preserve"> k</w:t>
          </w:r>
          <w:r w:rsidR="007002DF">
            <w:t>e</w:t>
          </w:r>
          <w:r w:rsidR="00FA3F10">
            <w:t xml:space="preserve"> zvýšení spokojenosti zákazníků a k optimalizaci </w:t>
          </w:r>
          <w:r w:rsidR="001E3EB5">
            <w:t xml:space="preserve">nákladů na provoz. </w:t>
          </w:r>
        </w:p>
        <w:p w:rsidR="00254791" w:rsidRDefault="001E3EB5" w:rsidP="00104E5B">
          <w:pPr>
            <w:jc w:val="both"/>
          </w:pPr>
          <w:r>
            <w:t>V závěrečné části své práce studentka navrhla opatření, která by umožnila zvládnout narůstající počet zákazní</w:t>
          </w:r>
          <w:r w:rsidR="00671C57">
            <w:t xml:space="preserve">ků </w:t>
          </w:r>
          <w:proofErr w:type="spellStart"/>
          <w:r w:rsidR="00671C57" w:rsidRPr="00671C57">
            <w:rPr>
              <w:i/>
            </w:rPr>
            <w:t>W</w:t>
          </w:r>
          <w:r w:rsidRPr="00671C57">
            <w:rPr>
              <w:i/>
            </w:rPr>
            <w:t>ellness</w:t>
          </w:r>
          <w:proofErr w:type="spellEnd"/>
          <w:r w:rsidRPr="00671C57">
            <w:rPr>
              <w:i/>
            </w:rPr>
            <w:t xml:space="preserve"> studia</w:t>
          </w:r>
          <w:r w:rsidR="007002DF">
            <w:t xml:space="preserve"> a n</w:t>
          </w:r>
          <w:r w:rsidR="00254791">
            <w:t xml:space="preserve">avrhla způsob, jak větší propagací a slevami přilákat zákazníky </w:t>
          </w:r>
          <w:r>
            <w:t>v</w:t>
          </w:r>
          <w:r w:rsidR="00254791">
            <w:t xml:space="preserve"> dosud </w:t>
          </w:r>
          <w:r>
            <w:t>méně využívaných časech</w:t>
          </w:r>
          <w:r w:rsidR="00254791">
            <w:t>.</w:t>
          </w:r>
        </w:p>
        <w:p w:rsidR="000271D6" w:rsidRDefault="000271D6" w:rsidP="00104E5B">
          <w:pPr>
            <w:jc w:val="both"/>
          </w:pPr>
          <w:r>
            <w:t>Studentka odevzdala po formální stránce velmi dobrou práci,</w:t>
          </w:r>
          <w:r w:rsidR="007002DF">
            <w:t xml:space="preserve"> která je </w:t>
          </w:r>
          <w:r>
            <w:t>stylisticky na výši</w:t>
          </w:r>
          <w:r w:rsidR="007002DF">
            <w:t>. Při tvorbě</w:t>
          </w:r>
          <w:r w:rsidR="004B44B3">
            <w:t xml:space="preserve"> své</w:t>
          </w:r>
          <w:r w:rsidR="007002DF">
            <w:t xml:space="preserve"> bakalářské práce studentka </w:t>
          </w:r>
          <w:r w:rsidR="004B44B3">
            <w:t xml:space="preserve">s výjimkou </w:t>
          </w:r>
          <w:r>
            <w:t xml:space="preserve">několika titulů základní literatury používala převážně internetové zdroje a </w:t>
          </w:r>
          <w:bookmarkStart w:id="0" w:name="_GoBack"/>
          <w:bookmarkEnd w:id="0"/>
          <w:r>
            <w:t>osobně získan</w:t>
          </w:r>
          <w:r w:rsidR="00671C57">
            <w:t>é informace</w:t>
          </w:r>
          <w:r>
            <w:t xml:space="preserve"> od vedoucího</w:t>
          </w:r>
          <w:r w:rsidR="007002DF">
            <w:t xml:space="preserve"> koupaliště</w:t>
          </w:r>
          <w:r w:rsidRPr="000271D6">
            <w:rPr>
              <w:i/>
            </w:rPr>
            <w:t xml:space="preserve"> </w:t>
          </w:r>
          <w:proofErr w:type="spellStart"/>
          <w:r w:rsidRPr="000271D6">
            <w:rPr>
              <w:i/>
            </w:rPr>
            <w:t>Flošna</w:t>
          </w:r>
          <w:proofErr w:type="spellEnd"/>
          <w:r>
            <w:t xml:space="preserve">, </w:t>
          </w:r>
          <w:r w:rsidR="00671C57">
            <w:t>cizojazyčné zd</w:t>
          </w:r>
          <w:r w:rsidR="004B44B3">
            <w:t>r</w:t>
          </w:r>
          <w:r w:rsidR="00671C57">
            <w:t xml:space="preserve">oje pro svou práci </w:t>
          </w:r>
          <w:r w:rsidR="007002DF">
            <w:t>ne</w:t>
          </w:r>
          <w:r w:rsidR="00671C57">
            <w:t>použ</w:t>
          </w:r>
          <w:r w:rsidR="004B44B3">
            <w:t>ívala</w:t>
          </w:r>
          <w:r>
            <w:t>.</w:t>
          </w:r>
        </w:p>
        <w:p w:rsidR="00A93CD0" w:rsidRDefault="00254791" w:rsidP="00104E5B">
          <w:pPr>
            <w:jc w:val="both"/>
          </w:pPr>
          <w:r>
            <w:t>Studentka splnila stanovené cíle své bakalářské práce</w:t>
          </w:r>
          <w:r>
            <w:t>, využila zkušeností ze svého působení v podniku a kontaktů s vedením podniku</w:t>
          </w:r>
          <w:r>
            <w:t>.</w:t>
          </w:r>
          <w:r>
            <w:t xml:space="preserve"> Ve svých rozborech </w:t>
          </w:r>
          <w:r w:rsidR="000271D6">
            <w:t xml:space="preserve">používala adekvátní metody, statistických prostředků </w:t>
          </w:r>
          <w:r>
            <w:t xml:space="preserve">využívala </w:t>
          </w:r>
          <w:r w:rsidR="00A93CD0">
            <w:t xml:space="preserve">však </w:t>
          </w:r>
          <w:r>
            <w:t>jen v omezené míře.</w:t>
          </w:r>
          <w:r w:rsidR="00DC61CE">
            <w:t xml:space="preserve"> Protože studentka v podniku </w:t>
          </w:r>
          <w:proofErr w:type="spellStart"/>
          <w:r w:rsidR="00DC61CE" w:rsidRPr="00850ADA">
            <w:rPr>
              <w:i/>
            </w:rPr>
            <w:t>Wel</w:t>
          </w:r>
          <w:r w:rsidR="00DC61CE">
            <w:rPr>
              <w:i/>
            </w:rPr>
            <w:t>l</w:t>
          </w:r>
          <w:r w:rsidR="00DC61CE" w:rsidRPr="00850ADA">
            <w:rPr>
              <w:i/>
            </w:rPr>
            <w:t>nes</w:t>
          </w:r>
          <w:r w:rsidR="00DC61CE">
            <w:rPr>
              <w:i/>
            </w:rPr>
            <w:t>s</w:t>
          </w:r>
          <w:proofErr w:type="spellEnd"/>
          <w:r w:rsidR="00DC61CE" w:rsidRPr="00850ADA">
            <w:rPr>
              <w:i/>
            </w:rPr>
            <w:t xml:space="preserve"> studio </w:t>
          </w:r>
          <w:proofErr w:type="spellStart"/>
          <w:r w:rsidR="00DC61CE" w:rsidRPr="00850ADA">
            <w:rPr>
              <w:i/>
            </w:rPr>
            <w:t>Flošna</w:t>
          </w:r>
          <w:proofErr w:type="spellEnd"/>
          <w:r w:rsidR="00DC61CE">
            <w:t xml:space="preserve"> pracuje již delší dobu, dovede </w:t>
          </w:r>
          <w:r w:rsidR="00A93CD0">
            <w:t xml:space="preserve">dosti </w:t>
          </w:r>
          <w:r w:rsidR="00DC61CE">
            <w:t>dobře popsat jeho činnost</w:t>
          </w:r>
          <w:r w:rsidR="007002DF">
            <w:t xml:space="preserve">, </w:t>
          </w:r>
          <w:r w:rsidR="00DC61CE">
            <w:t>a</w:t>
          </w:r>
          <w:r w:rsidR="007002DF">
            <w:t>le</w:t>
          </w:r>
          <w:r w:rsidR="00DC61CE">
            <w:t xml:space="preserve"> navrhuje jen drobné změny v marketingové strategii a </w:t>
          </w:r>
          <w:r w:rsidR="007002DF">
            <w:t xml:space="preserve">v celkovém </w:t>
          </w:r>
          <w:r w:rsidR="00DC61CE">
            <w:t>rozvoji podniku</w:t>
          </w:r>
          <w:r w:rsidR="007002DF">
            <w:t xml:space="preserve"> </w:t>
          </w:r>
          <w:proofErr w:type="spellStart"/>
          <w:r w:rsidR="007002DF" w:rsidRPr="00850ADA">
            <w:rPr>
              <w:i/>
            </w:rPr>
            <w:t>Wel</w:t>
          </w:r>
          <w:r w:rsidR="007002DF">
            <w:rPr>
              <w:i/>
            </w:rPr>
            <w:t>l</w:t>
          </w:r>
          <w:r w:rsidR="007002DF" w:rsidRPr="00850ADA">
            <w:rPr>
              <w:i/>
            </w:rPr>
            <w:t>nes</w:t>
          </w:r>
          <w:r w:rsidR="007002DF">
            <w:rPr>
              <w:i/>
            </w:rPr>
            <w:t>s</w:t>
          </w:r>
          <w:proofErr w:type="spellEnd"/>
          <w:r w:rsidR="007002DF" w:rsidRPr="00850ADA">
            <w:rPr>
              <w:i/>
            </w:rPr>
            <w:t xml:space="preserve"> studio </w:t>
          </w:r>
          <w:proofErr w:type="spellStart"/>
          <w:r w:rsidR="007002DF" w:rsidRPr="00850ADA">
            <w:rPr>
              <w:i/>
            </w:rPr>
            <w:t>Flošna</w:t>
          </w:r>
          <w:proofErr w:type="spellEnd"/>
          <w:r w:rsidR="00DC61CE">
            <w:t xml:space="preserve">. </w:t>
          </w:r>
        </w:p>
        <w:p w:rsidR="001C6B68" w:rsidRPr="001C6B68" w:rsidRDefault="00A93CD0" w:rsidP="00104E5B">
          <w:pPr>
            <w:jc w:val="both"/>
          </w:pPr>
          <w:r>
            <w:t xml:space="preserve">Navrhuji bakalářskou práci hodnotit stupněm </w:t>
          </w:r>
          <w:r w:rsidRPr="00A93CD0">
            <w:rPr>
              <w:b/>
            </w:rPr>
            <w:t>velmi dobře</w:t>
          </w:r>
          <w:r>
            <w:t xml:space="preserve">. </w:t>
          </w:r>
        </w:p>
      </w:sdtContent>
    </w:sdt>
    <w:p w:rsidR="001C6B68" w:rsidRDefault="001C6B68" w:rsidP="001C6B68">
      <w:pPr>
        <w:pStyle w:val="Nadpis1"/>
        <w:spacing w:before="200"/>
      </w:pPr>
      <w:r>
        <w:t>Otázky a náměty k obhajobě</w:t>
      </w:r>
    </w:p>
    <w:sdt>
      <w:sdtPr>
        <w:id w:val="668836740"/>
      </w:sdtPr>
      <w:sdtEndPr/>
      <w:sdtContent>
        <w:p w:rsidR="00A7387B" w:rsidRDefault="00A7387B" w:rsidP="00104E5B">
          <w:pPr>
            <w:pStyle w:val="Odstavecseseznamem"/>
            <w:numPr>
              <w:ilvl w:val="0"/>
              <w:numId w:val="1"/>
            </w:numPr>
            <w:jc w:val="both"/>
          </w:pPr>
          <w:r>
            <w:t xml:space="preserve">Jak hodnotíte ekonomickou soběstačnost </w:t>
          </w:r>
          <w:proofErr w:type="spellStart"/>
          <w:r w:rsidRPr="00850ADA">
            <w:rPr>
              <w:i/>
            </w:rPr>
            <w:t>Wel</w:t>
          </w:r>
          <w:r>
            <w:rPr>
              <w:i/>
            </w:rPr>
            <w:t>l</w:t>
          </w:r>
          <w:r w:rsidRPr="00850ADA">
            <w:rPr>
              <w:i/>
            </w:rPr>
            <w:t>nes</w:t>
          </w:r>
          <w:r>
            <w:rPr>
              <w:i/>
            </w:rPr>
            <w:t>s</w:t>
          </w:r>
          <w:proofErr w:type="spellEnd"/>
          <w:r w:rsidRPr="00850ADA">
            <w:rPr>
              <w:i/>
            </w:rPr>
            <w:t xml:space="preserve"> studi</w:t>
          </w:r>
          <w:r>
            <w:rPr>
              <w:i/>
            </w:rPr>
            <w:t>a</w:t>
          </w:r>
          <w:r w:rsidRPr="00850ADA">
            <w:rPr>
              <w:i/>
            </w:rPr>
            <w:t xml:space="preserve"> </w:t>
          </w:r>
          <w:proofErr w:type="spellStart"/>
          <w:r w:rsidRPr="00850ADA">
            <w:rPr>
              <w:i/>
            </w:rPr>
            <w:t>Flošna</w:t>
          </w:r>
          <w:proofErr w:type="spellEnd"/>
          <w:r>
            <w:rPr>
              <w:i/>
            </w:rPr>
            <w:t>,</w:t>
          </w:r>
          <w:r>
            <w:t xml:space="preserve"> </w:t>
          </w:r>
          <w:r w:rsidR="00BC3C70">
            <w:t>existuje nějaká forma jeho ekonomické podpory ze strany magistrátu města Hradec Králové?</w:t>
          </w:r>
          <w:r>
            <w:t xml:space="preserve"> </w:t>
          </w:r>
        </w:p>
        <w:p w:rsidR="001C6B68" w:rsidRPr="001C6B68" w:rsidRDefault="00A7387B" w:rsidP="00104E5B">
          <w:pPr>
            <w:pStyle w:val="Odstavecseseznamem"/>
            <w:numPr>
              <w:ilvl w:val="0"/>
              <w:numId w:val="1"/>
            </w:numPr>
            <w:jc w:val="both"/>
          </w:pPr>
          <w:r>
            <w:t>Mělo by smysl otevřít centru Hradce Králové soukromý podnik, který by podnikal ve stejné</w:t>
          </w:r>
          <w:r w:rsidR="007002DF">
            <w:t>m segmentu</w:t>
          </w:r>
          <w:r>
            <w:t xml:space="preserve"> jako </w:t>
          </w:r>
          <w:proofErr w:type="spellStart"/>
          <w:r w:rsidRPr="00850ADA">
            <w:rPr>
              <w:i/>
            </w:rPr>
            <w:t>Wel</w:t>
          </w:r>
          <w:r>
            <w:rPr>
              <w:i/>
            </w:rPr>
            <w:t>l</w:t>
          </w:r>
          <w:r w:rsidRPr="00850ADA">
            <w:rPr>
              <w:i/>
            </w:rPr>
            <w:t>nes</w:t>
          </w:r>
          <w:r>
            <w:rPr>
              <w:i/>
            </w:rPr>
            <w:t>s</w:t>
          </w:r>
          <w:proofErr w:type="spellEnd"/>
          <w:r w:rsidRPr="00850ADA">
            <w:rPr>
              <w:i/>
            </w:rPr>
            <w:t xml:space="preserve"> studio </w:t>
          </w:r>
          <w:proofErr w:type="spellStart"/>
          <w:r w:rsidRPr="00850ADA">
            <w:rPr>
              <w:i/>
            </w:rPr>
            <w:t>Flošna</w:t>
          </w:r>
          <w:proofErr w:type="spellEnd"/>
          <w:r>
            <w:t xml:space="preserve">? </w:t>
          </w:r>
          <w:sdt>
            <w:sdtPr>
              <w:id w:val="666061007"/>
            </w:sdtPr>
            <w:sdtContent>
              <w:r>
                <w:t>Kdybyste takovou možnost měla, jak byste postupovala, co byste dělala jinak</w:t>
              </w:r>
              <w:r w:rsidR="007002DF">
                <w:t>, než se dělá ve stávajícím podniku</w:t>
              </w:r>
              <w:r>
                <w:t>?</w:t>
              </w:r>
            </w:sdtContent>
          </w:sdt>
        </w:p>
      </w:sdtContent>
    </w:sdt>
    <w:p w:rsidR="001C6B68" w:rsidRDefault="001C6B68" w:rsidP="001C6B68">
      <w:pPr>
        <w:pStyle w:val="Nadpis1"/>
        <w:spacing w:before="200"/>
      </w:pPr>
      <w:r>
        <w:t>Závěrečné hodnocení</w:t>
      </w:r>
    </w:p>
    <w:p w:rsidR="00A0452C" w:rsidRDefault="00A0452C" w:rsidP="001C6B68">
      <w:r>
        <w:t xml:space="preserve">Práci </w:t>
      </w:r>
      <w:sdt>
        <w:sdtPr>
          <w:rPr>
            <w:b/>
          </w:rPr>
          <w:id w:val="-756664973"/>
          <w:comboBox>
            <w:listItem w:value="Zvolte položku"/>
            <w:listItem w:displayText="doporučuji" w:value="doporučuji"/>
            <w:listItem w:displayText="nedoporučuji" w:value="nedoporučuji"/>
          </w:comboBox>
        </w:sdtPr>
        <w:sdtEndPr/>
        <w:sdtContent>
          <w:r w:rsidR="00AE1626">
            <w:rPr>
              <w:b/>
            </w:rPr>
            <w:t>doporučuji</w:t>
          </w:r>
        </w:sdtContent>
      </w:sdt>
      <w:r>
        <w:t xml:space="preserve"> k obhajobě.</w:t>
      </w:r>
    </w:p>
    <w:p w:rsidR="001C6B68" w:rsidRDefault="001C6B68" w:rsidP="001C6B68">
      <w:r>
        <w:t xml:space="preserve">Tuto </w:t>
      </w:r>
      <w:r w:rsidR="006D5FA0">
        <w:t>bakalářskou</w:t>
      </w:r>
      <w:r>
        <w:t xml:space="preserve"> práci navrhuji hodnotit známkou:</w:t>
      </w:r>
      <w:r w:rsidR="00CF4D06">
        <w:t xml:space="preserve"> </w:t>
      </w:r>
      <w:sdt>
        <w:sdtPr>
          <w:rPr>
            <w:b/>
          </w:rPr>
          <w:id w:val="331188171"/>
          <w:comboBox>
            <w:listItem w:value="Zvolte položku."/>
            <w:listItem w:displayText="výborně" w:value="1"/>
            <w:listItem w:displayText="výborně mínus" w:value="1,5"/>
            <w:listItem w:displayText="velmi dobře" w:value="2"/>
            <w:listItem w:displayText="velmi dobře mínus" w:value="2,5"/>
            <w:listItem w:displayText="dobře" w:value="3"/>
            <w:listItem w:displayText="nevyhověl/nevyhověla" w:value="4"/>
          </w:comboBox>
        </w:sdtPr>
        <w:sdtEndPr/>
        <w:sdtContent>
          <w:r w:rsidR="00E961A5">
            <w:rPr>
              <w:b/>
            </w:rPr>
            <w:t>velmi dobře</w:t>
          </w:r>
        </w:sdtContent>
      </w:sdt>
    </w:p>
    <w:p w:rsidR="001C6B68" w:rsidRDefault="001C6B68" w:rsidP="001C6B68"/>
    <w:p w:rsidR="001C6B68" w:rsidRDefault="00CF4D06" w:rsidP="00CF4D06">
      <w:pPr>
        <w:spacing w:before="600"/>
      </w:pPr>
      <w:r>
        <w:t xml:space="preserve">V Pardubicích </w:t>
      </w:r>
      <w:sdt>
        <w:sdtPr>
          <w:id w:val="254710657"/>
          <w:date w:fullDate="2017-05-23T00:00:00Z">
            <w:dateFormat w:val="d.M.yyyy"/>
            <w:lid w:val="cs-CZ"/>
            <w:storeMappedDataAs w:val="dateTime"/>
            <w:calendar w:val="gregorian"/>
          </w:date>
        </w:sdtPr>
        <w:sdtEndPr/>
        <w:sdtContent>
          <w:proofErr w:type="gramStart"/>
          <w:r w:rsidR="002C236A">
            <w:t>23.5.2017</w:t>
          </w:r>
          <w:proofErr w:type="gramEnd"/>
        </w:sdtContent>
      </w:sdt>
    </w:p>
    <w:p w:rsidR="001C6B68" w:rsidRPr="001C6B68" w:rsidRDefault="00CF4D06" w:rsidP="00CF4D06">
      <w:pPr>
        <w:tabs>
          <w:tab w:val="left" w:leader="dot" w:pos="3969"/>
        </w:tabs>
        <w:spacing w:before="720"/>
      </w:pPr>
      <w:r>
        <w:t>P</w:t>
      </w:r>
      <w:r w:rsidR="001C6B68">
        <w:t>odpis</w:t>
      </w:r>
      <w:r>
        <w:t xml:space="preserve"> </w:t>
      </w:r>
      <w:r>
        <w:tab/>
      </w:r>
    </w:p>
    <w:sectPr w:rsidR="001C6B68" w:rsidRPr="001C6B68" w:rsidSect="00E53122">
      <w:headerReference w:type="default" r:id="rId12"/>
      <w:footerReference w:type="default" r:id="rId13"/>
      <w:headerReference w:type="first" r:id="rId14"/>
      <w:footerReference w:type="first" r:id="rId15"/>
      <w:type w:val="continuous"/>
      <w:pgSz w:w="11906" w:h="16838"/>
      <w:pgMar w:top="1418" w:right="1418" w:bottom="1418" w:left="1418" w:header="709" w:footer="74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B7E62" w:rsidRDefault="004B7E62">
      <w:r>
        <w:separator/>
      </w:r>
    </w:p>
  </w:endnote>
  <w:endnote w:type="continuationSeparator" w:id="0">
    <w:p w:rsidR="004B7E62" w:rsidRDefault="004B7E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B38B5" w:rsidRDefault="004B44B3" w:rsidP="00EB10B0">
    <w:pPr>
      <w:pBdr>
        <w:top w:val="single" w:sz="4" w:space="1" w:color="auto"/>
      </w:pBdr>
      <w:tabs>
        <w:tab w:val="right" w:pos="9070"/>
      </w:tabs>
    </w:pPr>
    <w:sdt>
      <w:sdtPr>
        <w:alias w:val="proces_nazev"/>
        <w:tag w:val="proces_nazev"/>
        <w:id w:val="1405569511"/>
        <w:dataBinding w:xpath="/root[1]/proces_nazev[1]" w:storeItemID="{82D653DF-71F0-4A7D-B399-5696ADE1160A}"/>
        <w:text/>
      </w:sdtPr>
      <w:sdtEndPr/>
      <w:sdtContent>
        <w:r w:rsidR="001B6842">
          <w:t>Agenda závěrečných prací</w:t>
        </w:r>
      </w:sdtContent>
    </w:sdt>
    <w:r w:rsidR="00EB10B0">
      <w:tab/>
    </w:r>
    <w:r w:rsidR="00EB10B0">
      <w:fldChar w:fldCharType="begin"/>
    </w:r>
    <w:r w:rsidR="00EB10B0">
      <w:instrText>PAGE   \* MERGEFORMAT</w:instrText>
    </w:r>
    <w:r w:rsidR="00EB10B0">
      <w:fldChar w:fldCharType="separate"/>
    </w:r>
    <w:r>
      <w:rPr>
        <w:noProof/>
      </w:rPr>
      <w:t>2</w:t>
    </w:r>
    <w:r w:rsidR="00EB10B0">
      <w:fldChar w:fldCharType="end"/>
    </w:r>
    <w:r w:rsidR="00EB10B0">
      <w:t xml:space="preserve"> / </w:t>
    </w:r>
    <w:fldSimple w:instr=" NUMPAGES   \* MERGEFORMAT ">
      <w:r>
        <w:rPr>
          <w:noProof/>
        </w:rPr>
        <w:t>2</w:t>
      </w:r>
    </w:fldSimple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C1CDB" w:rsidRDefault="00816FEB" w:rsidP="003C1CDB">
    <w:pPr>
      <w:pBdr>
        <w:top w:val="single" w:sz="4" w:space="1" w:color="auto"/>
      </w:pBdr>
      <w:tabs>
        <w:tab w:val="center" w:pos="4536"/>
        <w:tab w:val="right" w:pos="9070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7548A560" wp14:editId="7EFD423E">
              <wp:simplePos x="0" y="0"/>
              <wp:positionH relativeFrom="leftMargin">
                <wp:align>left</wp:align>
              </wp:positionH>
              <wp:positionV relativeFrom="bottomMargin">
                <wp:align>bottom</wp:align>
              </wp:positionV>
              <wp:extent cx="576000" cy="3780000"/>
              <wp:effectExtent l="0" t="0" r="0" b="0"/>
              <wp:wrapNone/>
              <wp:docPr id="1" name="Textové pole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76000" cy="378000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816FEB" w:rsidRPr="0092144C" w:rsidRDefault="00816FEB" w:rsidP="0092144C">
                          <w:pPr>
                            <w:rPr>
                              <w:i/>
                              <w:sz w:val="12"/>
                              <w:szCs w:val="12"/>
                            </w:rPr>
                          </w:pP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t xml:space="preserve">Naposledy vytištěno </w:t>
                          </w: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fldChar w:fldCharType="begin"/>
                          </w: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instrText xml:space="preserve"> PRINTDATE  \@ "d.M.yyyy H:mm"  \* MERGEFORMAT </w:instrText>
                          </w: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fldChar w:fldCharType="separate"/>
                          </w:r>
                          <w:r w:rsidR="007002DF">
                            <w:rPr>
                              <w:i/>
                              <w:noProof/>
                              <w:sz w:val="12"/>
                              <w:szCs w:val="12"/>
                            </w:rPr>
                            <w:t>23.5.2017 17:24</w:t>
                          </w: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vert270" wrap="square" lIns="360000" tIns="45720" rIns="91440" bIns="129600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0;margin-top:0;width:45.35pt;height:297.65pt;z-index:251657216;visibility:visible;mso-wrap-style:square;mso-width-percent:0;mso-height-percent:0;mso-wrap-distance-left:9pt;mso-wrap-distance-top:0;mso-wrap-distance-right:9pt;mso-wrap-distance-bottom:0;mso-position-horizontal:left;mso-position-horizontal-relative:left-margin-area;mso-position-vertical:bottom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" fillcolor="white [3201]" stroked="f" strokeweight=".5pt">
              <v:textbox style="layout-flow:vertical;mso-layout-flow-alt:bottom-to-top" inset="10mm,,,36mm">
                <w:txbxContent>
                  <w:p w:rsidR="00816FEB" w:rsidRPr="0092144C" w:rsidRDefault="00816FEB" w:rsidP="0092144C">
                    <w:pPr>
                      <w:rPr>
                        <w:i/>
                        <w:sz w:val="12"/>
                        <w:szCs w:val="12"/>
                      </w:rPr>
                    </w:pPr>
                    <w:r w:rsidRPr="0092144C">
                      <w:rPr>
                        <w:i/>
                        <w:sz w:val="12"/>
                        <w:szCs w:val="12"/>
                      </w:rPr>
                      <w:t xml:space="preserve">Naposledy vytištěno </w:t>
                    </w:r>
                    <w:r w:rsidRPr="0092144C">
                      <w:rPr>
                        <w:i/>
                        <w:sz w:val="12"/>
                        <w:szCs w:val="12"/>
                      </w:rPr>
                      <w:fldChar w:fldCharType="begin"/>
                    </w:r>
                    <w:r w:rsidRPr="0092144C">
                      <w:rPr>
                        <w:i/>
                        <w:sz w:val="12"/>
                        <w:szCs w:val="12"/>
                      </w:rPr>
                      <w:instrText xml:space="preserve"> PRINTDATE  \@ "d.M.yyyy H:mm"  \* MERGEFORMAT </w:instrText>
                    </w:r>
                    <w:r w:rsidRPr="0092144C">
                      <w:rPr>
                        <w:i/>
                        <w:sz w:val="12"/>
                        <w:szCs w:val="12"/>
                      </w:rPr>
                      <w:fldChar w:fldCharType="separate"/>
                    </w:r>
                    <w:r w:rsidR="007002DF">
                      <w:rPr>
                        <w:i/>
                        <w:noProof/>
                        <w:sz w:val="12"/>
                        <w:szCs w:val="12"/>
                      </w:rPr>
                      <w:t>23.5.2017 17:24</w:t>
                    </w:r>
                    <w:r w:rsidRPr="0092144C">
                      <w:rPr>
                        <w:i/>
                        <w:sz w:val="12"/>
                        <w:szCs w:val="12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  <w:r w:rsidR="003C1CDB">
      <w:t>Identifikace záznamu:</w:t>
    </w:r>
  </w:p>
  <w:p w:rsidR="00E53122" w:rsidRDefault="004B44B3" w:rsidP="003C1CDB">
    <w:pPr>
      <w:pBdr>
        <w:top w:val="single" w:sz="4" w:space="1" w:color="auto"/>
      </w:pBdr>
      <w:tabs>
        <w:tab w:val="center" w:pos="4536"/>
        <w:tab w:val="right" w:leader="dot" w:pos="7938"/>
        <w:tab w:val="right" w:pos="9070"/>
      </w:tabs>
    </w:pPr>
    <w:sdt>
      <w:sdtPr>
        <w:alias w:val="proces_nazev"/>
        <w:tag w:val="proces_nazev"/>
        <w:id w:val="270905931"/>
        <w:dataBinding w:xpath="/root[1]/proces_nazev[1]" w:storeItemID="{82D653DF-71F0-4A7D-B399-5696ADE1160A}"/>
        <w:text/>
      </w:sdtPr>
      <w:sdtEndPr/>
      <w:sdtContent>
        <w:r w:rsidR="001B6842">
          <w:t>Agenda závěrečných prací</w:t>
        </w:r>
      </w:sdtContent>
    </w:sdt>
    <w:r w:rsidR="003C1CDB">
      <w:tab/>
    </w:r>
    <w:r w:rsidR="003C1CDB">
      <w:tab/>
    </w:r>
    <w:r w:rsidR="003C1CDB">
      <w:tab/>
    </w:r>
    <w:r w:rsidR="003C1CDB">
      <w:fldChar w:fldCharType="begin"/>
    </w:r>
    <w:r w:rsidR="003C1CDB">
      <w:instrText>PAGE   \* MERGEFORMAT</w:instrText>
    </w:r>
    <w:r w:rsidR="003C1CDB">
      <w:fldChar w:fldCharType="separate"/>
    </w:r>
    <w:r w:rsidR="00671C57">
      <w:rPr>
        <w:noProof/>
      </w:rPr>
      <w:t>1</w:t>
    </w:r>
    <w:r w:rsidR="003C1CDB">
      <w:fldChar w:fldCharType="end"/>
    </w:r>
    <w:r w:rsidR="003C1CDB">
      <w:t xml:space="preserve"> / </w:t>
    </w:r>
    <w:fldSimple w:instr=" NUMPAGES   \* MERGEFORMAT ">
      <w:r w:rsidR="00671C57">
        <w:rPr>
          <w:noProof/>
        </w:rPr>
        <w:t>2</w:t>
      </w:r>
    </w:fldSimple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B7E62" w:rsidRDefault="004B7E62">
      <w:r>
        <w:separator/>
      </w:r>
    </w:p>
  </w:footnote>
  <w:footnote w:type="continuationSeparator" w:id="0">
    <w:p w:rsidR="004B7E62" w:rsidRDefault="004B7E6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44967" w:rsidRPr="002E70CA" w:rsidRDefault="00A769E6" w:rsidP="00C1452E">
    <w:pPr>
      <w:pStyle w:val="Zhlav"/>
      <w:pBdr>
        <w:bottom w:val="single" w:sz="4" w:space="1" w:color="auto"/>
      </w:pBdr>
      <w:tabs>
        <w:tab w:val="clear" w:pos="4536"/>
      </w:tabs>
      <w:spacing w:after="200"/>
    </w:pPr>
    <w:r>
      <w:t xml:space="preserve">© </w:t>
    </w:r>
    <w:r w:rsidR="00E44967" w:rsidRPr="002E70CA">
      <w:t>Fakulta ekonomicko-správní</w:t>
    </w:r>
    <w:r w:rsidR="00E44967" w:rsidRPr="002E70CA">
      <w:tab/>
    </w:r>
    <w:sdt>
      <w:sdtPr>
        <w:alias w:val="priloha_nazev"/>
        <w:tag w:val="priloha_nazev"/>
        <w:id w:val="111492253"/>
        <w:placeholder>
          <w:docPart w:val="F81881EB653D4A1C8769DC990A08196B"/>
        </w:placeholder>
        <w:dataBinding w:xpath="/root[1]/priloha_nazev[1]" w:storeItemID="{82D653DF-71F0-4A7D-B399-5696ADE1160A}"/>
        <w:text/>
      </w:sdtPr>
      <w:sdtEndPr/>
      <w:sdtContent>
        <w:r w:rsidR="006D5FA0">
          <w:t>Posudek vedoucího bakalářské práce</w:t>
        </w:r>
      </w:sdtContent>
    </w:sdt>
    <w:r w:rsidR="00E44967" w:rsidRPr="002E70CA">
      <w:br/>
      <w:t xml:space="preserve">Garant </w:t>
    </w:r>
    <w:r w:rsidR="00DF1508">
      <w:t>formuláře</w:t>
    </w:r>
    <w:r w:rsidR="00E44967" w:rsidRPr="002E70CA">
      <w:t xml:space="preserve">: </w:t>
    </w:r>
    <w:sdt>
      <w:sdtPr>
        <w:alias w:val="priloha_garant"/>
        <w:tag w:val="priloha_garant"/>
        <w:id w:val="-1660610187"/>
        <w:placeholder>
          <w:docPart w:val="D6E2FADF4EAE4D889B2ADCA756C5F098"/>
        </w:placeholder>
        <w:dataBinding w:xpath="/root[1]/priloha_garant[1]" w:storeItemID="{82D653DF-71F0-4A7D-B399-5696ADE1160A}"/>
        <w:text/>
      </w:sdtPr>
      <w:sdtEndPr/>
      <w:sdtContent>
        <w:r w:rsidR="000D4F4C">
          <w:t>proděkan pro studium a pedagogickou činnost</w:t>
        </w:r>
      </w:sdtContent>
    </w:sdt>
    <w:r w:rsidR="00E44967" w:rsidRPr="002E70CA">
      <w:tab/>
    </w:r>
    <w:sdt>
      <w:sdtPr>
        <w:alias w:val="proces_cislo"/>
        <w:tag w:val="proces_cislo"/>
        <w:id w:val="-651297842"/>
        <w:placeholder>
          <w:docPart w:val="04C5C85EB36147F5B79B3702DE058103"/>
        </w:placeholder>
        <w:dataBinding w:xpath="/root[1]/proces_cislo[1]" w:storeItemID="{82D653DF-71F0-4A7D-B399-5696ADE1160A}"/>
        <w:text/>
      </w:sdtPr>
      <w:sdtEndPr/>
      <w:sdtContent>
        <w:r w:rsidR="001B6842">
          <w:t>H1.0104</w:t>
        </w:r>
      </w:sdtContent>
    </w:sdt>
    <w:r w:rsidR="00F0656E" w:rsidRPr="002E70CA">
      <w:t xml:space="preserve"> </w:t>
    </w:r>
    <w:r w:rsidR="00F059EC">
      <w:t xml:space="preserve">/ </w:t>
    </w:r>
    <w:sdt>
      <w:sdtPr>
        <w:alias w:val="priloha_cislo"/>
        <w:tag w:val="priloha_cislo"/>
        <w:id w:val="-2067025218"/>
        <w:placeholder>
          <w:docPart w:val="3D9D981EF5A44A2E86370ED6293B156D"/>
        </w:placeholder>
        <w:dataBinding w:xpath="/root[1]/priloha_cislo[1]" w:storeItemID="{82D653DF-71F0-4A7D-B399-5696ADE1160A}"/>
        <w:text/>
      </w:sdtPr>
      <w:sdtEndPr/>
      <w:sdtContent>
        <w:r w:rsidR="000D4F4C">
          <w:t>F001</w:t>
        </w:r>
      </w:sdtContent>
    </w:sdt>
    <w:r w:rsidR="00E44967" w:rsidRPr="002E70CA">
      <w:t> </w:t>
    </w:r>
    <w:r w:rsidR="00F059EC">
      <w:t>/</w:t>
    </w:r>
    <w:r w:rsidR="00E44967" w:rsidRPr="002E70CA">
      <w:t xml:space="preserve"> </w:t>
    </w:r>
    <w:sdt>
      <w:sdtPr>
        <w:alias w:val="dokument_verze"/>
        <w:tag w:val="dokument_verze"/>
        <w:id w:val="-2010670680"/>
        <w:placeholder>
          <w:docPart w:val="F03DD8BD4240485EB98675B951085881"/>
        </w:placeholder>
        <w:dataBinding w:xpath="/root[1]/priloha_verze[1]" w:storeItemID="{82D653DF-71F0-4A7D-B399-5696ADE1160A}"/>
        <w:text/>
      </w:sdtPr>
      <w:sdtEndPr/>
      <w:sdtContent>
        <w:r w:rsidR="000D4F4C">
          <w:t>A</w:t>
        </w:r>
      </w:sdtContent>
    </w:sdt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3122" w:rsidRDefault="00E53122" w:rsidP="001B38B5">
    <w:pPr>
      <w:pStyle w:val="Zhlav"/>
      <w:pBdr>
        <w:bottom w:val="single" w:sz="4" w:space="1" w:color="auto"/>
      </w:pBdr>
      <w:tabs>
        <w:tab w:val="clear" w:pos="4536"/>
      </w:tabs>
      <w:spacing w:after="200"/>
    </w:pPr>
    <w:r>
      <w:t xml:space="preserve">© </w:t>
    </w:r>
    <w:r w:rsidRPr="002E70CA">
      <w:t>Fakulta ekonomicko-správní</w:t>
    </w:r>
    <w:r w:rsidRPr="002E70CA">
      <w:tab/>
    </w:r>
    <w:sdt>
      <w:sdtPr>
        <w:alias w:val="priloha_nazev"/>
        <w:tag w:val="priloha_nazev"/>
        <w:id w:val="-483770229"/>
        <w:dataBinding w:xpath="/root[1]/priloha_nazev[1]" w:storeItemID="{82D653DF-71F0-4A7D-B399-5696ADE1160A}"/>
        <w:text/>
      </w:sdtPr>
      <w:sdtEndPr/>
      <w:sdtContent>
        <w:r w:rsidR="000D4F4C">
          <w:t xml:space="preserve">Posudek vedoucího </w:t>
        </w:r>
        <w:r w:rsidR="006D5FA0">
          <w:t>bakalářské</w:t>
        </w:r>
        <w:r w:rsidR="000D4F4C">
          <w:t xml:space="preserve"> práce</w:t>
        </w:r>
      </w:sdtContent>
    </w:sdt>
    <w:r w:rsidRPr="002E70CA">
      <w:br/>
      <w:t xml:space="preserve">Garant </w:t>
    </w:r>
    <w:r>
      <w:t>formuláře</w:t>
    </w:r>
    <w:r w:rsidRPr="002E70CA">
      <w:t xml:space="preserve">: </w:t>
    </w:r>
    <w:sdt>
      <w:sdtPr>
        <w:alias w:val="priloha_garant"/>
        <w:tag w:val="priloha_garant"/>
        <w:id w:val="2017029177"/>
        <w:dataBinding w:xpath="/root[1]/priloha_garant[1]" w:storeItemID="{82D653DF-71F0-4A7D-B399-5696ADE1160A}"/>
        <w:text/>
      </w:sdtPr>
      <w:sdtEndPr/>
      <w:sdtContent>
        <w:r w:rsidR="000D4F4C">
          <w:t>proděkan pro studium a pedagogickou činnost</w:t>
        </w:r>
      </w:sdtContent>
    </w:sdt>
    <w:r w:rsidRPr="002E70CA">
      <w:tab/>
    </w:r>
    <w:sdt>
      <w:sdtPr>
        <w:alias w:val="proces_cislo"/>
        <w:tag w:val="proces_cislo"/>
        <w:id w:val="414292915"/>
        <w:dataBinding w:xpath="/root[1]/proces_cislo[1]" w:storeItemID="{82D653DF-71F0-4A7D-B399-5696ADE1160A}"/>
        <w:text/>
      </w:sdtPr>
      <w:sdtEndPr/>
      <w:sdtContent>
        <w:r w:rsidR="001B6842">
          <w:t>H1.0104</w:t>
        </w:r>
      </w:sdtContent>
    </w:sdt>
    <w:r w:rsidRPr="002E70CA">
      <w:t xml:space="preserve"> </w:t>
    </w:r>
    <w:r>
      <w:t xml:space="preserve">/ </w:t>
    </w:r>
    <w:sdt>
      <w:sdtPr>
        <w:alias w:val="priloha_cislo"/>
        <w:tag w:val="priloha_cislo"/>
        <w:id w:val="1995378236"/>
        <w:dataBinding w:xpath="/root[1]/priloha_cislo[1]" w:storeItemID="{82D653DF-71F0-4A7D-B399-5696ADE1160A}"/>
        <w:text/>
      </w:sdtPr>
      <w:sdtEndPr/>
      <w:sdtContent>
        <w:r w:rsidR="000D4F4C">
          <w:t>F001</w:t>
        </w:r>
      </w:sdtContent>
    </w:sdt>
    <w:r w:rsidRPr="002E70CA">
      <w:t> </w:t>
    </w:r>
    <w:r>
      <w:t>/</w:t>
    </w:r>
    <w:r w:rsidRPr="002E70CA">
      <w:t xml:space="preserve"> </w:t>
    </w:r>
    <w:sdt>
      <w:sdtPr>
        <w:alias w:val="dokument_verze"/>
        <w:tag w:val="dokument_verze"/>
        <w:id w:val="1348057740"/>
        <w:dataBinding w:xpath="/root[1]/priloha_verze[1]" w:storeItemID="{82D653DF-71F0-4A7D-B399-5696ADE1160A}"/>
        <w:text/>
      </w:sdtPr>
      <w:sdtEndPr/>
      <w:sdtContent>
        <w:r w:rsidR="000D4F4C">
          <w:t>A</w:t>
        </w:r>
      </w:sdtContent>
    </w:sdt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4CC1FA6"/>
    <w:multiLevelType w:val="hybridMultilevel"/>
    <w:tmpl w:val="9A540EB6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7E62"/>
    <w:rsid w:val="000271D6"/>
    <w:rsid w:val="0004224D"/>
    <w:rsid w:val="00062DF8"/>
    <w:rsid w:val="0008099A"/>
    <w:rsid w:val="00086ABE"/>
    <w:rsid w:val="000973C0"/>
    <w:rsid w:val="000A7FEA"/>
    <w:rsid w:val="000C621C"/>
    <w:rsid w:val="000D4F4C"/>
    <w:rsid w:val="000D5432"/>
    <w:rsid w:val="000D6FF8"/>
    <w:rsid w:val="00104E5B"/>
    <w:rsid w:val="001062B4"/>
    <w:rsid w:val="00115AE0"/>
    <w:rsid w:val="00117756"/>
    <w:rsid w:val="00143C78"/>
    <w:rsid w:val="00144F1E"/>
    <w:rsid w:val="00155E32"/>
    <w:rsid w:val="0017254F"/>
    <w:rsid w:val="00191245"/>
    <w:rsid w:val="00191F70"/>
    <w:rsid w:val="00194591"/>
    <w:rsid w:val="001B2AAF"/>
    <w:rsid w:val="001B38B5"/>
    <w:rsid w:val="001B3BAD"/>
    <w:rsid w:val="001B6842"/>
    <w:rsid w:val="001C6B68"/>
    <w:rsid w:val="001C75E5"/>
    <w:rsid w:val="001E360C"/>
    <w:rsid w:val="001E3EB5"/>
    <w:rsid w:val="001F5A5B"/>
    <w:rsid w:val="0020382A"/>
    <w:rsid w:val="00206CD8"/>
    <w:rsid w:val="00254791"/>
    <w:rsid w:val="002B1F34"/>
    <w:rsid w:val="002C236A"/>
    <w:rsid w:val="002E70CA"/>
    <w:rsid w:val="00337779"/>
    <w:rsid w:val="00362B40"/>
    <w:rsid w:val="003663E2"/>
    <w:rsid w:val="003710D8"/>
    <w:rsid w:val="0037375B"/>
    <w:rsid w:val="00375377"/>
    <w:rsid w:val="0038560F"/>
    <w:rsid w:val="003A0A25"/>
    <w:rsid w:val="003B3533"/>
    <w:rsid w:val="003C1CDB"/>
    <w:rsid w:val="003C4648"/>
    <w:rsid w:val="003D796A"/>
    <w:rsid w:val="003F2174"/>
    <w:rsid w:val="003F56AE"/>
    <w:rsid w:val="00405121"/>
    <w:rsid w:val="004332F6"/>
    <w:rsid w:val="00445B54"/>
    <w:rsid w:val="004B44B3"/>
    <w:rsid w:val="004B7E62"/>
    <w:rsid w:val="004C098F"/>
    <w:rsid w:val="004F0332"/>
    <w:rsid w:val="005042FD"/>
    <w:rsid w:val="0051302D"/>
    <w:rsid w:val="0053285A"/>
    <w:rsid w:val="00540B24"/>
    <w:rsid w:val="00547839"/>
    <w:rsid w:val="00551D87"/>
    <w:rsid w:val="00562A1A"/>
    <w:rsid w:val="00590F4C"/>
    <w:rsid w:val="005C15DD"/>
    <w:rsid w:val="005C7378"/>
    <w:rsid w:val="005D2327"/>
    <w:rsid w:val="00612D4F"/>
    <w:rsid w:val="006164A7"/>
    <w:rsid w:val="0063253C"/>
    <w:rsid w:val="0066380B"/>
    <w:rsid w:val="00671C57"/>
    <w:rsid w:val="00686968"/>
    <w:rsid w:val="00693C31"/>
    <w:rsid w:val="006A110C"/>
    <w:rsid w:val="006B3FD9"/>
    <w:rsid w:val="006D5FA0"/>
    <w:rsid w:val="006E0731"/>
    <w:rsid w:val="007002DF"/>
    <w:rsid w:val="00712FEA"/>
    <w:rsid w:val="007338C9"/>
    <w:rsid w:val="00745DEA"/>
    <w:rsid w:val="00753021"/>
    <w:rsid w:val="00756012"/>
    <w:rsid w:val="00765767"/>
    <w:rsid w:val="0077671D"/>
    <w:rsid w:val="007A7B47"/>
    <w:rsid w:val="007C2CCE"/>
    <w:rsid w:val="007E29C2"/>
    <w:rsid w:val="007E3205"/>
    <w:rsid w:val="007F2220"/>
    <w:rsid w:val="00801690"/>
    <w:rsid w:val="00802A26"/>
    <w:rsid w:val="00806D00"/>
    <w:rsid w:val="00816FEB"/>
    <w:rsid w:val="0082647C"/>
    <w:rsid w:val="00831802"/>
    <w:rsid w:val="008371A5"/>
    <w:rsid w:val="008419CD"/>
    <w:rsid w:val="0084461D"/>
    <w:rsid w:val="00850ADA"/>
    <w:rsid w:val="00856431"/>
    <w:rsid w:val="008A3C96"/>
    <w:rsid w:val="008A6C16"/>
    <w:rsid w:val="008A7931"/>
    <w:rsid w:val="009028DB"/>
    <w:rsid w:val="00920B3F"/>
    <w:rsid w:val="0092144C"/>
    <w:rsid w:val="0092692F"/>
    <w:rsid w:val="0093618B"/>
    <w:rsid w:val="00971232"/>
    <w:rsid w:val="00980394"/>
    <w:rsid w:val="00997D92"/>
    <w:rsid w:val="009B200E"/>
    <w:rsid w:val="009C7780"/>
    <w:rsid w:val="009E0EA4"/>
    <w:rsid w:val="00A03D23"/>
    <w:rsid w:val="00A0452C"/>
    <w:rsid w:val="00A225FE"/>
    <w:rsid w:val="00A310F8"/>
    <w:rsid w:val="00A36DA5"/>
    <w:rsid w:val="00A37BD9"/>
    <w:rsid w:val="00A4023D"/>
    <w:rsid w:val="00A47622"/>
    <w:rsid w:val="00A515A1"/>
    <w:rsid w:val="00A7387B"/>
    <w:rsid w:val="00A7619C"/>
    <w:rsid w:val="00A769E6"/>
    <w:rsid w:val="00A83E03"/>
    <w:rsid w:val="00A905BD"/>
    <w:rsid w:val="00A93CD0"/>
    <w:rsid w:val="00AE1626"/>
    <w:rsid w:val="00B14B84"/>
    <w:rsid w:val="00B548B2"/>
    <w:rsid w:val="00B71779"/>
    <w:rsid w:val="00B96BE4"/>
    <w:rsid w:val="00BA13EB"/>
    <w:rsid w:val="00BC3C70"/>
    <w:rsid w:val="00BE393F"/>
    <w:rsid w:val="00BF006C"/>
    <w:rsid w:val="00C1452E"/>
    <w:rsid w:val="00C300D3"/>
    <w:rsid w:val="00C35F6F"/>
    <w:rsid w:val="00C46F5F"/>
    <w:rsid w:val="00C56363"/>
    <w:rsid w:val="00C62537"/>
    <w:rsid w:val="00C64FBA"/>
    <w:rsid w:val="00C71AF9"/>
    <w:rsid w:val="00C83484"/>
    <w:rsid w:val="00CE10E6"/>
    <w:rsid w:val="00CF44F5"/>
    <w:rsid w:val="00CF4D06"/>
    <w:rsid w:val="00D15A9A"/>
    <w:rsid w:val="00D56899"/>
    <w:rsid w:val="00D94B0E"/>
    <w:rsid w:val="00DC5529"/>
    <w:rsid w:val="00DC5972"/>
    <w:rsid w:val="00DC61CE"/>
    <w:rsid w:val="00DF1508"/>
    <w:rsid w:val="00DF747E"/>
    <w:rsid w:val="00E333B4"/>
    <w:rsid w:val="00E41A67"/>
    <w:rsid w:val="00E44967"/>
    <w:rsid w:val="00E53122"/>
    <w:rsid w:val="00E534D0"/>
    <w:rsid w:val="00E610E7"/>
    <w:rsid w:val="00E674E7"/>
    <w:rsid w:val="00E80D14"/>
    <w:rsid w:val="00E827B9"/>
    <w:rsid w:val="00E84551"/>
    <w:rsid w:val="00E961A5"/>
    <w:rsid w:val="00EA4BB2"/>
    <w:rsid w:val="00EB10B0"/>
    <w:rsid w:val="00EB41C9"/>
    <w:rsid w:val="00EE39E1"/>
    <w:rsid w:val="00EE4F7F"/>
    <w:rsid w:val="00F059EC"/>
    <w:rsid w:val="00F0656E"/>
    <w:rsid w:val="00F33FFD"/>
    <w:rsid w:val="00F3576E"/>
    <w:rsid w:val="00F36632"/>
    <w:rsid w:val="00F77E03"/>
    <w:rsid w:val="00F81457"/>
    <w:rsid w:val="00FA3F10"/>
    <w:rsid w:val="00FB5FD6"/>
    <w:rsid w:val="00FE16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qFormat/>
    <w:rsid w:val="00A515A1"/>
    <w:pPr>
      <w:keepNext/>
      <w:keepLines/>
      <w:spacing w:after="200"/>
      <w:outlineLvl w:val="0"/>
    </w:pPr>
    <w:rPr>
      <w:rFonts w:eastAsiaTheme="majorEastAsia"/>
      <w:b/>
      <w:bCs/>
      <w:sz w:val="32"/>
      <w:szCs w:val="32"/>
    </w:rPr>
  </w:style>
  <w:style w:type="paragraph" w:styleId="Nadpis2">
    <w:name w:val="heading 2"/>
    <w:basedOn w:val="Normln"/>
    <w:next w:val="Normln"/>
    <w:link w:val="Nadpis2Char"/>
    <w:unhideWhenUsed/>
    <w:qFormat/>
    <w:rsid w:val="00A515A1"/>
    <w:pPr>
      <w:keepNext/>
      <w:keepLines/>
      <w:spacing w:before="200" w:after="200"/>
      <w:outlineLvl w:val="1"/>
    </w:pPr>
    <w:rPr>
      <w:rFonts w:eastAsiaTheme="majorEastAsia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Pr>
      <w:color w:val="0000FF"/>
      <w:u w:val="single"/>
    </w:rPr>
  </w:style>
  <w:style w:type="table" w:styleId="Mkatabulky">
    <w:name w:val="Table Grid"/>
    <w:basedOn w:val="Normlntabulka"/>
    <w:rsid w:val="0053285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paragraph" w:customStyle="1" w:styleId="ablonyUPce2">
    <w:name w:val="Šablony UPce2"/>
    <w:basedOn w:val="ablonyUPce"/>
    <w:pPr>
      <w:jc w:val="left"/>
    </w:pPr>
  </w:style>
  <w:style w:type="paragraph" w:styleId="Textbubliny">
    <w:name w:val="Balloon Text"/>
    <w:basedOn w:val="Normln"/>
    <w:link w:val="TextbublinyChar"/>
    <w:rsid w:val="007767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77671D"/>
    <w:rPr>
      <w:rFonts w:ascii="Tahoma" w:hAnsi="Tahoma" w:cs="Tahoma"/>
      <w:sz w:val="16"/>
      <w:szCs w:val="16"/>
    </w:rPr>
  </w:style>
  <w:style w:type="character" w:styleId="Zstupntext">
    <w:name w:val="Placeholder Text"/>
    <w:basedOn w:val="Standardnpsmoodstavce"/>
    <w:uiPriority w:val="99"/>
    <w:semiHidden/>
    <w:rsid w:val="00920B3F"/>
    <w:rPr>
      <w:color w:val="FF0000"/>
    </w:rPr>
  </w:style>
  <w:style w:type="paragraph" w:styleId="Zkladntext">
    <w:name w:val="Body Text"/>
    <w:basedOn w:val="Normln"/>
    <w:link w:val="ZkladntextChar"/>
    <w:rsid w:val="00086ABE"/>
    <w:pPr>
      <w:spacing w:after="120" w:line="260" w:lineRule="atLeast"/>
    </w:pPr>
  </w:style>
  <w:style w:type="character" w:customStyle="1" w:styleId="ZkladntextChar">
    <w:name w:val="Základní text Char"/>
    <w:basedOn w:val="Standardnpsmoodstavce"/>
    <w:link w:val="Zkladntext"/>
    <w:rsid w:val="00086ABE"/>
  </w:style>
  <w:style w:type="character" w:customStyle="1" w:styleId="Nadpis1Char">
    <w:name w:val="Nadpis 1 Char"/>
    <w:basedOn w:val="Standardnpsmoodstavce"/>
    <w:link w:val="Nadpis1"/>
    <w:rsid w:val="00A515A1"/>
    <w:rPr>
      <w:rFonts w:eastAsiaTheme="majorEastAsia"/>
      <w:b/>
      <w:bCs/>
      <w:sz w:val="32"/>
      <w:szCs w:val="32"/>
    </w:rPr>
  </w:style>
  <w:style w:type="paragraph" w:styleId="Nzev">
    <w:name w:val="Title"/>
    <w:basedOn w:val="Normln"/>
    <w:next w:val="Nadpis1"/>
    <w:link w:val="NzevChar"/>
    <w:qFormat/>
    <w:rsid w:val="00BF006C"/>
    <w:pPr>
      <w:spacing w:before="360" w:after="360"/>
      <w:contextualSpacing/>
    </w:pPr>
    <w:rPr>
      <w:rFonts w:eastAsiaTheme="majorEastAsia" w:cstheme="majorBidi"/>
      <w:b/>
      <w:spacing w:val="5"/>
      <w:kern w:val="28"/>
      <w:sz w:val="32"/>
      <w:szCs w:val="52"/>
    </w:rPr>
  </w:style>
  <w:style w:type="character" w:customStyle="1" w:styleId="NzevChar">
    <w:name w:val="Název Char"/>
    <w:basedOn w:val="Standardnpsmoodstavce"/>
    <w:link w:val="Nzev"/>
    <w:rsid w:val="00BF006C"/>
    <w:rPr>
      <w:rFonts w:eastAsiaTheme="majorEastAsia" w:cstheme="majorBidi"/>
      <w:b/>
      <w:spacing w:val="5"/>
      <w:kern w:val="28"/>
      <w:sz w:val="32"/>
      <w:szCs w:val="52"/>
    </w:rPr>
  </w:style>
  <w:style w:type="character" w:customStyle="1" w:styleId="Nadpis2Char">
    <w:name w:val="Nadpis 2 Char"/>
    <w:basedOn w:val="Standardnpsmoodstavce"/>
    <w:link w:val="Nadpis2"/>
    <w:rsid w:val="00A515A1"/>
    <w:rPr>
      <w:rFonts w:eastAsiaTheme="majorEastAsia"/>
      <w:b/>
      <w:bCs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4332F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qFormat/>
    <w:rsid w:val="00A515A1"/>
    <w:pPr>
      <w:keepNext/>
      <w:keepLines/>
      <w:spacing w:after="200"/>
      <w:outlineLvl w:val="0"/>
    </w:pPr>
    <w:rPr>
      <w:rFonts w:eastAsiaTheme="majorEastAsia"/>
      <w:b/>
      <w:bCs/>
      <w:sz w:val="32"/>
      <w:szCs w:val="32"/>
    </w:rPr>
  </w:style>
  <w:style w:type="paragraph" w:styleId="Nadpis2">
    <w:name w:val="heading 2"/>
    <w:basedOn w:val="Normln"/>
    <w:next w:val="Normln"/>
    <w:link w:val="Nadpis2Char"/>
    <w:unhideWhenUsed/>
    <w:qFormat/>
    <w:rsid w:val="00A515A1"/>
    <w:pPr>
      <w:keepNext/>
      <w:keepLines/>
      <w:spacing w:before="200" w:after="200"/>
      <w:outlineLvl w:val="1"/>
    </w:pPr>
    <w:rPr>
      <w:rFonts w:eastAsiaTheme="majorEastAsia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Pr>
      <w:color w:val="0000FF"/>
      <w:u w:val="single"/>
    </w:rPr>
  </w:style>
  <w:style w:type="table" w:styleId="Mkatabulky">
    <w:name w:val="Table Grid"/>
    <w:basedOn w:val="Normlntabulka"/>
    <w:rsid w:val="0053285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paragraph" w:customStyle="1" w:styleId="ablonyUPce2">
    <w:name w:val="Šablony UPce2"/>
    <w:basedOn w:val="ablonyUPce"/>
    <w:pPr>
      <w:jc w:val="left"/>
    </w:pPr>
  </w:style>
  <w:style w:type="paragraph" w:styleId="Textbubliny">
    <w:name w:val="Balloon Text"/>
    <w:basedOn w:val="Normln"/>
    <w:link w:val="TextbublinyChar"/>
    <w:rsid w:val="007767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77671D"/>
    <w:rPr>
      <w:rFonts w:ascii="Tahoma" w:hAnsi="Tahoma" w:cs="Tahoma"/>
      <w:sz w:val="16"/>
      <w:szCs w:val="16"/>
    </w:rPr>
  </w:style>
  <w:style w:type="character" w:styleId="Zstupntext">
    <w:name w:val="Placeholder Text"/>
    <w:basedOn w:val="Standardnpsmoodstavce"/>
    <w:uiPriority w:val="99"/>
    <w:semiHidden/>
    <w:rsid w:val="00920B3F"/>
    <w:rPr>
      <w:color w:val="FF0000"/>
    </w:rPr>
  </w:style>
  <w:style w:type="paragraph" w:styleId="Zkladntext">
    <w:name w:val="Body Text"/>
    <w:basedOn w:val="Normln"/>
    <w:link w:val="ZkladntextChar"/>
    <w:rsid w:val="00086ABE"/>
    <w:pPr>
      <w:spacing w:after="120" w:line="260" w:lineRule="atLeast"/>
    </w:pPr>
  </w:style>
  <w:style w:type="character" w:customStyle="1" w:styleId="ZkladntextChar">
    <w:name w:val="Základní text Char"/>
    <w:basedOn w:val="Standardnpsmoodstavce"/>
    <w:link w:val="Zkladntext"/>
    <w:rsid w:val="00086ABE"/>
  </w:style>
  <w:style w:type="character" w:customStyle="1" w:styleId="Nadpis1Char">
    <w:name w:val="Nadpis 1 Char"/>
    <w:basedOn w:val="Standardnpsmoodstavce"/>
    <w:link w:val="Nadpis1"/>
    <w:rsid w:val="00A515A1"/>
    <w:rPr>
      <w:rFonts w:eastAsiaTheme="majorEastAsia"/>
      <w:b/>
      <w:bCs/>
      <w:sz w:val="32"/>
      <w:szCs w:val="32"/>
    </w:rPr>
  </w:style>
  <w:style w:type="paragraph" w:styleId="Nzev">
    <w:name w:val="Title"/>
    <w:basedOn w:val="Normln"/>
    <w:next w:val="Nadpis1"/>
    <w:link w:val="NzevChar"/>
    <w:qFormat/>
    <w:rsid w:val="00BF006C"/>
    <w:pPr>
      <w:spacing w:before="360" w:after="360"/>
      <w:contextualSpacing/>
    </w:pPr>
    <w:rPr>
      <w:rFonts w:eastAsiaTheme="majorEastAsia" w:cstheme="majorBidi"/>
      <w:b/>
      <w:spacing w:val="5"/>
      <w:kern w:val="28"/>
      <w:sz w:val="32"/>
      <w:szCs w:val="52"/>
    </w:rPr>
  </w:style>
  <w:style w:type="character" w:customStyle="1" w:styleId="NzevChar">
    <w:name w:val="Název Char"/>
    <w:basedOn w:val="Standardnpsmoodstavce"/>
    <w:link w:val="Nzev"/>
    <w:rsid w:val="00BF006C"/>
    <w:rPr>
      <w:rFonts w:eastAsiaTheme="majorEastAsia" w:cstheme="majorBidi"/>
      <w:b/>
      <w:spacing w:val="5"/>
      <w:kern w:val="28"/>
      <w:sz w:val="32"/>
      <w:szCs w:val="52"/>
    </w:rPr>
  </w:style>
  <w:style w:type="character" w:customStyle="1" w:styleId="Nadpis2Char">
    <w:name w:val="Nadpis 2 Char"/>
    <w:basedOn w:val="Standardnpsmoodstavce"/>
    <w:link w:val="Nadpis2"/>
    <w:rsid w:val="00A515A1"/>
    <w:rPr>
      <w:rFonts w:eastAsiaTheme="majorEastAsia"/>
      <w:b/>
      <w:bCs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4332F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upce.cz\data$\data\FES_FORMULARE\H%20hlavn&#237;%20procesy%20-%20formul&#225;&#345;e\H1%20V&#253;uka%20a%20vzd&#283;l&#225;v&#225;n&#237;\H1.0104-F002-A%20Posudek%20bakal&#225;&#345;sk&#233;%20pr&#225;ce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F81881EB653D4A1C8769DC990A08196B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8FB7B4C0-572A-4265-937C-F17C20384980}"/>
      </w:docPartPr>
      <w:docPartBody>
        <w:p w:rsidR="00597383" w:rsidRDefault="00597383">
          <w:pPr>
            <w:pStyle w:val="F81881EB653D4A1C8769DC990A08196B"/>
          </w:pPr>
          <w:r>
            <w:rPr>
              <w:rStyle w:val="Zstupntext"/>
            </w:rPr>
            <w:t>zadejte jméno a příjmení studenta</w:t>
          </w:r>
        </w:p>
      </w:docPartBody>
    </w:docPart>
    <w:docPart>
      <w:docPartPr>
        <w:name w:val="D6E2FADF4EAE4D889B2ADCA756C5F098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09A06B3C-A0D0-40D6-AA6A-C6889602EC70}"/>
      </w:docPartPr>
      <w:docPartBody>
        <w:p w:rsidR="00597383" w:rsidRDefault="00597383">
          <w:pPr>
            <w:pStyle w:val="D6E2FADF4EAE4D889B2ADCA756C5F098"/>
          </w:pPr>
          <w:r>
            <w:rPr>
              <w:rStyle w:val="Zstupntext"/>
            </w:rPr>
            <w:t>zadejte číslo studenta</w:t>
          </w:r>
        </w:p>
      </w:docPartBody>
    </w:docPart>
    <w:docPart>
      <w:docPartPr>
        <w:name w:val="04C5C85EB36147F5B79B3702DE058103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704C37F8-1FDA-4C22-80CE-83959263F367}"/>
      </w:docPartPr>
      <w:docPartBody>
        <w:p w:rsidR="00597383" w:rsidRDefault="00597383">
          <w:pPr>
            <w:pStyle w:val="04C5C85EB36147F5B79B3702DE058103"/>
          </w:pPr>
          <w:r>
            <w:rPr>
              <w:rStyle w:val="Zstupntext"/>
            </w:rPr>
            <w:t>zadejte název bakalářské práce</w:t>
          </w:r>
        </w:p>
      </w:docPartBody>
    </w:docPart>
    <w:docPart>
      <w:docPartPr>
        <w:name w:val="3D9D981EF5A44A2E86370ED6293B156D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89ABA308-EFEF-4325-BC2B-0E84DC195A42}"/>
      </w:docPartPr>
      <w:docPartBody>
        <w:p w:rsidR="00597383" w:rsidRDefault="00597383">
          <w:pPr>
            <w:pStyle w:val="3D9D981EF5A44A2E86370ED6293B156D"/>
          </w:pPr>
          <w:r>
            <w:rPr>
              <w:rStyle w:val="Zstupntext"/>
            </w:rPr>
            <w:t>zadejte cíl bakalářské práce</w:t>
          </w:r>
        </w:p>
      </w:docPartBody>
    </w:docPart>
    <w:docPart>
      <w:docPartPr>
        <w:name w:val="F03DD8BD4240485EB98675B951085881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6D07EB60-F9FA-4118-B3F8-34C56017FDA7}"/>
      </w:docPartPr>
      <w:docPartBody>
        <w:p w:rsidR="00597383" w:rsidRDefault="00597383">
          <w:pPr>
            <w:pStyle w:val="F03DD8BD4240485EB98675B951085881"/>
          </w:pPr>
          <w:r>
            <w:rPr>
              <w:rStyle w:val="Zstupntext"/>
            </w:rPr>
            <w:t>zadejte jméno vedoucího práce</w:t>
          </w:r>
        </w:p>
      </w:docPartBody>
    </w:docPart>
    <w:docPart>
      <w:docPartPr>
        <w:name w:val="B7172331D1A74F169E87206A424E76F5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1E5B749C-C5BB-415F-9ECB-36D4B592A2BE}"/>
      </w:docPartPr>
      <w:docPartBody>
        <w:p w:rsidR="00597383" w:rsidRDefault="00597383">
          <w:pPr>
            <w:pStyle w:val="B7172331D1A74F169E87206A424E76F5"/>
          </w:pPr>
          <w:r>
            <w:rPr>
              <w:rStyle w:val="Zstupntext"/>
            </w:rPr>
            <w:t>zadejte studijní program</w:t>
          </w:r>
        </w:p>
      </w:docPartBody>
    </w:docPart>
    <w:docPart>
      <w:docPartPr>
        <w:name w:val="FA8C37E102D84F92AED7EEFCB206B3B2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054BAD9E-B1AB-486D-A4B6-82124EC5EB56}"/>
      </w:docPartPr>
      <w:docPartBody>
        <w:p w:rsidR="00597383" w:rsidRDefault="00597383">
          <w:pPr>
            <w:pStyle w:val="FA8C37E102D84F92AED7EEFCB206B3B2"/>
          </w:pPr>
          <w:r>
            <w:rPr>
              <w:rStyle w:val="Zstupntext"/>
            </w:rPr>
            <w:t>zadejte akademický rok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revisionView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7383"/>
    <w:rsid w:val="005973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stupntext">
    <w:name w:val="Placeholder Text"/>
    <w:basedOn w:val="Standardnpsmoodstavce"/>
    <w:uiPriority w:val="99"/>
    <w:semiHidden/>
    <w:rPr>
      <w:color w:val="FF0000"/>
    </w:rPr>
  </w:style>
  <w:style w:type="paragraph" w:customStyle="1" w:styleId="F81881EB653D4A1C8769DC990A08196B">
    <w:name w:val="F81881EB653D4A1C8769DC990A08196B"/>
  </w:style>
  <w:style w:type="paragraph" w:customStyle="1" w:styleId="D6E2FADF4EAE4D889B2ADCA756C5F098">
    <w:name w:val="D6E2FADF4EAE4D889B2ADCA756C5F098"/>
  </w:style>
  <w:style w:type="paragraph" w:customStyle="1" w:styleId="04C5C85EB36147F5B79B3702DE058103">
    <w:name w:val="04C5C85EB36147F5B79B3702DE058103"/>
  </w:style>
  <w:style w:type="paragraph" w:customStyle="1" w:styleId="3D9D981EF5A44A2E86370ED6293B156D">
    <w:name w:val="3D9D981EF5A44A2E86370ED6293B156D"/>
  </w:style>
  <w:style w:type="paragraph" w:customStyle="1" w:styleId="F03DD8BD4240485EB98675B951085881">
    <w:name w:val="F03DD8BD4240485EB98675B951085881"/>
  </w:style>
  <w:style w:type="paragraph" w:customStyle="1" w:styleId="B7172331D1A74F169E87206A424E76F5">
    <w:name w:val="B7172331D1A74F169E87206A424E76F5"/>
  </w:style>
  <w:style w:type="paragraph" w:customStyle="1" w:styleId="FA8C37E102D84F92AED7EEFCB206B3B2">
    <w:name w:val="FA8C37E102D84F92AED7EEFCB206B3B2"/>
  </w:style>
  <w:style w:type="paragraph" w:customStyle="1" w:styleId="F0502F8399A84D3F95A9ECD8A42A0B68">
    <w:name w:val="F0502F8399A84D3F95A9ECD8A42A0B68"/>
  </w:style>
  <w:style w:type="paragraph" w:customStyle="1" w:styleId="DDAEDD37B0AE4648B85BFD61DBF0FA58">
    <w:name w:val="DDAEDD37B0AE4648B85BFD61DBF0FA58"/>
  </w:style>
  <w:style w:type="paragraph" w:customStyle="1" w:styleId="244DD6E9C53640A998FD5786817EBE7D">
    <w:name w:val="244DD6E9C53640A998FD5786817EBE7D"/>
  </w:style>
  <w:style w:type="paragraph" w:customStyle="1" w:styleId="F7CE480E290C42E3AB30DBEA2A244561">
    <w:name w:val="F7CE480E290C42E3AB30DBEA2A244561"/>
  </w:style>
  <w:style w:type="paragraph" w:customStyle="1" w:styleId="36CF9AF595004EA887B0106A80B58C21">
    <w:name w:val="36CF9AF595004EA887B0106A80B58C21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stupntext">
    <w:name w:val="Placeholder Text"/>
    <w:basedOn w:val="Standardnpsmoodstavce"/>
    <w:uiPriority w:val="99"/>
    <w:semiHidden/>
    <w:rPr>
      <w:color w:val="FF0000"/>
    </w:rPr>
  </w:style>
  <w:style w:type="paragraph" w:customStyle="1" w:styleId="F81881EB653D4A1C8769DC990A08196B">
    <w:name w:val="F81881EB653D4A1C8769DC990A08196B"/>
  </w:style>
  <w:style w:type="paragraph" w:customStyle="1" w:styleId="D6E2FADF4EAE4D889B2ADCA756C5F098">
    <w:name w:val="D6E2FADF4EAE4D889B2ADCA756C5F098"/>
  </w:style>
  <w:style w:type="paragraph" w:customStyle="1" w:styleId="04C5C85EB36147F5B79B3702DE058103">
    <w:name w:val="04C5C85EB36147F5B79B3702DE058103"/>
  </w:style>
  <w:style w:type="paragraph" w:customStyle="1" w:styleId="3D9D981EF5A44A2E86370ED6293B156D">
    <w:name w:val="3D9D981EF5A44A2E86370ED6293B156D"/>
  </w:style>
  <w:style w:type="paragraph" w:customStyle="1" w:styleId="F03DD8BD4240485EB98675B951085881">
    <w:name w:val="F03DD8BD4240485EB98675B951085881"/>
  </w:style>
  <w:style w:type="paragraph" w:customStyle="1" w:styleId="B7172331D1A74F169E87206A424E76F5">
    <w:name w:val="B7172331D1A74F169E87206A424E76F5"/>
  </w:style>
  <w:style w:type="paragraph" w:customStyle="1" w:styleId="FA8C37E102D84F92AED7EEFCB206B3B2">
    <w:name w:val="FA8C37E102D84F92AED7EEFCB206B3B2"/>
  </w:style>
  <w:style w:type="paragraph" w:customStyle="1" w:styleId="F0502F8399A84D3F95A9ECD8A42A0B68">
    <w:name w:val="F0502F8399A84D3F95A9ECD8A42A0B68"/>
  </w:style>
  <w:style w:type="paragraph" w:customStyle="1" w:styleId="DDAEDD37B0AE4648B85BFD61DBF0FA58">
    <w:name w:val="DDAEDD37B0AE4648B85BFD61DBF0FA58"/>
  </w:style>
  <w:style w:type="paragraph" w:customStyle="1" w:styleId="244DD6E9C53640A998FD5786817EBE7D">
    <w:name w:val="244DD6E9C53640A998FD5786817EBE7D"/>
  </w:style>
  <w:style w:type="paragraph" w:customStyle="1" w:styleId="F7CE480E290C42E3AB30DBEA2A244561">
    <w:name w:val="F7CE480E290C42E3AB30DBEA2A244561"/>
  </w:style>
  <w:style w:type="paragraph" w:customStyle="1" w:styleId="36CF9AF595004EA887B0106A80B58C21">
    <w:name w:val="36CF9AF595004EA887B0106A80B58C2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root>
  <priloha_text/>
  <priloha_cislo>F001</priloha_cislo>
  <priloha_verze>A</priloha_verze>
  <priloha_nazev>Posudek vedoucího bakalářské práce</priloha_nazev>
  <priloha_datum/>
  <priloha_garant>proděkan pro studium a pedagogickou činnost</priloha_garant>
  <proces_cislo>H1.0104</proces_cislo>
  <proces_nazev>Agenda závěrečných prací</proces_nazev>
</root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3EE76B022015B4BAFD0CF691356EB14" ma:contentTypeVersion="4" ma:contentTypeDescription="Vytvoří nový dokument" ma:contentTypeScope="" ma:versionID="1406aac9dc6cfedf905db787b3494a23">
  <xsd:schema xmlns:xsd="http://www.w3.org/2001/XMLSchema" xmlns:xs="http://www.w3.org/2001/XMLSchema" xmlns:p="http://schemas.microsoft.com/office/2006/metadata/properties" xmlns:ns2="29c5dff0-4c9d-4b2d-8679-eb625266d781" xmlns:ns3="1873494a-b74b-4b73-805a-b52530371278" targetNamespace="http://schemas.microsoft.com/office/2006/metadata/properties" ma:root="true" ma:fieldsID="93ec6d9f4df5ca29293f611b1672ea70" ns2:_="" ns3:_="">
    <xsd:import namespace="29c5dff0-4c9d-4b2d-8679-eb625266d781"/>
    <xsd:import namespace="1873494a-b74b-4b73-805a-b52530371278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LastSharedByUser" minOccurs="0"/>
                <xsd:element ref="ns3:LastSharedByTim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9c5dff0-4c9d-4b2d-8679-eb625266d781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dílí se s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dílené s podrobnostmi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73494a-b74b-4b73-805a-b52530371278" elementFormDefault="qualified">
    <xsd:import namespace="http://schemas.microsoft.com/office/2006/documentManagement/types"/>
    <xsd:import namespace="http://schemas.microsoft.com/office/infopath/2007/PartnerControls"/>
    <xsd:element name="LastSharedByUser" ma:index="10" nillable="true" ma:displayName="Naposledy sdílel(a)" ma:description="" ma:internalName="LastSharedByUser" ma:readOnly="true">
      <xsd:simpleType>
        <xsd:restriction base="dms:Note">
          <xsd:maxLength value="255"/>
        </xsd:restriction>
      </xsd:simpleType>
    </xsd:element>
    <xsd:element name="LastSharedByTime" ma:index="11" nillable="true" ma:displayName="Čas posledního sdílení" ma:description="" ma:internalName="LastSharedByTime" ma:readOnly="tru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3DCFE71-C396-4F20-8780-176ED181534E}">
  <ds:schemaRefs>
    <ds:schemaRef ds:uri="http://www.w3.org/XML/1998/namespace"/>
    <ds:schemaRef ds:uri="http://purl.org/dc/elements/1.1/"/>
    <ds:schemaRef ds:uri="http://schemas.microsoft.com/office/2006/metadata/properties"/>
    <ds:schemaRef ds:uri="1873494a-b74b-4b73-805a-b52530371278"/>
    <ds:schemaRef ds:uri="http://schemas.microsoft.com/office/infopath/2007/PartnerControls"/>
    <ds:schemaRef ds:uri="http://schemas.microsoft.com/office/2006/documentManagement/types"/>
    <ds:schemaRef ds:uri="29c5dff0-4c9d-4b2d-8679-eb625266d781"/>
    <ds:schemaRef ds:uri="http://purl.org/dc/terms/"/>
    <ds:schemaRef ds:uri="http://schemas.openxmlformats.org/package/2006/metadata/core-properties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82D653DF-71F0-4A7D-B399-5696ADE1160A}">
  <ds:schemaRefs/>
</ds:datastoreItem>
</file>

<file path=customXml/itemProps3.xml><?xml version="1.0" encoding="utf-8"?>
<ds:datastoreItem xmlns:ds="http://schemas.openxmlformats.org/officeDocument/2006/customXml" ds:itemID="{8C76AFBD-4723-456B-ACC7-708C0909408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9c5dff0-4c9d-4b2d-8679-eb625266d781"/>
    <ds:schemaRef ds:uri="1873494a-b74b-4b73-805a-b5253037127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80025FB-2DA1-40B4-B238-FB3C7573F7F3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H1.0104-F002-A Posudek bakalářské práce.dotx</Template>
  <TotalTime>0</TotalTime>
  <Pages>2</Pages>
  <Words>595</Words>
  <Characters>3612</Characters>
  <Application>Microsoft Office Word</Application>
  <DocSecurity>0</DocSecurity>
  <Lines>30</Lines>
  <Paragraphs>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Nadpisy</vt:lpstr>
      </vt:variant>
      <vt:variant>
        <vt:i4>6</vt:i4>
      </vt:variant>
    </vt:vector>
  </HeadingPairs>
  <TitlesOfParts>
    <vt:vector size="7" baseType="lpstr">
      <vt:lpstr>UNIVERZITA PARDUBICE</vt:lpstr>
      <vt:lpstr>Náročnost tématu</vt:lpstr>
      <vt:lpstr>Kritéria hodnocení práce</vt:lpstr>
      <vt:lpstr>Využitelnost výsledků práce</vt:lpstr>
      <vt:lpstr>Ostatní připomínky k práci</vt:lpstr>
      <vt:lpstr>Otázky a náměty k obhajobě</vt:lpstr>
      <vt:lpstr>Závěrečné hodnocení</vt:lpstr>
    </vt:vector>
  </TitlesOfParts>
  <Company>Univerzita Pardubice</Company>
  <LinksUpToDate>false</LinksUpToDate>
  <CharactersWithSpaces>4199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spravce</dc:creator>
  <cp:lastModifiedBy>spravce</cp:lastModifiedBy>
  <cp:revision>2</cp:revision>
  <cp:lastPrinted>2017-05-23T15:24:00Z</cp:lastPrinted>
  <dcterms:created xsi:type="dcterms:W3CDTF">2017-05-24T11:03:00Z</dcterms:created>
  <dcterms:modified xsi:type="dcterms:W3CDTF">2017-05-24T11:03:00Z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0x010100E3EE76B022015B4BAFD0CF691356EB14</vt:lpwstr>
  </property>
</Properties>
</file>