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3A" w:rsidRPr="009E544A" w:rsidRDefault="00B1233A" w:rsidP="00B1233A">
      <w:pPr>
        <w:pStyle w:val="Nadpis1"/>
        <w:jc w:val="center"/>
        <w:rPr>
          <w:szCs w:val="24"/>
        </w:rPr>
      </w:pPr>
      <w:r w:rsidRPr="009E544A">
        <w:rPr>
          <w:szCs w:val="24"/>
        </w:rPr>
        <w:t>oponetský P O S U D E K  Bakalářské prácE</w:t>
      </w:r>
    </w:p>
    <w:p w:rsidR="00B1233A" w:rsidRPr="009E544A" w:rsidRDefault="00B1233A" w:rsidP="00B1233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3B13" w:rsidRPr="009E544A" w:rsidRDefault="00B1233A" w:rsidP="00283B13">
      <w:pPr>
        <w:rPr>
          <w:rFonts w:ascii="Times New Roman" w:hAnsi="Times New Roman" w:cs="Times New Roman"/>
          <w:sz w:val="24"/>
          <w:szCs w:val="24"/>
          <w:lang w:val="de-DE"/>
        </w:rPr>
      </w:pPr>
      <w:r w:rsidRPr="009E544A">
        <w:rPr>
          <w:rFonts w:ascii="Times New Roman" w:hAnsi="Times New Roman" w:cs="Times New Roman"/>
          <w:b/>
          <w:sz w:val="24"/>
          <w:szCs w:val="24"/>
          <w:u w:val="single"/>
        </w:rPr>
        <w:t>Název tématu</w:t>
      </w:r>
      <w:r w:rsidRPr="009E544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283B13" w:rsidRPr="009E544A">
        <w:rPr>
          <w:rFonts w:ascii="Times New Roman" w:hAnsi="Times New Roman" w:cs="Times New Roman"/>
          <w:sz w:val="24"/>
          <w:szCs w:val="24"/>
          <w:lang w:val="de-DE"/>
        </w:rPr>
        <w:t xml:space="preserve">Das Deutschlandbild in den tschechischen Medien am Beispiel des öffentlich-rechtlichen Fernsehsenders </w:t>
      </w:r>
      <w:r w:rsidR="00283B13" w:rsidRPr="009E544A">
        <w:rPr>
          <w:rFonts w:ascii="Times New Roman" w:hAnsi="Times New Roman" w:cs="Times New Roman"/>
          <w:sz w:val="24"/>
          <w:szCs w:val="24"/>
        </w:rPr>
        <w:t>ČT1</w:t>
      </w:r>
      <w:r w:rsidR="00283B13" w:rsidRPr="009E544A">
        <w:rPr>
          <w:rFonts w:ascii="Times New Roman" w:hAnsi="Times New Roman" w:cs="Times New Roman"/>
          <w:sz w:val="24"/>
          <w:szCs w:val="24"/>
          <w:lang w:val="de-DE"/>
        </w:rPr>
        <w:t xml:space="preserve"> im Zeitraum Januar-Juni 2014</w:t>
      </w:r>
    </w:p>
    <w:p w:rsidR="00B1233A" w:rsidRPr="009E544A" w:rsidRDefault="00B1233A" w:rsidP="00283B13">
      <w:pPr>
        <w:pStyle w:val="Default"/>
        <w:rPr>
          <w:b/>
        </w:rPr>
      </w:pPr>
      <w:r w:rsidRPr="009E544A">
        <w:rPr>
          <w:u w:val="single"/>
        </w:rPr>
        <w:t>autor:</w:t>
      </w:r>
      <w:r w:rsidRPr="009E544A">
        <w:t xml:space="preserve"> </w:t>
      </w:r>
      <w:r w:rsidR="00E83466" w:rsidRPr="009E544A">
        <w:t xml:space="preserve">Pavlína </w:t>
      </w:r>
      <w:r w:rsidR="00EC57BB" w:rsidRPr="009E544A">
        <w:t>Č</w:t>
      </w:r>
      <w:r w:rsidR="00E83466" w:rsidRPr="009E544A">
        <w:t>erná</w:t>
      </w:r>
    </w:p>
    <w:p w:rsidR="00B1233A" w:rsidRPr="009E544A" w:rsidRDefault="00B1233A" w:rsidP="00B1233A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 xml:space="preserve">vedoucí práce: </w:t>
      </w:r>
      <w:r w:rsidR="0054046A" w:rsidRPr="009E544A">
        <w:rPr>
          <w:rFonts w:ascii="Times New Roman" w:hAnsi="Times New Roman" w:cs="Times New Roman"/>
          <w:sz w:val="24"/>
          <w:szCs w:val="24"/>
        </w:rPr>
        <w:t>PhDr. Bianca Beníšková, Ph.D.</w:t>
      </w:r>
    </w:p>
    <w:p w:rsidR="00B1233A" w:rsidRPr="009E544A" w:rsidRDefault="00B1233A" w:rsidP="00B1233A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9E544A">
        <w:rPr>
          <w:rFonts w:ascii="Times New Roman" w:hAnsi="Times New Roman" w:cs="Times New Roman"/>
          <w:b/>
          <w:sz w:val="24"/>
          <w:szCs w:val="24"/>
        </w:rPr>
        <w:t>oponent: Mgr. Lenka Matušková, Ph.D.</w:t>
      </w:r>
    </w:p>
    <w:p w:rsidR="0054046A" w:rsidRPr="009E544A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>Student</w:t>
      </w:r>
      <w:r w:rsidR="00EC57BB" w:rsidRPr="009E544A">
        <w:rPr>
          <w:rFonts w:ascii="Times New Roman" w:hAnsi="Times New Roman" w:cs="Times New Roman"/>
          <w:sz w:val="24"/>
          <w:szCs w:val="24"/>
        </w:rPr>
        <w:t>ka</w:t>
      </w:r>
      <w:r w:rsidRPr="009E544A">
        <w:rPr>
          <w:rFonts w:ascii="Times New Roman" w:hAnsi="Times New Roman" w:cs="Times New Roman"/>
          <w:sz w:val="24"/>
          <w:szCs w:val="24"/>
        </w:rPr>
        <w:t xml:space="preserve"> se ve své práci zabývá </w:t>
      </w:r>
      <w:r w:rsidR="0054046A" w:rsidRPr="009E544A">
        <w:rPr>
          <w:rFonts w:ascii="Times New Roman" w:hAnsi="Times New Roman" w:cs="Times New Roman"/>
          <w:sz w:val="24"/>
          <w:szCs w:val="24"/>
        </w:rPr>
        <w:t>obrazem Německa v české veřejnoprávní televizi Č</w:t>
      </w:r>
      <w:r w:rsidR="00826C3F" w:rsidRPr="009E544A">
        <w:rPr>
          <w:rFonts w:ascii="Times New Roman" w:hAnsi="Times New Roman" w:cs="Times New Roman"/>
          <w:sz w:val="24"/>
          <w:szCs w:val="24"/>
        </w:rPr>
        <w:t>T</w:t>
      </w:r>
      <w:r w:rsidR="00A1514D" w:rsidRPr="009E544A">
        <w:rPr>
          <w:rFonts w:ascii="Times New Roman" w:hAnsi="Times New Roman" w:cs="Times New Roman"/>
          <w:sz w:val="24"/>
          <w:szCs w:val="24"/>
        </w:rPr>
        <w:t>1</w:t>
      </w:r>
      <w:r w:rsidR="00EC57BB" w:rsidRPr="009E544A">
        <w:rPr>
          <w:rFonts w:ascii="Times New Roman" w:hAnsi="Times New Roman" w:cs="Times New Roman"/>
          <w:sz w:val="24"/>
          <w:szCs w:val="24"/>
        </w:rPr>
        <w:t xml:space="preserve"> v období leden-červen 2014</w:t>
      </w:r>
      <w:r w:rsidR="00826C3F" w:rsidRPr="009E544A">
        <w:rPr>
          <w:rFonts w:ascii="Times New Roman" w:hAnsi="Times New Roman" w:cs="Times New Roman"/>
          <w:sz w:val="24"/>
          <w:szCs w:val="24"/>
        </w:rPr>
        <w:t>.</w:t>
      </w:r>
    </w:p>
    <w:p w:rsidR="00B1233A" w:rsidRPr="009E544A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9E544A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EC57BB" w:rsidRPr="009E544A" w:rsidRDefault="000D52CF" w:rsidP="00EC57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>Práce naplňuje po formální stránce požadavky kladené na bakalářskou práci, na její rozsah i celkovou logickou výstavbou práce.</w:t>
      </w:r>
      <w:r w:rsidR="00EC57BB" w:rsidRPr="009E544A">
        <w:rPr>
          <w:rFonts w:ascii="Times New Roman" w:hAnsi="Times New Roman" w:cs="Times New Roman"/>
          <w:sz w:val="24"/>
          <w:szCs w:val="24"/>
        </w:rPr>
        <w:t xml:space="preserve"> </w:t>
      </w:r>
      <w:r w:rsidR="00EC57BB" w:rsidRPr="009E544A">
        <w:rPr>
          <w:rFonts w:ascii="Times New Roman" w:hAnsi="Times New Roman" w:cs="Times New Roman"/>
          <w:sz w:val="24"/>
          <w:szCs w:val="24"/>
        </w:rPr>
        <w:t xml:space="preserve">Jedná se o opravenou 2. verzi. </w:t>
      </w:r>
    </w:p>
    <w:p w:rsidR="00EC57BB" w:rsidRPr="009E544A" w:rsidRDefault="00EC57BB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>51 stran vlastního textu plus seznam literatury a přílohy.</w:t>
      </w:r>
      <w:r w:rsidR="00DD352A" w:rsidRPr="009E544A">
        <w:rPr>
          <w:rFonts w:ascii="Times New Roman" w:hAnsi="Times New Roman" w:cs="Times New Roman"/>
          <w:sz w:val="24"/>
          <w:szCs w:val="24"/>
        </w:rPr>
        <w:t xml:space="preserve"> V poznámkách pod čarou příliš velká písmena a mezery, takže zabírají zbytečně moc místa. </w:t>
      </w:r>
    </w:p>
    <w:p w:rsidR="00826C3F" w:rsidRPr="009E544A" w:rsidRDefault="00DD352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9E544A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67156A" w:rsidRPr="009E544A" w:rsidRDefault="00DD352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>V teoretické části autorka prokázala schopnost pracovat s odbornou literaturou. Kap. 4.</w:t>
      </w:r>
      <w:r w:rsidR="0067156A" w:rsidRPr="009E544A">
        <w:rPr>
          <w:rFonts w:ascii="Times New Roman" w:hAnsi="Times New Roman" w:cs="Times New Roman"/>
          <w:sz w:val="24"/>
          <w:szCs w:val="24"/>
        </w:rPr>
        <w:t xml:space="preserve"> </w:t>
      </w:r>
      <w:r w:rsidRPr="009E544A">
        <w:rPr>
          <w:rFonts w:ascii="Times New Roman" w:hAnsi="Times New Roman" w:cs="Times New Roman"/>
          <w:sz w:val="24"/>
          <w:szCs w:val="24"/>
        </w:rPr>
        <w:t xml:space="preserve">- řada citací, české citáty nejsou přeloženy, někde citace obsáhlejší, </w:t>
      </w:r>
      <w:r w:rsidR="009E544A">
        <w:rPr>
          <w:rFonts w:ascii="Times New Roman" w:hAnsi="Times New Roman" w:cs="Times New Roman"/>
          <w:sz w:val="24"/>
          <w:szCs w:val="24"/>
        </w:rPr>
        <w:t>kde</w:t>
      </w:r>
      <w:r w:rsidRPr="009E544A">
        <w:rPr>
          <w:rFonts w:ascii="Times New Roman" w:hAnsi="Times New Roman" w:cs="Times New Roman"/>
          <w:sz w:val="24"/>
          <w:szCs w:val="24"/>
        </w:rPr>
        <w:t xml:space="preserve"> chybí názor autorky nebo komentář.</w:t>
      </w:r>
      <w:r w:rsidR="0067156A" w:rsidRPr="009E544A">
        <w:rPr>
          <w:rFonts w:ascii="Times New Roman" w:hAnsi="Times New Roman" w:cs="Times New Roman"/>
          <w:sz w:val="24"/>
          <w:szCs w:val="24"/>
        </w:rPr>
        <w:t xml:space="preserve"> Těžištěm práce je praktická část, která vychází z formulovaných hypotéz v kap. 5.</w:t>
      </w:r>
      <w:r w:rsidR="009E544A">
        <w:rPr>
          <w:rFonts w:ascii="Times New Roman" w:hAnsi="Times New Roman" w:cs="Times New Roman"/>
          <w:sz w:val="24"/>
          <w:szCs w:val="24"/>
        </w:rPr>
        <w:t xml:space="preserve"> Kap. 6 obsahuje rozbor pořadů z uvedeného období včetně přehledných grafů, což je včetně rozboru vysílaných dokumentů hlavním přínosem práce- sběr materiálů a jejich vyhodnocení.</w:t>
      </w:r>
    </w:p>
    <w:p w:rsidR="00B1233A" w:rsidRPr="009E544A" w:rsidRDefault="00B1233A" w:rsidP="00B1233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E544A">
        <w:rPr>
          <w:rFonts w:ascii="Times New Roman" w:hAnsi="Times New Roman" w:cs="Times New Roman"/>
          <w:sz w:val="24"/>
          <w:szCs w:val="24"/>
          <w:u w:val="single"/>
        </w:rPr>
        <w:t>Jazyková stránka:</w:t>
      </w:r>
    </w:p>
    <w:p w:rsidR="0067156A" w:rsidRPr="009E544A" w:rsidRDefault="00826C3F" w:rsidP="00826C3F">
      <w:pPr>
        <w:jc w:val="both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>V textu se objevuj</w:t>
      </w:r>
      <w:r w:rsidR="0067156A" w:rsidRPr="009E544A">
        <w:rPr>
          <w:rFonts w:ascii="Times New Roman" w:hAnsi="Times New Roman" w:cs="Times New Roman"/>
          <w:sz w:val="24"/>
          <w:szCs w:val="24"/>
        </w:rPr>
        <w:t xml:space="preserve">í občasné chyby </w:t>
      </w:r>
      <w:proofErr w:type="spellStart"/>
      <w:r w:rsidR="0067156A" w:rsidRPr="009E544A">
        <w:rPr>
          <w:rFonts w:ascii="Times New Roman" w:hAnsi="Times New Roman" w:cs="Times New Roman"/>
          <w:sz w:val="24"/>
          <w:szCs w:val="24"/>
        </w:rPr>
        <w:t>morfosyntaktického</w:t>
      </w:r>
      <w:proofErr w:type="spellEnd"/>
      <w:r w:rsidR="0067156A" w:rsidRPr="009E544A">
        <w:rPr>
          <w:rFonts w:ascii="Times New Roman" w:hAnsi="Times New Roman" w:cs="Times New Roman"/>
          <w:sz w:val="24"/>
          <w:szCs w:val="24"/>
        </w:rPr>
        <w:t xml:space="preserve"> rázu, chyby z nepozornosti nebo překlepy.(S. </w:t>
      </w:r>
      <w:r w:rsidR="0067156A" w:rsidRPr="009E544A">
        <w:rPr>
          <w:rFonts w:ascii="Times New Roman" w:hAnsi="Times New Roman" w:cs="Times New Roman"/>
          <w:i/>
          <w:sz w:val="24"/>
          <w:szCs w:val="24"/>
        </w:rPr>
        <w:t xml:space="preserve">28 man kann </w:t>
      </w:r>
      <w:proofErr w:type="spellStart"/>
      <w:r w:rsidR="0067156A" w:rsidRPr="009E544A">
        <w:rPr>
          <w:rFonts w:ascii="Times New Roman" w:hAnsi="Times New Roman" w:cs="Times New Roman"/>
          <w:i/>
          <w:sz w:val="24"/>
          <w:szCs w:val="24"/>
        </w:rPr>
        <w:t>sagt</w:t>
      </w:r>
      <w:proofErr w:type="spellEnd"/>
      <w:r w:rsidR="0067156A" w:rsidRPr="009E544A">
        <w:rPr>
          <w:rFonts w:ascii="Times New Roman" w:hAnsi="Times New Roman" w:cs="Times New Roman"/>
          <w:sz w:val="24"/>
          <w:szCs w:val="24"/>
        </w:rPr>
        <w:t xml:space="preserve">, </w:t>
      </w:r>
      <w:r w:rsidR="0067156A" w:rsidRPr="009E544A">
        <w:rPr>
          <w:rFonts w:ascii="Times New Roman" w:hAnsi="Times New Roman" w:cs="Times New Roman"/>
          <w:sz w:val="24"/>
          <w:szCs w:val="24"/>
          <w:lang w:val="de-DE"/>
        </w:rPr>
        <w:t xml:space="preserve">S. 25 </w:t>
      </w:r>
      <w:proofErr w:type="spellStart"/>
      <w:r w:rsidR="0067156A" w:rsidRPr="009E544A">
        <w:rPr>
          <w:rFonts w:ascii="Times New Roman" w:hAnsi="Times New Roman" w:cs="Times New Roman"/>
          <w:i/>
          <w:sz w:val="24"/>
          <w:szCs w:val="24"/>
          <w:u w:val="single"/>
          <w:lang w:val="de-DE"/>
        </w:rPr>
        <w:t>Nározy</w:t>
      </w:r>
      <w:proofErr w:type="spellEnd"/>
      <w:r w:rsidR="0067156A" w:rsidRPr="009E544A">
        <w:rPr>
          <w:rFonts w:ascii="Times New Roman" w:hAnsi="Times New Roman" w:cs="Times New Roman"/>
          <w:i/>
          <w:sz w:val="24"/>
          <w:szCs w:val="24"/>
          <w:lang w:val="de-DE"/>
        </w:rPr>
        <w:t xml:space="preserve"> </w:t>
      </w:r>
      <w:proofErr w:type="spellStart"/>
      <w:r w:rsidR="0067156A" w:rsidRPr="009E544A">
        <w:rPr>
          <w:rFonts w:ascii="Times New Roman" w:hAnsi="Times New Roman" w:cs="Times New Roman"/>
          <w:i/>
          <w:sz w:val="24"/>
          <w:szCs w:val="24"/>
          <w:lang w:val="de-DE"/>
        </w:rPr>
        <w:t>Čechů</w:t>
      </w:r>
      <w:proofErr w:type="spellEnd"/>
      <w:r w:rsidR="0067156A" w:rsidRPr="009E544A">
        <w:rPr>
          <w:rFonts w:ascii="Times New Roman" w:hAnsi="Times New Roman" w:cs="Times New Roman"/>
          <w:sz w:val="24"/>
          <w:szCs w:val="24"/>
          <w:lang w:val="de-DE"/>
        </w:rPr>
        <w:t xml:space="preserve">, S. 28 </w:t>
      </w:r>
      <w:r w:rsidR="0067156A" w:rsidRPr="009E544A">
        <w:rPr>
          <w:rFonts w:ascii="Times New Roman" w:hAnsi="Times New Roman" w:cs="Times New Roman"/>
          <w:i/>
          <w:sz w:val="24"/>
          <w:szCs w:val="24"/>
          <w:lang w:val="de-DE"/>
        </w:rPr>
        <w:t>die gesendeten Dokumenten</w:t>
      </w:r>
      <w:r w:rsidR="0067156A" w:rsidRPr="009E544A">
        <w:rPr>
          <w:rFonts w:ascii="Times New Roman" w:hAnsi="Times New Roman" w:cs="Times New Roman"/>
          <w:sz w:val="24"/>
          <w:szCs w:val="24"/>
          <w:lang w:val="de-DE"/>
        </w:rPr>
        <w:t xml:space="preserve">, S. 29 </w:t>
      </w:r>
      <w:proofErr w:type="spellStart"/>
      <w:r w:rsidR="0067156A" w:rsidRPr="009E544A">
        <w:rPr>
          <w:rFonts w:ascii="Times New Roman" w:hAnsi="Times New Roman" w:cs="Times New Roman"/>
          <w:i/>
          <w:sz w:val="24"/>
          <w:szCs w:val="24"/>
          <w:lang w:val="de-DE"/>
        </w:rPr>
        <w:t>trozdem</w:t>
      </w:r>
      <w:proofErr w:type="spellEnd"/>
      <w:r w:rsidR="0067156A" w:rsidRPr="009E544A">
        <w:rPr>
          <w:rFonts w:ascii="Times New Roman" w:hAnsi="Times New Roman" w:cs="Times New Roman"/>
          <w:i/>
          <w:sz w:val="24"/>
          <w:szCs w:val="24"/>
          <w:lang w:val="de-DE"/>
        </w:rPr>
        <w:t xml:space="preserve"> muss man aber darstellen</w:t>
      </w:r>
      <w:r w:rsidR="009E544A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9E544A">
        <w:rPr>
          <w:rFonts w:ascii="Times New Roman" w:hAnsi="Times New Roman" w:cs="Times New Roman"/>
          <w:sz w:val="24"/>
          <w:szCs w:val="24"/>
          <w:lang w:val="de-DE"/>
        </w:rPr>
        <w:t>aj</w:t>
      </w:r>
      <w:proofErr w:type="spellEnd"/>
      <w:r w:rsidR="009E544A">
        <w:rPr>
          <w:rFonts w:ascii="Times New Roman" w:hAnsi="Times New Roman" w:cs="Times New Roman"/>
          <w:sz w:val="24"/>
          <w:szCs w:val="24"/>
          <w:lang w:val="de-DE"/>
        </w:rPr>
        <w:t>.)</w:t>
      </w:r>
    </w:p>
    <w:p w:rsidR="000016FC" w:rsidRPr="009E544A" w:rsidRDefault="000D52CF" w:rsidP="000D52CF">
      <w:pPr>
        <w:spacing w:before="240" w:after="120" w:line="288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4A">
        <w:rPr>
          <w:rFonts w:ascii="Times New Roman" w:hAnsi="Times New Roman" w:cs="Times New Roman"/>
          <w:sz w:val="24"/>
          <w:szCs w:val="24"/>
        </w:rPr>
        <w:t xml:space="preserve">Hodnocení: </w:t>
      </w:r>
      <w:r w:rsidR="0067156A" w:rsidRPr="009E544A">
        <w:rPr>
          <w:rFonts w:ascii="Times New Roman" w:hAnsi="Times New Roman" w:cs="Times New Roman"/>
          <w:sz w:val="24"/>
          <w:szCs w:val="24"/>
          <w:u w:val="single"/>
        </w:rPr>
        <w:t>výborně mínus</w:t>
      </w:r>
    </w:p>
    <w:p w:rsidR="000016FC" w:rsidRPr="009E544A" w:rsidRDefault="000016FC" w:rsidP="00A52B16">
      <w:pPr>
        <w:spacing w:before="240" w:after="120" w:line="288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 xml:space="preserve">Mgr. </w:t>
      </w:r>
      <w:r w:rsidR="000D52CF" w:rsidRPr="009E544A">
        <w:rPr>
          <w:rFonts w:ascii="Times New Roman" w:hAnsi="Times New Roman" w:cs="Times New Roman"/>
          <w:sz w:val="24"/>
          <w:szCs w:val="24"/>
        </w:rPr>
        <w:t>Lenka Matušková</w:t>
      </w:r>
      <w:r w:rsidRPr="009E544A">
        <w:rPr>
          <w:rFonts w:ascii="Times New Roman" w:hAnsi="Times New Roman" w:cs="Times New Roman"/>
          <w:sz w:val="24"/>
          <w:szCs w:val="24"/>
        </w:rPr>
        <w:t>, Ph.D.</w:t>
      </w:r>
    </w:p>
    <w:p w:rsidR="00566EF1" w:rsidRPr="009E544A" w:rsidRDefault="00A52B16" w:rsidP="00A52B16">
      <w:pPr>
        <w:spacing w:before="240"/>
        <w:jc w:val="right"/>
        <w:rPr>
          <w:rFonts w:ascii="Times New Roman" w:hAnsi="Times New Roman" w:cs="Times New Roman"/>
          <w:sz w:val="24"/>
          <w:szCs w:val="24"/>
        </w:rPr>
      </w:pPr>
      <w:r w:rsidRPr="009E544A">
        <w:rPr>
          <w:rFonts w:ascii="Times New Roman" w:hAnsi="Times New Roman" w:cs="Times New Roman"/>
          <w:sz w:val="24"/>
          <w:szCs w:val="24"/>
        </w:rPr>
        <w:t xml:space="preserve">Pardubice </w:t>
      </w:r>
      <w:r w:rsidR="00DD352A" w:rsidRPr="009E544A">
        <w:rPr>
          <w:rFonts w:ascii="Times New Roman" w:hAnsi="Times New Roman" w:cs="Times New Roman"/>
          <w:sz w:val="24"/>
          <w:szCs w:val="24"/>
        </w:rPr>
        <w:t>16.5.2016</w:t>
      </w:r>
    </w:p>
    <w:sectPr w:rsidR="00566EF1" w:rsidRPr="009E54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B7C"/>
    <w:rsid w:val="000016FC"/>
    <w:rsid w:val="000D52CF"/>
    <w:rsid w:val="001352C3"/>
    <w:rsid w:val="001518C1"/>
    <w:rsid w:val="00231270"/>
    <w:rsid w:val="00283B13"/>
    <w:rsid w:val="00396B7C"/>
    <w:rsid w:val="0054046A"/>
    <w:rsid w:val="00566EF1"/>
    <w:rsid w:val="00596853"/>
    <w:rsid w:val="0067156A"/>
    <w:rsid w:val="00826C3F"/>
    <w:rsid w:val="008C05A2"/>
    <w:rsid w:val="008E04D2"/>
    <w:rsid w:val="009E544A"/>
    <w:rsid w:val="00A1514D"/>
    <w:rsid w:val="00A52B16"/>
    <w:rsid w:val="00B1233A"/>
    <w:rsid w:val="00B6647A"/>
    <w:rsid w:val="00BE09D5"/>
    <w:rsid w:val="00DD352A"/>
    <w:rsid w:val="00DF40D8"/>
    <w:rsid w:val="00E83466"/>
    <w:rsid w:val="00E94591"/>
    <w:rsid w:val="00EC57BB"/>
    <w:rsid w:val="00FC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8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oponent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oponent.dotx</Template>
  <TotalTime>0</TotalTime>
  <Pages>1</Pages>
  <Words>217</Words>
  <Characters>1286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UPa</cp:lastModifiedBy>
  <cp:revision>2</cp:revision>
  <dcterms:created xsi:type="dcterms:W3CDTF">2016-05-16T12:02:00Z</dcterms:created>
  <dcterms:modified xsi:type="dcterms:W3CDTF">2016-05-16T12:02:00Z</dcterms:modified>
</cp:coreProperties>
</file>