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D0E702" w14:textId="77777777" w:rsidR="00BF006C" w:rsidRDefault="001B6842" w:rsidP="00062DF8">
      <w:pPr>
        <w:pStyle w:val="Nzev"/>
        <w:rPr>
          <w:rStyle w:val="ZkladntextChar"/>
        </w:rPr>
      </w:pPr>
      <w:r>
        <w:rPr>
          <w:rStyle w:val="ZkladntextChar"/>
        </w:rPr>
        <w:t xml:space="preserve">Posudek vedoucího </w:t>
      </w:r>
      <w:r w:rsidRPr="00062DF8">
        <w:rPr>
          <w:rStyle w:val="ZkladntextChar"/>
        </w:rPr>
        <w:t>diplomové</w:t>
      </w:r>
      <w:r>
        <w:rPr>
          <w:rStyle w:val="ZkladntextChar"/>
        </w:rPr>
        <w:t xml:space="preserve"> práce</w:t>
      </w:r>
    </w:p>
    <w:p w14:paraId="4E3B07C0" w14:textId="28496637" w:rsidR="001B6842" w:rsidRDefault="001B6842" w:rsidP="001B6842">
      <w:pPr>
        <w:tabs>
          <w:tab w:val="left" w:pos="2127"/>
        </w:tabs>
        <w:spacing w:after="120"/>
      </w:pPr>
      <w:r>
        <w:t xml:space="preserve">Student: </w:t>
      </w:r>
      <w:r>
        <w:tab/>
      </w:r>
      <w:sdt>
        <w:sdtPr>
          <w:id w:val="1181467546"/>
          <w:placeholder>
            <w:docPart w:val="9A91A42D11B54F67BE3BF4395C2BBCF4"/>
          </w:placeholder>
          <w:text/>
        </w:sdtPr>
        <w:sdtEndPr/>
        <w:sdtContent>
          <w:r w:rsidR="000854AB">
            <w:t>Jan Žíla</w:t>
          </w:r>
        </w:sdtContent>
      </w:sdt>
    </w:p>
    <w:p w14:paraId="49A52A4A" w14:textId="53B0A5F9" w:rsidR="001B6842" w:rsidRDefault="001B6842" w:rsidP="001B6842">
      <w:pPr>
        <w:tabs>
          <w:tab w:val="left" w:pos="2127"/>
        </w:tabs>
        <w:spacing w:after="120"/>
      </w:pPr>
      <w:r>
        <w:t xml:space="preserve">Číslo studenta: </w:t>
      </w:r>
      <w:r>
        <w:tab/>
      </w:r>
      <w:sdt>
        <w:sdtPr>
          <w:rPr>
            <w:rFonts w:ascii="Tahoma" w:hAnsi="Tahoma" w:cs="Tahoma"/>
            <w:color w:val="000000"/>
            <w:sz w:val="17"/>
            <w:szCs w:val="17"/>
            <w:shd w:val="clear" w:color="auto" w:fill="FFFFFF"/>
          </w:rPr>
          <w:id w:val="1035389406"/>
          <w:placeholder>
            <w:docPart w:val="93DEBF574A9D43C8937286EA5828BD00"/>
          </w:placeholder>
          <w:text/>
        </w:sdtPr>
        <w:sdtEndPr/>
        <w:sdtContent>
          <w:r w:rsidR="000854AB" w:rsidRPr="000854AB">
            <w:rPr>
              <w:rFonts w:ascii="Tahoma" w:hAnsi="Tahoma" w:cs="Tahoma"/>
              <w:color w:val="000000"/>
              <w:sz w:val="17"/>
              <w:szCs w:val="17"/>
              <w:shd w:val="clear" w:color="auto" w:fill="FFFFFF"/>
            </w:rPr>
            <w:t>E19685</w:t>
          </w:r>
        </w:sdtContent>
      </w:sdt>
    </w:p>
    <w:p w14:paraId="6054350B" w14:textId="51E55ED7" w:rsidR="0037375B" w:rsidRDefault="001B6842" w:rsidP="001B6842">
      <w:pPr>
        <w:tabs>
          <w:tab w:val="left" w:pos="2127"/>
        </w:tabs>
        <w:spacing w:after="120"/>
      </w:pPr>
      <w:r>
        <w:t xml:space="preserve">Název diplomové práce: </w:t>
      </w:r>
      <w:r>
        <w:tab/>
      </w:r>
      <w:sdt>
        <w:sdtPr>
          <w:id w:val="-1624840858"/>
          <w:placeholder>
            <w:docPart w:val="B118DAF198EB4645B141C1DF37D2791E"/>
          </w:placeholder>
          <w:text/>
        </w:sdtPr>
        <w:sdtEndPr/>
        <w:sdtContent>
          <w:r w:rsidR="000854AB">
            <w:t>Kvantitativní uvolňování a jeho dopad na monetární politiku</w:t>
          </w:r>
        </w:sdtContent>
      </w:sdt>
    </w:p>
    <w:p w14:paraId="1983D0DF" w14:textId="78B0DF1A" w:rsidR="00590F4C" w:rsidRDefault="00590F4C" w:rsidP="000854AB">
      <w:pPr>
        <w:tabs>
          <w:tab w:val="left" w:pos="2127"/>
        </w:tabs>
        <w:spacing w:after="120"/>
        <w:ind w:left="2127" w:hanging="2127"/>
      </w:pPr>
      <w:r>
        <w:t>Cíl práce:</w:t>
      </w:r>
      <w:r>
        <w:tab/>
      </w:r>
      <w:sdt>
        <w:sdtPr>
          <w:id w:val="-1862892971"/>
          <w:placeholder>
            <w:docPart w:val="EE35AD5A725D4D53B8F257F157EB18D4"/>
          </w:placeholder>
          <w:text w:multiLine="1"/>
        </w:sdtPr>
        <w:sdtEndPr/>
        <w:sdtContent>
          <w:r w:rsidR="000854AB">
            <w:t>Cílem práce je definovat motivy a následné uplatnění kvantitativního uvolňování v rámci reakce na ekonomickou krizi z let 2008 a 2009. Cílem práce bude rovněž popsat jeho rozsah a vliv v rámci monetární politiky U.S.A., Evropy a Japonska. Porovnat jeho uplatnění v historii se současnou situací a posoudit jeho účinnost a důsledky. V práci bude nastíněn možný vývoj monetární politiky včetně možných rizik.</w:t>
          </w:r>
        </w:sdtContent>
      </w:sdt>
    </w:p>
    <w:p w14:paraId="70F0C7BC" w14:textId="1A84AD7F" w:rsidR="001B6842" w:rsidRDefault="001B6842" w:rsidP="001B6842">
      <w:pPr>
        <w:tabs>
          <w:tab w:val="left" w:pos="2127"/>
        </w:tabs>
        <w:spacing w:after="120"/>
      </w:pPr>
      <w:r>
        <w:t>Vedoucí práce:</w:t>
      </w:r>
      <w:r>
        <w:tab/>
      </w:r>
      <w:sdt>
        <w:sdtPr>
          <w:id w:val="1527679324"/>
          <w:placeholder>
            <w:docPart w:val="FBFC846A2F9D46CB9B6A7182E93D9087"/>
          </w:placeholder>
          <w:text/>
        </w:sdtPr>
        <w:sdtEndPr/>
        <w:sdtContent>
          <w:r w:rsidR="000854AB">
            <w:t>Ing. Simona Pichová, Ph.D.</w:t>
          </w:r>
        </w:sdtContent>
      </w:sdt>
    </w:p>
    <w:p w14:paraId="602B777F" w14:textId="43667F05" w:rsidR="001B6842" w:rsidRDefault="001B6842" w:rsidP="001B6842">
      <w:pPr>
        <w:tabs>
          <w:tab w:val="left" w:pos="2127"/>
        </w:tabs>
        <w:spacing w:after="120"/>
      </w:pPr>
      <w:r>
        <w:t>Studijní program:</w:t>
      </w:r>
      <w:r>
        <w:tab/>
      </w:r>
      <w:sdt>
        <w:sdtPr>
          <w:id w:val="-563416372"/>
          <w:placeholder>
            <w:docPart w:val="DFEC1E932A8247F2BCE9362B2E3A6EED"/>
          </w:placeholder>
          <w:text/>
        </w:sdtPr>
        <w:sdtEndPr/>
        <w:sdtContent>
          <w:r w:rsidR="000854AB">
            <w:t>N0413A050009 Ekonomika a management</w:t>
          </w:r>
        </w:sdtContent>
      </w:sdt>
    </w:p>
    <w:p w14:paraId="7E943B3E" w14:textId="1510A912" w:rsidR="001B6842" w:rsidRDefault="001B6842" w:rsidP="00062DF8">
      <w:pPr>
        <w:tabs>
          <w:tab w:val="left" w:pos="2127"/>
        </w:tabs>
        <w:spacing w:after="480"/>
      </w:pPr>
      <w:r>
        <w:t>Akademický rok:</w:t>
      </w:r>
      <w:r>
        <w:tab/>
      </w:r>
      <w:sdt>
        <w:sdtPr>
          <w:id w:val="-513069561"/>
          <w:placeholder>
            <w:docPart w:val="3208F84F296F499DA5DD89387EFBE097"/>
          </w:placeholder>
          <w:text/>
        </w:sdtPr>
        <w:sdtEndPr/>
        <w:sdtContent>
          <w:r w:rsidR="000854AB">
            <w:t>2021/2022</w:t>
          </w:r>
        </w:sdtContent>
      </w:sdt>
    </w:p>
    <w:p w14:paraId="17B1C03F" w14:textId="77777777" w:rsidR="00062DF8" w:rsidRDefault="00062DF8" w:rsidP="00062DF8">
      <w:pPr>
        <w:pStyle w:val="Nadpis1"/>
      </w:pPr>
      <w:r>
        <w:t>Náročnost tématu</w:t>
      </w:r>
    </w:p>
    <w:tbl>
      <w:tblPr>
        <w:tblStyle w:val="Mkatabulky"/>
        <w:tblW w:w="5000" w:type="pct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1"/>
        <w:gridCol w:w="1217"/>
        <w:gridCol w:w="1218"/>
        <w:gridCol w:w="1218"/>
        <w:gridCol w:w="1218"/>
        <w:gridCol w:w="1218"/>
      </w:tblGrid>
      <w:tr w:rsidR="00590F4C" w14:paraId="4352146F" w14:textId="77777777" w:rsidTr="00590F4C">
        <w:tc>
          <w:tcPr>
            <w:tcW w:w="1640" w:type="pct"/>
            <w:shd w:val="clear" w:color="auto" w:fill="000000" w:themeFill="text1"/>
          </w:tcPr>
          <w:p w14:paraId="1928FB25" w14:textId="77777777" w:rsidR="00590F4C" w:rsidRDefault="00590F4C" w:rsidP="001B6842">
            <w:pPr>
              <w:tabs>
                <w:tab w:val="left" w:pos="2127"/>
              </w:tabs>
            </w:pP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54376E24" w14:textId="77777777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6D8941A7" w14:textId="77777777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45A8970F" w14:textId="77777777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6FB7E9CC" w14:textId="77777777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672" w:type="pct"/>
            <w:shd w:val="clear" w:color="auto" w:fill="000000" w:themeFill="text1"/>
          </w:tcPr>
          <w:p w14:paraId="7D911EA8" w14:textId="77777777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19AAD441" w14:textId="77777777" w:rsidTr="00286881">
        <w:tc>
          <w:tcPr>
            <w:tcW w:w="1640" w:type="pct"/>
          </w:tcPr>
          <w:p w14:paraId="3EE6B47A" w14:textId="77777777" w:rsidR="00C62537" w:rsidRDefault="00C62537" w:rsidP="00C62537">
            <w:pPr>
              <w:tabs>
                <w:tab w:val="left" w:pos="2127"/>
              </w:tabs>
            </w:pPr>
            <w:r>
              <w:t>Teoretické znalosti</w:t>
            </w:r>
          </w:p>
        </w:tc>
        <w:sdt>
          <w:sdtPr>
            <w:id w:val="-10101366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33A6711B" w14:textId="286F156F" w:rsidR="00C62537" w:rsidRDefault="000854AB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0753081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134DE8E9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43344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EECECCA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32976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244D96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9060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3655EE7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667F0C19" w14:textId="77777777" w:rsidTr="00286881">
        <w:tc>
          <w:tcPr>
            <w:tcW w:w="1640" w:type="pct"/>
          </w:tcPr>
          <w:p w14:paraId="499D86D9" w14:textId="77777777" w:rsidR="00C62537" w:rsidRDefault="00C62537" w:rsidP="00C62537">
            <w:pPr>
              <w:tabs>
                <w:tab w:val="left" w:pos="2127"/>
              </w:tabs>
            </w:pPr>
            <w:r>
              <w:t>Vstupní údaje a jejich zpracování</w:t>
            </w:r>
          </w:p>
        </w:tc>
        <w:sdt>
          <w:sdtPr>
            <w:id w:val="58851909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3B4B0661" w14:textId="40C4731F" w:rsidR="00C62537" w:rsidRDefault="000854AB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5328087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8407F0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131272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6D55BD1A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30529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D4489EE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70328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196C3020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1DD539C8" w14:textId="77777777" w:rsidTr="00286881">
        <w:tc>
          <w:tcPr>
            <w:tcW w:w="1640" w:type="pct"/>
          </w:tcPr>
          <w:p w14:paraId="32FFF812" w14:textId="77777777" w:rsidR="00C62537" w:rsidRDefault="00C62537" w:rsidP="00C62537">
            <w:pPr>
              <w:tabs>
                <w:tab w:val="left" w:pos="2127"/>
              </w:tabs>
            </w:pPr>
            <w:r>
              <w:t>Použité metody</w:t>
            </w:r>
          </w:p>
        </w:tc>
        <w:sdt>
          <w:sdtPr>
            <w:id w:val="-141084496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0DC8DFA" w14:textId="391AA8BD" w:rsidR="00C62537" w:rsidRDefault="000854AB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820900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83F7594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1865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58E8CBA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56198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8B98CDF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35333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15DFD8F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816778A" w14:textId="77777777" w:rsidR="001B6842" w:rsidRDefault="00062DF8" w:rsidP="00062DF8">
      <w:pPr>
        <w:pStyle w:val="Nadpis1"/>
        <w:spacing w:before="200"/>
      </w:pPr>
      <w:r>
        <w:t>Kritéria hodnocení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217"/>
        <w:gridCol w:w="1218"/>
        <w:gridCol w:w="1217"/>
        <w:gridCol w:w="1218"/>
        <w:gridCol w:w="1218"/>
      </w:tblGrid>
      <w:tr w:rsidR="00C62537" w14:paraId="6A117B12" w14:textId="77777777" w:rsidTr="00C62537">
        <w:tc>
          <w:tcPr>
            <w:tcW w:w="2972" w:type="dxa"/>
            <w:shd w:val="clear" w:color="auto" w:fill="000000" w:themeFill="text1"/>
          </w:tcPr>
          <w:p w14:paraId="30F4A05B" w14:textId="77777777" w:rsidR="00C62537" w:rsidRDefault="00C62537" w:rsidP="00F8163F">
            <w:pPr>
              <w:tabs>
                <w:tab w:val="left" w:pos="2127"/>
              </w:tabs>
            </w:pP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33B897E1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4BA75DE4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6EC9D4C8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4FF4FE82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1218" w:type="dxa"/>
            <w:shd w:val="clear" w:color="auto" w:fill="000000" w:themeFill="text1"/>
          </w:tcPr>
          <w:p w14:paraId="04D492D4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5A94E45A" w14:textId="77777777" w:rsidTr="00025C29">
        <w:tc>
          <w:tcPr>
            <w:tcW w:w="2972" w:type="dxa"/>
          </w:tcPr>
          <w:p w14:paraId="3BAB5A40" w14:textId="77777777" w:rsidR="00C62537" w:rsidRDefault="00C62537" w:rsidP="00C62537">
            <w:r>
              <w:t>Stupeň splnění cíle práce</w:t>
            </w:r>
          </w:p>
        </w:tc>
        <w:sdt>
          <w:sdtPr>
            <w:id w:val="-14113073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37B214A1" w14:textId="718D246E" w:rsidR="00C62537" w:rsidRDefault="000854AB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499079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5CE33FD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258205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2AD400A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35330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1B7E6BEB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26835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BFED74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FFC7BB5" w14:textId="77777777" w:rsidTr="00025C29">
        <w:tc>
          <w:tcPr>
            <w:tcW w:w="2972" w:type="dxa"/>
          </w:tcPr>
          <w:p w14:paraId="1D0947AF" w14:textId="77777777" w:rsidR="00C62537" w:rsidRDefault="00C62537" w:rsidP="00C62537">
            <w:pPr>
              <w:tabs>
                <w:tab w:val="left" w:pos="2127"/>
              </w:tabs>
            </w:pPr>
            <w:r>
              <w:t>Původnost zapracování tématu</w:t>
            </w:r>
          </w:p>
        </w:tc>
        <w:sdt>
          <w:sdtPr>
            <w:id w:val="-119838100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80FC923" w14:textId="0801A1C6" w:rsidR="00C62537" w:rsidRDefault="000854AB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821854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0A3FEE8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12857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E76F728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7213722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4F46A17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11968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F969C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264A981D" w14:textId="77777777" w:rsidTr="00025C29">
        <w:tc>
          <w:tcPr>
            <w:tcW w:w="2972" w:type="dxa"/>
          </w:tcPr>
          <w:p w14:paraId="5422B4BB" w14:textId="77777777" w:rsidR="00C62537" w:rsidRDefault="00C62537" w:rsidP="00C62537">
            <w:pPr>
              <w:tabs>
                <w:tab w:val="left" w:pos="2127"/>
              </w:tabs>
            </w:pPr>
            <w:r>
              <w:t>Adekvátnost použitých metod</w:t>
            </w:r>
          </w:p>
        </w:tc>
        <w:sdt>
          <w:sdtPr>
            <w:id w:val="-3892701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527C4BF0" w14:textId="5FBC7395" w:rsidR="00C62537" w:rsidRDefault="000854AB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8612843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57A268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15430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3A24076B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6963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133D649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95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5480091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7AD3848A" w14:textId="77777777" w:rsidTr="00025C29">
        <w:tc>
          <w:tcPr>
            <w:tcW w:w="2972" w:type="dxa"/>
          </w:tcPr>
          <w:p w14:paraId="16BA576C" w14:textId="77777777" w:rsidR="00C62537" w:rsidRDefault="00C62537" w:rsidP="00C62537">
            <w:r w:rsidRPr="00E22454">
              <w:t>Hloubka provedené analýzy</w:t>
            </w:r>
            <w:r>
              <w:br/>
            </w:r>
            <w:r w:rsidRPr="00E22454">
              <w:t>(ve vztahu k tématu)</w:t>
            </w:r>
          </w:p>
        </w:tc>
        <w:sdt>
          <w:sdtPr>
            <w:id w:val="106144415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5B87745" w14:textId="4911796E" w:rsidR="00C62537" w:rsidRDefault="000854AB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38035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10C44BEA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04794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55A10C2D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3803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1E5CEEB8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5560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E3ED08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13470451" w14:textId="77777777" w:rsidTr="00025C29">
        <w:tc>
          <w:tcPr>
            <w:tcW w:w="2972" w:type="dxa"/>
          </w:tcPr>
          <w:p w14:paraId="1F90A1BD" w14:textId="77777777" w:rsidR="00C62537" w:rsidRPr="00E22454" w:rsidRDefault="00C62537" w:rsidP="00C62537">
            <w:r w:rsidRPr="00E22454">
              <w:t>Logická stavba práce a rozsah</w:t>
            </w:r>
          </w:p>
        </w:tc>
        <w:sdt>
          <w:sdtPr>
            <w:id w:val="-4066135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A999007" w14:textId="59E91E61" w:rsidR="00C62537" w:rsidRDefault="000854AB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9684368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037112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51862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B997F8D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2111964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ABF0628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980434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D5C26BD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7F15B6D4" w14:textId="77777777" w:rsidTr="00025C29">
        <w:tc>
          <w:tcPr>
            <w:tcW w:w="2972" w:type="dxa"/>
          </w:tcPr>
          <w:p w14:paraId="267D613B" w14:textId="77777777" w:rsidR="00C62537" w:rsidRPr="00E22454" w:rsidRDefault="00C62537" w:rsidP="00C62537">
            <w:r w:rsidRPr="00E22454">
              <w:t>Práce s</w:t>
            </w:r>
            <w:r>
              <w:t xml:space="preserve"> českou a zahraniční </w:t>
            </w:r>
            <w:r w:rsidRPr="00E22454">
              <w:t>literaturou včetně citací</w:t>
            </w:r>
          </w:p>
        </w:tc>
        <w:sdt>
          <w:sdtPr>
            <w:id w:val="11817061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3307EB0D" w14:textId="1AA9AD04" w:rsidR="00C62537" w:rsidRDefault="000854AB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90795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1D12AA9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29897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05E8689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1411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55C1A40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02935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967D2FA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9F03053" w14:textId="77777777" w:rsidTr="00025C29">
        <w:tc>
          <w:tcPr>
            <w:tcW w:w="2972" w:type="dxa"/>
          </w:tcPr>
          <w:p w14:paraId="7F13E670" w14:textId="77777777" w:rsidR="00C62537" w:rsidRPr="00E22454" w:rsidRDefault="00C62537" w:rsidP="00C62537">
            <w:r w:rsidRPr="00E22454">
              <w:t>Formální úprava práce</w:t>
            </w:r>
            <w:r>
              <w:br/>
            </w:r>
            <w:r w:rsidRPr="00E22454">
              <w:t>(text, grafy, tabulky)</w:t>
            </w:r>
          </w:p>
        </w:tc>
        <w:sdt>
          <w:sdtPr>
            <w:id w:val="-828437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397C479B" w14:textId="328EE6FC" w:rsidR="00C62537" w:rsidRDefault="000854AB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4192906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FD3D4F4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768734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2C9D9811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09200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4DF8EBB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10616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F736B81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5E3AABCC" w14:textId="77777777" w:rsidTr="00025C29">
        <w:tc>
          <w:tcPr>
            <w:tcW w:w="2972" w:type="dxa"/>
          </w:tcPr>
          <w:p w14:paraId="5E7A8863" w14:textId="77777777" w:rsidR="00C62537" w:rsidRPr="00E22454" w:rsidRDefault="00C62537" w:rsidP="00C62537">
            <w:r w:rsidRPr="00E22454">
              <w:t>Jazyková úroveň</w:t>
            </w:r>
            <w:r>
              <w:br/>
            </w:r>
            <w:r w:rsidRPr="00E22454">
              <w:t>(styl, gramatika, terminologie)</w:t>
            </w:r>
          </w:p>
        </w:tc>
        <w:sdt>
          <w:sdtPr>
            <w:id w:val="-1649512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DCF2C90" w14:textId="47C834EF" w:rsidR="00C62537" w:rsidRDefault="000854AB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739812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FED47B0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32267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3CE3E75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71074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E2E6ACB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5745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5C3A917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0BDDA627" w14:textId="77777777" w:rsidR="00062DF8" w:rsidRDefault="001C6B68" w:rsidP="001C6B68">
      <w:pPr>
        <w:pStyle w:val="Nadpis1"/>
        <w:spacing w:before="200"/>
      </w:pPr>
      <w:r>
        <w:t>Využitelnost výsledků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522"/>
        <w:gridCol w:w="1522"/>
        <w:gridCol w:w="1522"/>
        <w:gridCol w:w="1522"/>
      </w:tblGrid>
      <w:tr w:rsidR="001C6B68" w14:paraId="1E4CEC16" w14:textId="77777777" w:rsidTr="00C62537">
        <w:tc>
          <w:tcPr>
            <w:tcW w:w="2972" w:type="dxa"/>
            <w:shd w:val="clear" w:color="auto" w:fill="000000" w:themeFill="text1"/>
          </w:tcPr>
          <w:p w14:paraId="513BCF01" w14:textId="77777777" w:rsidR="001C6B68" w:rsidRDefault="001C6B68" w:rsidP="00F8163F">
            <w:pPr>
              <w:tabs>
                <w:tab w:val="left" w:pos="2127"/>
              </w:tabs>
            </w:pP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7E8132F9" w14:textId="7777777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vysoká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3D8D83F3" w14:textId="7777777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střední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790BE71A" w14:textId="7777777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nízká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58ADCAE1" w14:textId="77777777" w:rsidR="001C6B68" w:rsidRPr="00C62537" w:rsidRDefault="00C62537" w:rsidP="00590F4C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1C6B68" w14:paraId="0F0AE221" w14:textId="77777777" w:rsidTr="00C62537">
        <w:tc>
          <w:tcPr>
            <w:tcW w:w="2972" w:type="dxa"/>
          </w:tcPr>
          <w:p w14:paraId="0809D360" w14:textId="77777777" w:rsidR="001C6B68" w:rsidRDefault="001C6B68" w:rsidP="00F8163F">
            <w:r>
              <w:t>Pro teorii</w:t>
            </w:r>
          </w:p>
        </w:tc>
        <w:sdt>
          <w:sdtPr>
            <w:id w:val="264034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7BFEB302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4161441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75264936" w14:textId="2E3443F2" w:rsidR="001C6B68" w:rsidRDefault="000854AB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776156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8D395A0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7476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48200273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1C6B68" w14:paraId="72AD14D3" w14:textId="77777777" w:rsidTr="00C62537">
        <w:tc>
          <w:tcPr>
            <w:tcW w:w="2972" w:type="dxa"/>
          </w:tcPr>
          <w:p w14:paraId="2F91B221" w14:textId="77777777" w:rsidR="001C6B68" w:rsidRDefault="001C6B68" w:rsidP="00F8163F">
            <w:pPr>
              <w:tabs>
                <w:tab w:val="left" w:pos="2127"/>
              </w:tabs>
            </w:pPr>
            <w:r>
              <w:lastRenderedPageBreak/>
              <w:t>Pro praxi</w:t>
            </w:r>
          </w:p>
        </w:tc>
        <w:sdt>
          <w:sdtPr>
            <w:id w:val="-14454571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036B60ED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4445891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49721BC5" w14:textId="1CE94327" w:rsidR="001C6B68" w:rsidRDefault="000854AB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801066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39A02CD5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8629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0E4C02B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7504CF5F" w14:textId="77777777" w:rsidR="001C6B68" w:rsidRDefault="001C6B68" w:rsidP="001C6B68">
      <w:pPr>
        <w:pStyle w:val="Nadpis1"/>
        <w:spacing w:before="200"/>
      </w:pPr>
      <w:r>
        <w:t>Ostatní připomínky k práci</w:t>
      </w:r>
    </w:p>
    <w:sdt>
      <w:sdtPr>
        <w:id w:val="-1500416269"/>
        <w:placeholder>
          <w:docPart w:val="A459DABF1F774BEDAA041552A9CD5385"/>
        </w:placeholder>
      </w:sdtPr>
      <w:sdtEndPr/>
      <w:sdtContent>
        <w:p w14:paraId="52D92D91" w14:textId="52150E24" w:rsidR="00496D6A" w:rsidRDefault="000854AB" w:rsidP="0035542A">
          <w:pPr>
            <w:jc w:val="both"/>
          </w:pPr>
          <w:r>
            <w:t xml:space="preserve">Student zpracoval diplomovou práci na téma Kvantitativní uvolňování a jeho dopad na monetární politiku. Práce je rozdělena do pěti kapitol, v první kapitole se autor věnuje monetární politice v době finanční krize v letech 2008 a 2009. Ve druhé kapitole se věnuje problematice kvantitativního uvolňování, a to na příkladu ECB, </w:t>
          </w:r>
          <w:proofErr w:type="spellStart"/>
          <w:r>
            <w:t>FEDu</w:t>
          </w:r>
          <w:proofErr w:type="spellEnd"/>
          <w:r>
            <w:t xml:space="preserve"> a </w:t>
          </w:r>
          <w:proofErr w:type="spellStart"/>
          <w:r>
            <w:t>BoJ</w:t>
          </w:r>
          <w:proofErr w:type="spellEnd"/>
          <w:r>
            <w:t xml:space="preserve">. Ve třetí kapitole student </w:t>
          </w:r>
          <w:r w:rsidR="00496D6A">
            <w:t>srovnává</w:t>
          </w:r>
          <w:r>
            <w:t xml:space="preserve"> dopad</w:t>
          </w:r>
          <w:r w:rsidR="00496D6A">
            <w:t>y</w:t>
          </w:r>
          <w:r>
            <w:t xml:space="preserve">, které kvantitativní uvolňování mělo přinést a které skutečně přineslo. Zároveň se zde ale věnuje i aktuální problematice, a to reakcí bank na pandemii covid-19. Ve čtvrté kapitole student využil vektorový </w:t>
          </w:r>
          <w:proofErr w:type="spellStart"/>
          <w:r>
            <w:t>autoregresivní</w:t>
          </w:r>
          <w:proofErr w:type="spellEnd"/>
          <w:r>
            <w:t xml:space="preserve"> model VAR, který zpracoval v programu </w:t>
          </w:r>
          <w:proofErr w:type="spellStart"/>
          <w:r>
            <w:t>Gretl</w:t>
          </w:r>
          <w:proofErr w:type="spellEnd"/>
          <w:r w:rsidR="00496D6A">
            <w:t>, který umožnil srovnání HDP a HICP – skutečného a predikovaného bez kvantitativního uvolňování</w:t>
          </w:r>
          <w:r w:rsidR="00841BB3">
            <w:t xml:space="preserve">, jejich výsledky jsou v práci zahrnuty. V páté kapitole jsou obsaženy závěry a doporučení. </w:t>
          </w:r>
          <w:r w:rsidR="00496D6A">
            <w:t>V průběhu celé práce je vhodně využit grafický aparát, který jednotlivé části textu doplňuje.</w:t>
          </w:r>
        </w:p>
        <w:p w14:paraId="54945EEE" w14:textId="3EA8FC9E" w:rsidR="001C6B68" w:rsidRPr="001C6B68" w:rsidRDefault="00496D6A" w:rsidP="0035542A">
          <w:pPr>
            <w:jc w:val="both"/>
          </w:pPr>
          <w:r>
            <w:t xml:space="preserve">Oceňuji studenta za </w:t>
          </w:r>
          <w:r w:rsidR="0035542A">
            <w:t>rozsáhlou rešerši</w:t>
          </w:r>
          <w:r>
            <w:t xml:space="preserve"> zahraniční literatury a odbornost zpracovaného tématu, dle kterého jde vidět i osobní zájem v dané problematice. Zároveň oceňuji samostatnost při zpracování práce, využití softwaru </w:t>
          </w:r>
          <w:proofErr w:type="spellStart"/>
          <w:r>
            <w:t>Gretl</w:t>
          </w:r>
          <w:proofErr w:type="spellEnd"/>
          <w:r>
            <w:t>, který student z vlastní iniciativy nastudoval</w:t>
          </w:r>
          <w:r w:rsidR="0035542A">
            <w:t>.</w:t>
          </w:r>
        </w:p>
      </w:sdtContent>
    </w:sdt>
    <w:p w14:paraId="5B0AAE32" w14:textId="77777777" w:rsidR="00A13CEB" w:rsidRDefault="00A13CEB" w:rsidP="00A13CEB">
      <w:pPr>
        <w:pStyle w:val="Nadpis1"/>
        <w:spacing w:before="200"/>
      </w:pPr>
      <w:r>
        <w:t xml:space="preserve">Vyjádření k výstupům ze systému </w:t>
      </w:r>
      <w:proofErr w:type="spellStart"/>
      <w:r>
        <w:t>Theses</w:t>
      </w:r>
      <w:proofErr w:type="spellEnd"/>
    </w:p>
    <w:sdt>
      <w:sdtPr>
        <w:id w:val="1212621020"/>
        <w:placeholder>
          <w:docPart w:val="03B5CB34D73943A8B0D7C6B9AA8701F4"/>
        </w:placeholder>
      </w:sdtPr>
      <w:sdtEndPr/>
      <w:sdtContent>
        <w:p w14:paraId="43C996EB" w14:textId="1057B4F0" w:rsidR="00A13CEB" w:rsidRPr="001C6B68" w:rsidRDefault="00841BB3" w:rsidP="00A13CEB">
          <w:r>
            <w:t>Nejvyšší míra podobnosti byla vygenerována v hodnotě 0 % a nejedná se tedy o plagiát.</w:t>
          </w:r>
        </w:p>
      </w:sdtContent>
    </w:sdt>
    <w:p w14:paraId="27AF9EA6" w14:textId="77777777" w:rsidR="001C6B68" w:rsidRDefault="001C6B68" w:rsidP="00A13CEB">
      <w:pPr>
        <w:pStyle w:val="Nadpis1"/>
        <w:spacing w:before="200"/>
      </w:pPr>
      <w:r>
        <w:t>Otázky a náměty k obhajobě</w:t>
      </w:r>
    </w:p>
    <w:sdt>
      <w:sdtPr>
        <w:id w:val="668836740"/>
        <w:placeholder>
          <w:docPart w:val="CB605E2555824FC798AA48084096E0F9"/>
        </w:placeholder>
      </w:sdtPr>
      <w:sdtEndPr/>
      <w:sdtContent>
        <w:p w14:paraId="19D95053" w14:textId="4D09A739" w:rsidR="0035542A" w:rsidRDefault="00DD0135" w:rsidP="00DD0135">
          <w:pPr>
            <w:pStyle w:val="Odstavecseseznamem"/>
            <w:numPr>
              <w:ilvl w:val="0"/>
              <w:numId w:val="1"/>
            </w:numPr>
          </w:pPr>
          <w:r>
            <w:t>Vyjádřete se k aktuální měnové politice ECB, FED</w:t>
          </w:r>
          <w:r w:rsidR="00E616BB">
            <w:t xml:space="preserve"> a </w:t>
          </w:r>
          <w:proofErr w:type="spellStart"/>
          <w:r w:rsidR="0035542A">
            <w:t>BoJ</w:t>
          </w:r>
          <w:proofErr w:type="spellEnd"/>
          <w:r w:rsidR="0035542A">
            <w:t>.</w:t>
          </w:r>
        </w:p>
        <w:p w14:paraId="4C2568DD" w14:textId="77777777" w:rsidR="00E616BB" w:rsidRDefault="00E616BB" w:rsidP="00DD0135">
          <w:pPr>
            <w:pStyle w:val="Odstavecseseznamem"/>
            <w:numPr>
              <w:ilvl w:val="0"/>
              <w:numId w:val="1"/>
            </w:numPr>
          </w:pPr>
          <w:r>
            <w:t xml:space="preserve">Proč je nyní inflace tak vysoká, když ČNB svou měnovou politikou </w:t>
          </w:r>
          <w:proofErr w:type="spellStart"/>
          <w:r>
            <w:t>cíluje</w:t>
          </w:r>
          <w:proofErr w:type="spellEnd"/>
          <w:r>
            <w:t xml:space="preserve"> inflaci na hranici 2 %?</w:t>
          </w:r>
        </w:p>
        <w:p w14:paraId="176601A7" w14:textId="24A97A56" w:rsidR="001C6B68" w:rsidRPr="001C6B68" w:rsidRDefault="00E616BB" w:rsidP="00DD0135">
          <w:pPr>
            <w:pStyle w:val="Odstavecseseznamem"/>
            <w:numPr>
              <w:ilvl w:val="0"/>
              <w:numId w:val="1"/>
            </w:numPr>
          </w:pPr>
          <w:r>
            <w:t>Jaká je situace v oblasti kvantitativního uvolňování v</w:t>
          </w:r>
          <w:r w:rsidR="00AA16E9">
            <w:t> případě ČNB?</w:t>
          </w:r>
        </w:p>
        <w:bookmarkStart w:id="0" w:name="_GoBack" w:displacedByCustomXml="next"/>
        <w:bookmarkEnd w:id="0" w:displacedByCustomXml="next"/>
      </w:sdtContent>
    </w:sdt>
    <w:p w14:paraId="3F5A11C0" w14:textId="77777777" w:rsidR="001C6B68" w:rsidRDefault="001C6B68" w:rsidP="001C6B68">
      <w:pPr>
        <w:pStyle w:val="Nadpis1"/>
        <w:spacing w:before="200"/>
      </w:pPr>
      <w:r>
        <w:t>Závěrečné hodnocení</w:t>
      </w:r>
    </w:p>
    <w:p w14:paraId="7D67C16C" w14:textId="275759D2" w:rsidR="00A0452C" w:rsidRDefault="00A0452C" w:rsidP="001C6B68">
      <w:r>
        <w:t xml:space="preserve">Práci </w:t>
      </w:r>
      <w:sdt>
        <w:sdtPr>
          <w:rPr>
            <w:b/>
          </w:rPr>
          <w:id w:val="-756664973"/>
          <w:placeholder>
            <w:docPart w:val="F2108C71B59640B4B708672C9AD0DEF2"/>
          </w:placeholder>
          <w:comboBox>
            <w:listItem w:value="Zvolte položku"/>
            <w:listItem w:displayText="doporučuji" w:value="doporučuji"/>
            <w:listItem w:displayText="nedoporučuji" w:value="nedoporučuji"/>
          </w:comboBox>
        </w:sdtPr>
        <w:sdtEndPr/>
        <w:sdtContent>
          <w:r w:rsidR="000854AB">
            <w:rPr>
              <w:b/>
            </w:rPr>
            <w:t>doporučuji</w:t>
          </w:r>
        </w:sdtContent>
      </w:sdt>
      <w:r>
        <w:t xml:space="preserve"> k obhajobě.</w:t>
      </w:r>
    </w:p>
    <w:p w14:paraId="107441CD" w14:textId="53400A14" w:rsidR="00A13CEB" w:rsidRDefault="00A13CEB" w:rsidP="00A13CEB">
      <w:r>
        <w:t xml:space="preserve">Tuto diplomovou práci navrhuji hodnotit známkou: </w:t>
      </w:r>
      <w:sdt>
        <w:sdtPr>
          <w:rPr>
            <w:b/>
          </w:rPr>
          <w:id w:val="331188171"/>
          <w:placeholder>
            <w:docPart w:val="D9F6F0F1230844CE8152E0CD1AAA409A"/>
          </w:placeholder>
          <w:comboBox>
            <w:listItem w:value="Zvolte položku."/>
            <w:listItem w:displayText="A" w:value="1"/>
            <w:listItem w:displayText="B" w:value="1,5"/>
            <w:listItem w:displayText="C" w:value="2"/>
            <w:listItem w:displayText="D" w:value="2,5"/>
            <w:listItem w:displayText="E" w:value="3"/>
            <w:listItem w:displayText="F" w:value="4"/>
          </w:comboBox>
        </w:sdtPr>
        <w:sdtEndPr/>
        <w:sdtContent>
          <w:r w:rsidR="000854AB">
            <w:rPr>
              <w:b/>
            </w:rPr>
            <w:t>A</w:t>
          </w:r>
        </w:sdtContent>
      </w:sdt>
    </w:p>
    <w:p w14:paraId="570D08CC" w14:textId="77777777" w:rsidR="001C6B68" w:rsidRDefault="001C6B68" w:rsidP="001C6B68"/>
    <w:p w14:paraId="2A176436" w14:textId="1C2B770F" w:rsidR="001C6B68" w:rsidRDefault="00CF4D06" w:rsidP="00CF4D06">
      <w:pPr>
        <w:spacing w:before="600"/>
      </w:pPr>
      <w:r>
        <w:t xml:space="preserve">V Pardubicích </w:t>
      </w:r>
      <w:sdt>
        <w:sdtPr>
          <w:id w:val="254710657"/>
          <w:placeholder>
            <w:docPart w:val="9B70793CDF0947BD85C2215C1100EE26"/>
          </w:placeholder>
          <w:date w:fullDate="2022-05-30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r w:rsidR="000854AB">
            <w:t>30.5.2022</w:t>
          </w:r>
        </w:sdtContent>
      </w:sdt>
    </w:p>
    <w:p w14:paraId="5E6C26E2" w14:textId="77777777" w:rsidR="001C6B68" w:rsidRPr="001C6B68" w:rsidRDefault="00CF4D06" w:rsidP="00CF4D06">
      <w:pPr>
        <w:tabs>
          <w:tab w:val="left" w:leader="dot" w:pos="3969"/>
        </w:tabs>
        <w:spacing w:before="720"/>
      </w:pPr>
      <w:r>
        <w:t>P</w:t>
      </w:r>
      <w:r w:rsidR="001C6B68">
        <w:t>odpis</w:t>
      </w:r>
      <w:r>
        <w:t xml:space="preserve"> </w:t>
      </w:r>
      <w:r>
        <w:tab/>
      </w:r>
    </w:p>
    <w:sectPr w:rsidR="001C6B68" w:rsidRPr="001C6B68" w:rsidSect="00E5312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/>
      <w:pgMar w:top="1418" w:right="1418" w:bottom="1418" w:left="1418" w:header="709" w:footer="74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922B81" w14:textId="77777777" w:rsidR="00B2039B" w:rsidRDefault="00B2039B">
      <w:r>
        <w:separator/>
      </w:r>
    </w:p>
  </w:endnote>
  <w:endnote w:type="continuationSeparator" w:id="0">
    <w:p w14:paraId="583DE5ED" w14:textId="77777777" w:rsidR="00B2039B" w:rsidRDefault="00B203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613D30" w14:textId="77777777" w:rsidR="00744F01" w:rsidRDefault="00744F01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14EC34E" w14:textId="77777777" w:rsidR="001B38B5" w:rsidRDefault="00B2039B" w:rsidP="00EB10B0">
    <w:pPr>
      <w:pBdr>
        <w:top w:val="single" w:sz="4" w:space="1" w:color="auto"/>
      </w:pBdr>
      <w:tabs>
        <w:tab w:val="right" w:pos="9070"/>
      </w:tabs>
    </w:pPr>
    <w:sdt>
      <w:sdtPr>
        <w:alias w:val="proces_nazev"/>
        <w:tag w:val="proces_nazev"/>
        <w:id w:val="1405569511"/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EB10B0">
      <w:tab/>
    </w:r>
    <w:r w:rsidR="00EB10B0">
      <w:fldChar w:fldCharType="begin"/>
    </w:r>
    <w:r w:rsidR="00EB10B0">
      <w:instrText>PAGE   \* MERGEFORMAT</w:instrText>
    </w:r>
    <w:r w:rsidR="00EB10B0">
      <w:fldChar w:fldCharType="separate"/>
    </w:r>
    <w:r w:rsidR="00E43C36">
      <w:rPr>
        <w:noProof/>
      </w:rPr>
      <w:t>2</w:t>
    </w:r>
    <w:r w:rsidR="00EB10B0">
      <w:fldChar w:fldCharType="end"/>
    </w:r>
    <w:r w:rsidR="00EB10B0">
      <w:t xml:space="preserve"> / </w:t>
    </w:r>
    <w:r>
      <w:fldChar w:fldCharType="begin"/>
    </w:r>
    <w:r>
      <w:instrText xml:space="preserve"> NUMPAGES   \* MERGEFORMAT </w:instrText>
    </w:r>
    <w:r>
      <w:fldChar w:fldCharType="separate"/>
    </w:r>
    <w:r w:rsidR="00E43C36"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C8029DE" w14:textId="77777777" w:rsidR="003C1CDB" w:rsidRDefault="00816FEB" w:rsidP="003C1CDB">
    <w:pPr>
      <w:pBdr>
        <w:top w:val="single" w:sz="4" w:space="1" w:color="auto"/>
      </w:pBdr>
      <w:tabs>
        <w:tab w:val="center" w:pos="4536"/>
        <w:tab w:val="right" w:pos="907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12C315F7" wp14:editId="612E6671">
              <wp:simplePos x="0" y="0"/>
              <wp:positionH relativeFrom="leftMargin">
                <wp:align>left</wp:align>
              </wp:positionH>
              <wp:positionV relativeFrom="bottomMargin">
                <wp:align>bottom</wp:align>
              </wp:positionV>
              <wp:extent cx="576000" cy="37800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00" cy="3780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1CE25A" w14:textId="77777777" w:rsidR="00816FEB" w:rsidRPr="0092144C" w:rsidRDefault="00816FEB" w:rsidP="0092144C">
                          <w:pPr>
                            <w:rPr>
                              <w:i/>
                              <w:sz w:val="12"/>
                              <w:szCs w:val="12"/>
                            </w:rPr>
                          </w:pP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t xml:space="preserve">Naposledy vytištěno 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instrText xml:space="preserve"> PRINTDATE  \@ "d.M.yyyy H:mm"  \* MERGEFORMAT </w:instrTex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E43C36">
                            <w:rPr>
                              <w:i/>
                              <w:noProof/>
                              <w:sz w:val="12"/>
                              <w:szCs w:val="12"/>
                            </w:rPr>
                            <w:t>14.12.2011 18:13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360000" tIns="45720" rIns="91440" bIns="1296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2C315F7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0;width:45.35pt;height:297.65pt;z-index:251657216;visibility:visible;mso-wrap-style:square;mso-width-percent:0;mso-height-percent:0;mso-wrap-distance-left:9pt;mso-wrap-distance-top:0;mso-wrap-distance-right:9pt;mso-wrap-distance-bottom:0;mso-position-horizontal:left;mso-position-horizontal-relative:left-margin-area;mso-position-vertical:bottom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" fillcolor="white [3201]" stroked="f" strokeweight=".5pt">
              <v:textbox style="layout-flow:vertical;mso-layout-flow-alt:bottom-to-top" inset="10mm,,,36mm">
                <w:txbxContent>
                  <w:p w14:paraId="4C1CE25A" w14:textId="77777777" w:rsidR="00816FEB" w:rsidRPr="0092144C" w:rsidRDefault="00816FEB" w:rsidP="0092144C">
                    <w:pPr>
                      <w:rPr>
                        <w:i/>
                        <w:sz w:val="12"/>
                        <w:szCs w:val="12"/>
                      </w:rPr>
                    </w:pPr>
                    <w:r w:rsidRPr="0092144C">
                      <w:rPr>
                        <w:i/>
                        <w:sz w:val="12"/>
                        <w:szCs w:val="12"/>
                      </w:rPr>
                      <w:t xml:space="preserve">Naposledy vytištěno 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begin"/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instrText xml:space="preserve"> PRINTDATE  \@ "d.M.yyyy H:mm"  \* MERGEFORMAT </w:instrTex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separate"/>
                    </w:r>
                    <w:r w:rsidR="00E43C36">
                      <w:rPr>
                        <w:i/>
                        <w:noProof/>
                        <w:sz w:val="12"/>
                        <w:szCs w:val="12"/>
                      </w:rPr>
                      <w:t>14.12.2011 18:13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3C1CDB">
      <w:t>Identifikace záznamu:</w:t>
    </w:r>
  </w:p>
  <w:p w14:paraId="6BD2F819" w14:textId="77777777" w:rsidR="00E53122" w:rsidRDefault="00B2039B" w:rsidP="003C1CDB">
    <w:pPr>
      <w:pBdr>
        <w:top w:val="single" w:sz="4" w:space="1" w:color="auto"/>
      </w:pBdr>
      <w:tabs>
        <w:tab w:val="center" w:pos="4536"/>
        <w:tab w:val="right" w:leader="dot" w:pos="7938"/>
        <w:tab w:val="right" w:pos="9070"/>
      </w:tabs>
    </w:pPr>
    <w:sdt>
      <w:sdtPr>
        <w:alias w:val="proces_nazev"/>
        <w:tag w:val="proces_nazev"/>
        <w:id w:val="270905931"/>
        <w:placeholder>
          <w:docPart w:val="9B70793CDF0947BD85C2215C1100EE26"/>
        </w:placeholder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3C1CDB">
      <w:tab/>
    </w:r>
    <w:r w:rsidR="003C1CDB">
      <w:tab/>
    </w:r>
    <w:r w:rsidR="003C1CDB">
      <w:tab/>
    </w:r>
    <w:r w:rsidR="003C1CDB">
      <w:fldChar w:fldCharType="begin"/>
    </w:r>
    <w:r w:rsidR="003C1CDB">
      <w:instrText>PAGE   \* MERGEFORMAT</w:instrText>
    </w:r>
    <w:r w:rsidR="003C1CDB">
      <w:fldChar w:fldCharType="separate"/>
    </w:r>
    <w:r w:rsidR="00E43C36">
      <w:rPr>
        <w:noProof/>
      </w:rPr>
      <w:t>1</w:t>
    </w:r>
    <w:r w:rsidR="003C1CDB">
      <w:fldChar w:fldCharType="end"/>
    </w:r>
    <w:r w:rsidR="003C1CDB">
      <w:t xml:space="preserve"> / </w:t>
    </w:r>
    <w:r>
      <w:fldChar w:fldCharType="begin"/>
    </w:r>
    <w:r>
      <w:instrText xml:space="preserve"> NUMPAGES   \* MERGEFORMAT </w:instrText>
    </w:r>
    <w:r>
      <w:fldChar w:fldCharType="separate"/>
    </w:r>
    <w:r w:rsidR="00E43C36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520D49" w14:textId="77777777" w:rsidR="00B2039B" w:rsidRDefault="00B2039B">
      <w:r>
        <w:separator/>
      </w:r>
    </w:p>
  </w:footnote>
  <w:footnote w:type="continuationSeparator" w:id="0">
    <w:p w14:paraId="43D2A1E4" w14:textId="77777777" w:rsidR="00B2039B" w:rsidRDefault="00B203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C794FF" w14:textId="77777777" w:rsidR="00744F01" w:rsidRDefault="00744F0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8B687B" w14:textId="77777777" w:rsidR="00E44967" w:rsidRPr="002E70CA" w:rsidRDefault="00A769E6" w:rsidP="00BE393F">
    <w:pPr>
      <w:pStyle w:val="Zhlav"/>
      <w:pBdr>
        <w:bottom w:val="single" w:sz="4" w:space="1" w:color="auto"/>
      </w:pBdr>
      <w:spacing w:after="200"/>
    </w:pPr>
    <w:r>
      <w:t xml:space="preserve">© </w:t>
    </w:r>
    <w:r w:rsidR="00E44967" w:rsidRPr="002E70CA">
      <w:t>Fakulta ekonomicko-správní</w:t>
    </w:r>
    <w:r w:rsidR="00E44967" w:rsidRPr="002E70CA">
      <w:tab/>
    </w:r>
    <w:r w:rsidR="00E44967" w:rsidRPr="002E70CA">
      <w:tab/>
    </w:r>
    <w:sdt>
      <w:sdtPr>
        <w:alias w:val="priloha_nazev"/>
        <w:tag w:val="priloha_nazev"/>
        <w:id w:val="111492253"/>
        <w:placeholder>
          <w:docPart w:val="9A91A42D11B54F67BE3BF4395C2BBCF4"/>
        </w:placeholder>
        <w:dataBinding w:xpath="/root[1]/priloha_nazev[1]" w:storeItemID="{82D653DF-71F0-4A7D-B399-5696ADE1160A}"/>
        <w:text/>
      </w:sdtPr>
      <w:sdtEndPr/>
      <w:sdtContent>
        <w:r w:rsidR="000D4F4C">
          <w:t>Posudek vedoucího diplomové práce</w:t>
        </w:r>
      </w:sdtContent>
    </w:sdt>
    <w:r w:rsidR="00E44967" w:rsidRPr="002E70CA">
      <w:br/>
      <w:t xml:space="preserve">Garant </w:t>
    </w:r>
    <w:r w:rsidR="00DF1508">
      <w:t>formuláře</w:t>
    </w:r>
    <w:r w:rsidR="00E44967" w:rsidRPr="002E70CA">
      <w:t xml:space="preserve">: </w:t>
    </w:r>
    <w:sdt>
      <w:sdtPr>
        <w:alias w:val="priloha_garant"/>
        <w:tag w:val="priloha_garant"/>
        <w:id w:val="-1660610187"/>
        <w:placeholder>
          <w:docPart w:val="93DEBF574A9D43C8937286EA5828BD00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="00E44967" w:rsidRPr="002E70CA">
      <w:tab/>
    </w:r>
    <w:r w:rsidR="00E44967" w:rsidRPr="002E70CA">
      <w:tab/>
    </w:r>
    <w:sdt>
      <w:sdtPr>
        <w:alias w:val="proces_cislo"/>
        <w:tag w:val="proces_cislo"/>
        <w:id w:val="-651297842"/>
        <w:placeholder>
          <w:docPart w:val="B118DAF198EB4645B141C1DF37D2791E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="00F0656E" w:rsidRPr="002E70CA">
      <w:t xml:space="preserve"> </w:t>
    </w:r>
    <w:r w:rsidR="00F059EC">
      <w:t xml:space="preserve">/ </w:t>
    </w:r>
    <w:sdt>
      <w:sdtPr>
        <w:alias w:val="priloha_cislo"/>
        <w:tag w:val="priloha_cislo"/>
        <w:id w:val="-2067025218"/>
        <w:placeholder>
          <w:docPart w:val="EE35AD5A725D4D53B8F257F157EB18D4"/>
        </w:placeholder>
        <w:dataBinding w:xpath="/root[1]/priloha_cislo[1]" w:storeItemID="{82D653DF-71F0-4A7D-B399-5696ADE1160A}"/>
        <w:text/>
      </w:sdtPr>
      <w:sdtEndPr/>
      <w:sdtContent>
        <w:r w:rsidR="00744F01">
          <w:t>F002</w:t>
        </w:r>
      </w:sdtContent>
    </w:sdt>
    <w:r w:rsidR="00E44967" w:rsidRPr="002E70CA">
      <w:t> </w:t>
    </w:r>
    <w:r w:rsidR="00F059EC">
      <w:t>/</w:t>
    </w:r>
    <w:r w:rsidR="00E44967" w:rsidRPr="002E70CA">
      <w:t xml:space="preserve"> </w:t>
    </w:r>
    <w:sdt>
      <w:sdtPr>
        <w:alias w:val="dokument_verze"/>
        <w:tag w:val="dokument_verze"/>
        <w:id w:val="-2010670680"/>
        <w:placeholder>
          <w:docPart w:val="FBFC846A2F9D46CB9B6A7182E93D9087"/>
        </w:placeholder>
        <w:dataBinding w:xpath="/root[1]/priloha_verze[1]" w:storeItemID="{82D653DF-71F0-4A7D-B399-5696ADE1160A}"/>
        <w:text/>
      </w:sdtPr>
      <w:sdtEndPr/>
      <w:sdtContent>
        <w:r w:rsidR="00A13CEB">
          <w:t>B</w:t>
        </w:r>
      </w:sdtContent>
    </w:sdt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6A76FA" w14:textId="77777777" w:rsidR="00E53122" w:rsidRDefault="00E53122" w:rsidP="001B38B5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Pr="002E70CA">
      <w:t>Fakulta ekonomicko-správní</w:t>
    </w:r>
    <w:r w:rsidRPr="002E70CA">
      <w:tab/>
    </w:r>
    <w:sdt>
      <w:sdtPr>
        <w:alias w:val="priloha_nazev"/>
        <w:tag w:val="priloha_nazev"/>
        <w:id w:val="-483770229"/>
        <w:placeholder>
          <w:docPart w:val="A459DABF1F774BEDAA041552A9CD5385"/>
        </w:placeholder>
        <w:dataBinding w:xpath="/root[1]/priloha_nazev[1]" w:storeItemID="{82D653DF-71F0-4A7D-B399-5696ADE1160A}"/>
        <w:text/>
      </w:sdtPr>
      <w:sdtEndPr/>
      <w:sdtContent>
        <w:r w:rsidR="000D4F4C">
          <w:t>Posudek vedoucího diplomové práce</w:t>
        </w:r>
      </w:sdtContent>
    </w:sdt>
    <w:r w:rsidRPr="002E70CA">
      <w:br/>
      <w:t xml:space="preserve">Garant </w:t>
    </w:r>
    <w:r>
      <w:t>formuláře</w:t>
    </w:r>
    <w:r w:rsidRPr="002E70CA">
      <w:t xml:space="preserve">: </w:t>
    </w:r>
    <w:sdt>
      <w:sdtPr>
        <w:alias w:val="priloha_garant"/>
        <w:tag w:val="priloha_garant"/>
        <w:id w:val="2017029177"/>
        <w:placeholder>
          <w:docPart w:val="03B5CB34D73943A8B0D7C6B9AA8701F4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Pr="002E70CA">
      <w:tab/>
    </w:r>
    <w:sdt>
      <w:sdtPr>
        <w:alias w:val="proces_cislo"/>
        <w:tag w:val="proces_cislo"/>
        <w:id w:val="414292915"/>
        <w:placeholder>
          <w:docPart w:val="CB605E2555824FC798AA48084096E0F9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Pr="002E70CA">
      <w:t xml:space="preserve"> </w:t>
    </w:r>
    <w:r>
      <w:t xml:space="preserve">/ </w:t>
    </w:r>
    <w:sdt>
      <w:sdtPr>
        <w:alias w:val="priloha_cislo"/>
        <w:tag w:val="priloha_cislo"/>
        <w:id w:val="1995378236"/>
        <w:placeholder>
          <w:docPart w:val="F2108C71B59640B4B708672C9AD0DEF2"/>
        </w:placeholder>
        <w:dataBinding w:xpath="/root[1]/priloha_cislo[1]" w:storeItemID="{82D653DF-71F0-4A7D-B399-5696ADE1160A}"/>
        <w:text/>
      </w:sdtPr>
      <w:sdtEndPr/>
      <w:sdtContent>
        <w:r w:rsidR="000D4F4C">
          <w:t>F00</w:t>
        </w:r>
        <w:r w:rsidR="00744F01">
          <w:t>2</w:t>
        </w:r>
      </w:sdtContent>
    </w:sdt>
    <w:r w:rsidRPr="002E70CA">
      <w:t> </w:t>
    </w:r>
    <w:r>
      <w:t>/</w:t>
    </w:r>
    <w:r w:rsidRPr="002E70CA">
      <w:t xml:space="preserve"> </w:t>
    </w:r>
    <w:sdt>
      <w:sdtPr>
        <w:alias w:val="dokument_verze"/>
        <w:tag w:val="dokument_verze"/>
        <w:id w:val="1348057740"/>
        <w:placeholder>
          <w:docPart w:val="D9F6F0F1230844CE8152E0CD1AAA409A"/>
        </w:placeholder>
        <w:dataBinding w:xpath="/root[1]/priloha_verze[1]" w:storeItemID="{82D653DF-71F0-4A7D-B399-5696ADE1160A}"/>
        <w:text/>
      </w:sdtPr>
      <w:sdtEndPr/>
      <w:sdtContent>
        <w:r w:rsidR="00A13CEB">
          <w:t>B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72A7EBB"/>
    <w:multiLevelType w:val="hybridMultilevel"/>
    <w:tmpl w:val="1D98A40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6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3C36"/>
    <w:rsid w:val="0004224D"/>
    <w:rsid w:val="00062DF8"/>
    <w:rsid w:val="000854AB"/>
    <w:rsid w:val="00086ABE"/>
    <w:rsid w:val="000A4E15"/>
    <w:rsid w:val="000A7FEA"/>
    <w:rsid w:val="000C621C"/>
    <w:rsid w:val="000D4F4C"/>
    <w:rsid w:val="000D5432"/>
    <w:rsid w:val="001062B4"/>
    <w:rsid w:val="00115AE0"/>
    <w:rsid w:val="00117756"/>
    <w:rsid w:val="00144F1E"/>
    <w:rsid w:val="00155E32"/>
    <w:rsid w:val="0017254F"/>
    <w:rsid w:val="00191245"/>
    <w:rsid w:val="00191F70"/>
    <w:rsid w:val="00194591"/>
    <w:rsid w:val="001B2AAF"/>
    <w:rsid w:val="001B38B5"/>
    <w:rsid w:val="001B3BAD"/>
    <w:rsid w:val="001B6842"/>
    <w:rsid w:val="001C6B68"/>
    <w:rsid w:val="001E360C"/>
    <w:rsid w:val="001F5A5B"/>
    <w:rsid w:val="0020382A"/>
    <w:rsid w:val="00206CD8"/>
    <w:rsid w:val="002A0C8E"/>
    <w:rsid w:val="002B1F34"/>
    <w:rsid w:val="002E70CA"/>
    <w:rsid w:val="00305E57"/>
    <w:rsid w:val="00337779"/>
    <w:rsid w:val="0035542A"/>
    <w:rsid w:val="00362B40"/>
    <w:rsid w:val="003663E2"/>
    <w:rsid w:val="003710D8"/>
    <w:rsid w:val="0037375B"/>
    <w:rsid w:val="00375377"/>
    <w:rsid w:val="0038560F"/>
    <w:rsid w:val="003A0A25"/>
    <w:rsid w:val="003C1CDB"/>
    <w:rsid w:val="003C4648"/>
    <w:rsid w:val="003D796A"/>
    <w:rsid w:val="003F2174"/>
    <w:rsid w:val="003F56AE"/>
    <w:rsid w:val="0040700A"/>
    <w:rsid w:val="00445B54"/>
    <w:rsid w:val="00496D6A"/>
    <w:rsid w:val="004C098F"/>
    <w:rsid w:val="004F0332"/>
    <w:rsid w:val="005042FD"/>
    <w:rsid w:val="0051302D"/>
    <w:rsid w:val="0053285A"/>
    <w:rsid w:val="00540B24"/>
    <w:rsid w:val="005419D4"/>
    <w:rsid w:val="00547839"/>
    <w:rsid w:val="00551D87"/>
    <w:rsid w:val="00562A1A"/>
    <w:rsid w:val="00590F4C"/>
    <w:rsid w:val="005C15DD"/>
    <w:rsid w:val="005C7378"/>
    <w:rsid w:val="005D2327"/>
    <w:rsid w:val="00612D4F"/>
    <w:rsid w:val="006164A7"/>
    <w:rsid w:val="0063253C"/>
    <w:rsid w:val="0066380B"/>
    <w:rsid w:val="00686968"/>
    <w:rsid w:val="00693C31"/>
    <w:rsid w:val="006B3FD9"/>
    <w:rsid w:val="006E0731"/>
    <w:rsid w:val="00712FEA"/>
    <w:rsid w:val="007338C9"/>
    <w:rsid w:val="00744F01"/>
    <w:rsid w:val="00745DEA"/>
    <w:rsid w:val="00753021"/>
    <w:rsid w:val="00756012"/>
    <w:rsid w:val="00765767"/>
    <w:rsid w:val="0077671D"/>
    <w:rsid w:val="007C2CCE"/>
    <w:rsid w:val="007E29C2"/>
    <w:rsid w:val="007E3205"/>
    <w:rsid w:val="007F2220"/>
    <w:rsid w:val="00801690"/>
    <w:rsid w:val="00802A26"/>
    <w:rsid w:val="00806D00"/>
    <w:rsid w:val="00816FEB"/>
    <w:rsid w:val="0082647C"/>
    <w:rsid w:val="00831802"/>
    <w:rsid w:val="008371A5"/>
    <w:rsid w:val="008419CD"/>
    <w:rsid w:val="00841BB3"/>
    <w:rsid w:val="0084461D"/>
    <w:rsid w:val="00856431"/>
    <w:rsid w:val="008756A9"/>
    <w:rsid w:val="0088184E"/>
    <w:rsid w:val="008A3C96"/>
    <w:rsid w:val="008A6C16"/>
    <w:rsid w:val="008A7931"/>
    <w:rsid w:val="008C1578"/>
    <w:rsid w:val="009028DB"/>
    <w:rsid w:val="00920B3F"/>
    <w:rsid w:val="0092144C"/>
    <w:rsid w:val="0093618B"/>
    <w:rsid w:val="00971232"/>
    <w:rsid w:val="00980394"/>
    <w:rsid w:val="00997D92"/>
    <w:rsid w:val="009B200E"/>
    <w:rsid w:val="009C7780"/>
    <w:rsid w:val="00A03D23"/>
    <w:rsid w:val="00A0452C"/>
    <w:rsid w:val="00A13CEB"/>
    <w:rsid w:val="00A310F8"/>
    <w:rsid w:val="00A36DA5"/>
    <w:rsid w:val="00A4023D"/>
    <w:rsid w:val="00A47622"/>
    <w:rsid w:val="00A515A1"/>
    <w:rsid w:val="00A7619C"/>
    <w:rsid w:val="00A769E6"/>
    <w:rsid w:val="00A83E03"/>
    <w:rsid w:val="00A87BD5"/>
    <w:rsid w:val="00A905BD"/>
    <w:rsid w:val="00AA16E9"/>
    <w:rsid w:val="00B14B84"/>
    <w:rsid w:val="00B2039B"/>
    <w:rsid w:val="00B548B2"/>
    <w:rsid w:val="00B71779"/>
    <w:rsid w:val="00B96BE4"/>
    <w:rsid w:val="00BA13EB"/>
    <w:rsid w:val="00BE393F"/>
    <w:rsid w:val="00BF006C"/>
    <w:rsid w:val="00C300D3"/>
    <w:rsid w:val="00C46F5F"/>
    <w:rsid w:val="00C62537"/>
    <w:rsid w:val="00C64FBA"/>
    <w:rsid w:val="00C71AF9"/>
    <w:rsid w:val="00CE10E6"/>
    <w:rsid w:val="00CF44F5"/>
    <w:rsid w:val="00CF4D06"/>
    <w:rsid w:val="00D15A9A"/>
    <w:rsid w:val="00D56899"/>
    <w:rsid w:val="00D94B0E"/>
    <w:rsid w:val="00DC5529"/>
    <w:rsid w:val="00DC5972"/>
    <w:rsid w:val="00DD0135"/>
    <w:rsid w:val="00DF1508"/>
    <w:rsid w:val="00DF747E"/>
    <w:rsid w:val="00E43C36"/>
    <w:rsid w:val="00E44967"/>
    <w:rsid w:val="00E53122"/>
    <w:rsid w:val="00E534D0"/>
    <w:rsid w:val="00E610E7"/>
    <w:rsid w:val="00E616BB"/>
    <w:rsid w:val="00E674E7"/>
    <w:rsid w:val="00E73F7A"/>
    <w:rsid w:val="00E80D14"/>
    <w:rsid w:val="00E827B9"/>
    <w:rsid w:val="00E84551"/>
    <w:rsid w:val="00EA4BB2"/>
    <w:rsid w:val="00EB10B0"/>
    <w:rsid w:val="00EB41C9"/>
    <w:rsid w:val="00EE39E1"/>
    <w:rsid w:val="00EE4F7F"/>
    <w:rsid w:val="00F059EC"/>
    <w:rsid w:val="00F0656E"/>
    <w:rsid w:val="00F33FFD"/>
    <w:rsid w:val="00F3576E"/>
    <w:rsid w:val="00F36632"/>
    <w:rsid w:val="00F77E03"/>
    <w:rsid w:val="00F81457"/>
    <w:rsid w:val="00FB5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2F6324D"/>
  <w15:docId w15:val="{4861FEB0-7BD4-405C-A8C2-D8DA7692F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DD01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H1%20V&#253;uka%20a%20vzd&#283;l&#225;v&#225;n&#237;\H1.0104-F002-B%20Posudek%20diplomov&#233;%20pr&#225;c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9A91A42D11B54F67BE3BF4395C2BBCF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B7DF8E3-D99D-4078-893A-AA2BDC1A818C}"/>
      </w:docPartPr>
      <w:docPartBody>
        <w:p w:rsidR="00872E36" w:rsidRDefault="00113827">
          <w:pPr>
            <w:pStyle w:val="9A91A42D11B54F67BE3BF4395C2BBCF4"/>
          </w:pPr>
          <w:r>
            <w:rPr>
              <w:rStyle w:val="Zstupntext"/>
            </w:rPr>
            <w:t>zadejte jméno a příjmení studenta</w:t>
          </w:r>
        </w:p>
      </w:docPartBody>
    </w:docPart>
    <w:docPart>
      <w:docPartPr>
        <w:name w:val="93DEBF574A9D43C8937286EA5828BD0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77C0099-2293-4696-864E-20BA3F0D73D7}"/>
      </w:docPartPr>
      <w:docPartBody>
        <w:p w:rsidR="00872E36" w:rsidRDefault="00113827">
          <w:pPr>
            <w:pStyle w:val="93DEBF574A9D43C8937286EA5828BD00"/>
          </w:pPr>
          <w:r>
            <w:rPr>
              <w:rStyle w:val="Zstupntext"/>
            </w:rPr>
            <w:t>zadejte číslo studenta</w:t>
          </w:r>
        </w:p>
      </w:docPartBody>
    </w:docPart>
    <w:docPart>
      <w:docPartPr>
        <w:name w:val="B118DAF198EB4645B141C1DF37D2791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1CE74B7-3F03-4132-9F44-339CA8F3F16C}"/>
      </w:docPartPr>
      <w:docPartBody>
        <w:p w:rsidR="00872E36" w:rsidRDefault="00113827">
          <w:pPr>
            <w:pStyle w:val="B118DAF198EB4645B141C1DF37D2791E"/>
          </w:pPr>
          <w:r>
            <w:rPr>
              <w:rStyle w:val="Zstupntext"/>
            </w:rPr>
            <w:t>zadejte název diplomové práce</w:t>
          </w:r>
        </w:p>
      </w:docPartBody>
    </w:docPart>
    <w:docPart>
      <w:docPartPr>
        <w:name w:val="EE35AD5A725D4D53B8F257F157EB18D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72C9037-A4F9-4CD7-9F4F-F98F71DAFCF9}"/>
      </w:docPartPr>
      <w:docPartBody>
        <w:p w:rsidR="00872E36" w:rsidRDefault="00113827">
          <w:pPr>
            <w:pStyle w:val="EE35AD5A725D4D53B8F257F157EB18D4"/>
          </w:pPr>
          <w:r>
            <w:rPr>
              <w:rStyle w:val="Zstupntext"/>
            </w:rPr>
            <w:t>zadejte cíl diplomové práce</w:t>
          </w:r>
        </w:p>
      </w:docPartBody>
    </w:docPart>
    <w:docPart>
      <w:docPartPr>
        <w:name w:val="FBFC846A2F9D46CB9B6A7182E93D908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7D8DCFC-ED02-4B44-B06F-6D91F36A8180}"/>
      </w:docPartPr>
      <w:docPartBody>
        <w:p w:rsidR="00872E36" w:rsidRDefault="00113827">
          <w:pPr>
            <w:pStyle w:val="FBFC846A2F9D46CB9B6A7182E93D9087"/>
          </w:pPr>
          <w:r>
            <w:rPr>
              <w:rStyle w:val="Zstupntext"/>
            </w:rPr>
            <w:t>zadejte jméno vedoucího práce</w:t>
          </w:r>
        </w:p>
      </w:docPartBody>
    </w:docPart>
    <w:docPart>
      <w:docPartPr>
        <w:name w:val="DFEC1E932A8247F2BCE9362B2E3A6EE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DE00D4D-5461-4830-8042-1BDB24A29C89}"/>
      </w:docPartPr>
      <w:docPartBody>
        <w:p w:rsidR="00872E36" w:rsidRDefault="00113827">
          <w:pPr>
            <w:pStyle w:val="DFEC1E932A8247F2BCE9362B2E3A6EED"/>
          </w:pPr>
          <w:r>
            <w:rPr>
              <w:rStyle w:val="Zstupntext"/>
            </w:rPr>
            <w:t>zadejte studijní program</w:t>
          </w:r>
        </w:p>
      </w:docPartBody>
    </w:docPart>
    <w:docPart>
      <w:docPartPr>
        <w:name w:val="3208F84F296F499DA5DD89387EFBE09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4767ACF-909E-4485-9364-96CE58CACA48}"/>
      </w:docPartPr>
      <w:docPartBody>
        <w:p w:rsidR="00872E36" w:rsidRDefault="00113827">
          <w:pPr>
            <w:pStyle w:val="3208F84F296F499DA5DD89387EFBE097"/>
          </w:pPr>
          <w:r>
            <w:rPr>
              <w:rStyle w:val="Zstupntext"/>
            </w:rPr>
            <w:t>zadejte akademický rok</w:t>
          </w:r>
        </w:p>
      </w:docPartBody>
    </w:docPart>
    <w:docPart>
      <w:docPartPr>
        <w:name w:val="A459DABF1F774BEDAA041552A9CD538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9EEE90D-C5AF-4094-942D-A1EBFD6AFEA4}"/>
      </w:docPartPr>
      <w:docPartBody>
        <w:p w:rsidR="00872E36" w:rsidRDefault="00113827">
          <w:pPr>
            <w:pStyle w:val="A459DABF1F774BEDAA041552A9CD5385"/>
          </w:pPr>
          <w:r>
            <w:rPr>
              <w:rStyle w:val="Zstupntext"/>
            </w:rPr>
            <w:t>Zadejte ostatní připomínky k práci</w:t>
          </w:r>
        </w:p>
      </w:docPartBody>
    </w:docPart>
    <w:docPart>
      <w:docPartPr>
        <w:name w:val="03B5CB34D73943A8B0D7C6B9AA8701F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FDDA95A-3725-4138-BD68-5CE87F27DE92}"/>
      </w:docPartPr>
      <w:docPartBody>
        <w:p w:rsidR="00872E36" w:rsidRDefault="00113827">
          <w:pPr>
            <w:pStyle w:val="03B5CB34D73943A8B0D7C6B9AA8701F4"/>
          </w:pPr>
          <w:r>
            <w:rPr>
              <w:rStyle w:val="Zstupntext"/>
            </w:rPr>
            <w:t>Komentujte výstupy ze systému Theses v IS Stag, včetně největší míry shody.</w:t>
          </w:r>
        </w:p>
      </w:docPartBody>
    </w:docPart>
    <w:docPart>
      <w:docPartPr>
        <w:name w:val="CB605E2555824FC798AA48084096E0F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DE83787-6BDA-4DDF-9A55-C62996031C05}"/>
      </w:docPartPr>
      <w:docPartBody>
        <w:p w:rsidR="00872E36" w:rsidRDefault="00113827">
          <w:pPr>
            <w:pStyle w:val="CB605E2555824FC798AA48084096E0F9"/>
          </w:pPr>
          <w:r>
            <w:rPr>
              <w:rStyle w:val="Zstupntext"/>
            </w:rPr>
            <w:t>Zadejte otázky a náměty k obhajobě</w:t>
          </w:r>
        </w:p>
      </w:docPartBody>
    </w:docPart>
    <w:docPart>
      <w:docPartPr>
        <w:name w:val="F2108C71B59640B4B708672C9AD0DEF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7D6DEB1-3C78-4A1E-96E8-85464BB7319B}"/>
      </w:docPartPr>
      <w:docPartBody>
        <w:p w:rsidR="00872E36" w:rsidRDefault="00113827">
          <w:pPr>
            <w:pStyle w:val="F2108C71B59640B4B708672C9AD0DEF2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>volte položku</w:t>
          </w:r>
        </w:p>
      </w:docPartBody>
    </w:docPart>
    <w:docPart>
      <w:docPartPr>
        <w:name w:val="D9F6F0F1230844CE8152E0CD1AAA409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C68A430-9437-42E3-949E-B892D01F2989}"/>
      </w:docPartPr>
      <w:docPartBody>
        <w:p w:rsidR="00872E36" w:rsidRDefault="00113827">
          <w:pPr>
            <w:pStyle w:val="D9F6F0F1230844CE8152E0CD1AAA409A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 xml:space="preserve">volte </w:t>
          </w:r>
          <w:r>
            <w:rPr>
              <w:rStyle w:val="Zstupntext"/>
            </w:rPr>
            <w:t>klasifikaci závěrečné práce</w:t>
          </w:r>
        </w:p>
      </w:docPartBody>
    </w:docPart>
    <w:docPart>
      <w:docPartPr>
        <w:name w:val="9B70793CDF0947BD85C2215C1100EE2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0DCD2DB-7E43-4CEA-BBF1-FE11B1F34C55}"/>
      </w:docPartPr>
      <w:docPartBody>
        <w:p w:rsidR="00872E36" w:rsidRDefault="00113827">
          <w:pPr>
            <w:pStyle w:val="9B70793CDF0947BD85C2215C1100EE26"/>
          </w:pPr>
          <w:r>
            <w:rPr>
              <w:rStyle w:val="Zstupntext"/>
            </w:rPr>
            <w:t>zadejte datum zpracování práce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3827"/>
    <w:rsid w:val="00113827"/>
    <w:rsid w:val="00872E36"/>
    <w:rsid w:val="00AF0088"/>
    <w:rsid w:val="00F72C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Pr>
      <w:color w:val="FF0000"/>
    </w:rPr>
  </w:style>
  <w:style w:type="paragraph" w:customStyle="1" w:styleId="9A91A42D11B54F67BE3BF4395C2BBCF4">
    <w:name w:val="9A91A42D11B54F67BE3BF4395C2BBCF4"/>
  </w:style>
  <w:style w:type="paragraph" w:customStyle="1" w:styleId="93DEBF574A9D43C8937286EA5828BD00">
    <w:name w:val="93DEBF574A9D43C8937286EA5828BD00"/>
  </w:style>
  <w:style w:type="paragraph" w:customStyle="1" w:styleId="B118DAF198EB4645B141C1DF37D2791E">
    <w:name w:val="B118DAF198EB4645B141C1DF37D2791E"/>
  </w:style>
  <w:style w:type="paragraph" w:customStyle="1" w:styleId="EE35AD5A725D4D53B8F257F157EB18D4">
    <w:name w:val="EE35AD5A725D4D53B8F257F157EB18D4"/>
  </w:style>
  <w:style w:type="paragraph" w:customStyle="1" w:styleId="FBFC846A2F9D46CB9B6A7182E93D9087">
    <w:name w:val="FBFC846A2F9D46CB9B6A7182E93D9087"/>
  </w:style>
  <w:style w:type="paragraph" w:customStyle="1" w:styleId="DFEC1E932A8247F2BCE9362B2E3A6EED">
    <w:name w:val="DFEC1E932A8247F2BCE9362B2E3A6EED"/>
  </w:style>
  <w:style w:type="paragraph" w:customStyle="1" w:styleId="3208F84F296F499DA5DD89387EFBE097">
    <w:name w:val="3208F84F296F499DA5DD89387EFBE097"/>
  </w:style>
  <w:style w:type="paragraph" w:customStyle="1" w:styleId="A459DABF1F774BEDAA041552A9CD5385">
    <w:name w:val="A459DABF1F774BEDAA041552A9CD5385"/>
  </w:style>
  <w:style w:type="paragraph" w:customStyle="1" w:styleId="03B5CB34D73943A8B0D7C6B9AA8701F4">
    <w:name w:val="03B5CB34D73943A8B0D7C6B9AA8701F4"/>
  </w:style>
  <w:style w:type="paragraph" w:customStyle="1" w:styleId="CB605E2555824FC798AA48084096E0F9">
    <w:name w:val="CB605E2555824FC798AA48084096E0F9"/>
  </w:style>
  <w:style w:type="paragraph" w:customStyle="1" w:styleId="F2108C71B59640B4B708672C9AD0DEF2">
    <w:name w:val="F2108C71B59640B4B708672C9AD0DEF2"/>
  </w:style>
  <w:style w:type="paragraph" w:customStyle="1" w:styleId="D9F6F0F1230844CE8152E0CD1AAA409A">
    <w:name w:val="D9F6F0F1230844CE8152E0CD1AAA409A"/>
  </w:style>
  <w:style w:type="paragraph" w:customStyle="1" w:styleId="9B70793CDF0947BD85C2215C1100EE26">
    <w:name w:val="9B70793CDF0947BD85C2215C1100EE2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root>
  <priloha_text/>
  <priloha_cislo>F002</priloha_cislo>
  <priloha_verze>B</priloha_verze>
  <priloha_nazev>Posudek vedoucího diplomové práce</priloha_nazev>
  <priloha_datum/>
  <priloha_garant>proděkan pro studium a pedagogickou činnost</priloha_garant>
  <proces_cislo>H1.0104</proces_cislo>
  <proces_nazev>Agenda závěrečných prací</proces_nazev>
</root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638A733B5AA074C88E8F232B71C7EB4" ma:contentTypeVersion="2" ma:contentTypeDescription="Vytvoří nový dokument" ma:contentTypeScope="" ma:versionID="02f6392bb78544bd57fbbf4d2414c19d">
  <xsd:schema xmlns:xsd="http://www.w3.org/2001/XMLSchema" xmlns:xs="http://www.w3.org/2001/XMLSchema" xmlns:p="http://schemas.microsoft.com/office/2006/metadata/properties" xmlns:ns2="94674396-8bb8-4071-909c-661669a17d1b" targetNamespace="http://schemas.microsoft.com/office/2006/metadata/properties" ma:root="true" ma:fieldsID="fd863691431ea58654839ecfc113b033" ns2:_="">
    <xsd:import namespace="94674396-8bb8-4071-909c-661669a17d1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674396-8bb8-4071-909c-661669a17d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2D653DF-71F0-4A7D-B399-5696ADE1160A}">
  <ds:schemaRefs/>
</ds:datastoreItem>
</file>

<file path=customXml/itemProps2.xml><?xml version="1.0" encoding="utf-8"?>
<ds:datastoreItem xmlns:ds="http://schemas.openxmlformats.org/officeDocument/2006/customXml" ds:itemID="{13DCFE71-C396-4F20-8780-176ED181534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80025FB-2DA1-40B4-B238-FB3C7573F7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ABA3EA6-47CD-4D99-B77B-F3896C0EB0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674396-8bb8-4071-909c-661669a17d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H1.0104-F002-B Posudek diplomové práce.dotx</Template>
  <TotalTime>45</TotalTime>
  <Pages>2</Pages>
  <Words>485</Words>
  <Characters>2866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3345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Obornikova Helena</dc:creator>
  <cp:lastModifiedBy>Pichova Simona</cp:lastModifiedBy>
  <cp:revision>3</cp:revision>
  <cp:lastPrinted>2011-12-14T17:13:00Z</cp:lastPrinted>
  <dcterms:created xsi:type="dcterms:W3CDTF">2022-05-31T12:47:00Z</dcterms:created>
  <dcterms:modified xsi:type="dcterms:W3CDTF">2022-06-01T22:30:00Z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0x0101002638A733B5AA074C88E8F232B71C7EB4</vt:lpwstr>
  </property>
</Properties>
</file>