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B46" w:rsidRDefault="003C2B46" w:rsidP="007076BC">
      <w:r>
        <w:t>Posudek na diplomovou práci Pavla Kysilky: Student sociální antropologie Univerzity Pardubice, subkultura či nikoliv?</w:t>
      </w:r>
    </w:p>
    <w:p w:rsidR="003C2B46" w:rsidRDefault="003C2B46" w:rsidP="007076BC">
      <w:r>
        <w:t xml:space="preserve">Další z řady letošních prací, které vycházejí z výzkumu provedeného na dobře známé půdě a při jejichž vypracování nebylo nutné vytáhnout paty z kampusu. To není výtka, jen konstatování určitého trendu. Oponent potom nemůže nadšeně přiznat studentovi určitý „bonus“ za smysl pro dobrodružství a zprostředkování nových zážitků. Práce je metodologicky propracovaná a rozsahem nadstandardní, části „Výzkum“ a „Výsledky“ mají ovšem poněkud repetitivní charakter. V každém případě je práce důležitým příspěvkem k sebereflexi katedry. Výsledek, konstatující že studenti sociální antropologie z určitého pohledu a do jisté míry tvoří i netvoří specifickou subkulturu je sice opatrným a nikterak překvapivým rozřešením, ale hodnota práce spočívá v samotném výzkumu a v procesu získávání dat i v datech samotných. Práce je dobře odvedeným řemeslem bez stop inovativních tvůrčích prvků a nových postupů a jako takovou ji lze vnímat coby dobrou a přínosnou, nikterak objevnou, avšak zajisté důležitou pro samotné pracoviště, na němž vznikala. Tomu odpovídá i moje hodnocení stupněm </w:t>
      </w:r>
      <w:r>
        <w:rPr>
          <w:b/>
        </w:rPr>
        <w:t>dobře</w:t>
      </w:r>
      <w:r>
        <w:t xml:space="preserve"> a práci tudíž doporučuji k obhájení.</w:t>
      </w:r>
    </w:p>
    <w:p w:rsidR="003C2B46" w:rsidRDefault="003C2B46" w:rsidP="007076BC">
      <w:r>
        <w:t xml:space="preserve">Ve Františkově v den výročí okupace ČSSR vojsky Sovětského svazu za přispění armád Varšavské smlouvy  21. 8. 2011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Tomáš Petráň</w:t>
      </w:r>
    </w:p>
    <w:p w:rsidR="003C2B46" w:rsidRDefault="003C2B46"/>
    <w:sectPr w:rsidR="003C2B46" w:rsidSect="00C06C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76BC"/>
    <w:rsid w:val="000C472D"/>
    <w:rsid w:val="00256123"/>
    <w:rsid w:val="00337265"/>
    <w:rsid w:val="00361651"/>
    <w:rsid w:val="003C2B46"/>
    <w:rsid w:val="005F073D"/>
    <w:rsid w:val="007076BC"/>
    <w:rsid w:val="0077264B"/>
    <w:rsid w:val="00772F02"/>
    <w:rsid w:val="009C1043"/>
    <w:rsid w:val="00C06CBC"/>
    <w:rsid w:val="00E67CA2"/>
    <w:rsid w:val="00F95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76B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7306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198</Words>
  <Characters>1172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na diplomovou práci Pavla Kysilky: Student sociální antropologie Univerzity Pardubice, subkultura či nikoliv</dc:title>
  <dc:subject/>
  <dc:creator>Windows User</dc:creator>
  <cp:keywords/>
  <dc:description/>
  <cp:lastModifiedBy>UPa</cp:lastModifiedBy>
  <cp:revision>2</cp:revision>
  <dcterms:created xsi:type="dcterms:W3CDTF">2011-09-01T10:07:00Z</dcterms:created>
  <dcterms:modified xsi:type="dcterms:W3CDTF">2011-09-01T10:07:00Z</dcterms:modified>
</cp:coreProperties>
</file>