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AA9" w:rsidRPr="00B9314D" w:rsidRDefault="00746AA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746AA9" w:rsidRPr="00B9314D" w:rsidRDefault="00746AA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746AA9" w:rsidRPr="00B9314D" w:rsidRDefault="00746AA9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746AA9" w:rsidRPr="00BD54FF" w:rsidRDefault="00746AA9" w:rsidP="00080D7A">
      <w:pPr>
        <w:spacing w:before="60"/>
        <w:jc w:val="both"/>
        <w:rPr>
          <w:b/>
        </w:rPr>
      </w:pPr>
    </w:p>
    <w:p w:rsidR="00746AA9" w:rsidRPr="000F45BC" w:rsidRDefault="00746AA9" w:rsidP="00080D7A">
      <w:pPr>
        <w:spacing w:before="60"/>
        <w:jc w:val="both"/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t xml:space="preserve">Bc. Michaela Müllerová </w:t>
      </w:r>
    </w:p>
    <w:p w:rsidR="00746AA9" w:rsidRPr="00BD54FF" w:rsidRDefault="00746AA9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>
        <w:rPr>
          <w:b/>
        </w:rPr>
        <w:t>Resocializace a léčba uživatelů heroinu</w:t>
      </w:r>
    </w:p>
    <w:p w:rsidR="00746AA9" w:rsidRPr="00BD54FF" w:rsidRDefault="00746AA9" w:rsidP="00080D7A">
      <w:pPr>
        <w:spacing w:before="60"/>
        <w:ind w:left="2124" w:hanging="2124"/>
        <w:jc w:val="both"/>
        <w:rPr>
          <w:b/>
        </w:rPr>
      </w:pPr>
    </w:p>
    <w:p w:rsidR="00746AA9" w:rsidRPr="00BD54FF" w:rsidRDefault="00746AA9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prof. PhDr. Karel Rýdl. CSc. </w:t>
      </w:r>
    </w:p>
    <w:p w:rsidR="00746AA9" w:rsidRPr="00BD54FF" w:rsidRDefault="00746AA9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746AA9" w:rsidRPr="00BD54FF" w:rsidRDefault="00746AA9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746AA9" w:rsidRPr="00BD54FF" w:rsidRDefault="00746AA9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2017</w:t>
      </w:r>
    </w:p>
    <w:p w:rsidR="00746AA9" w:rsidRPr="00BD54FF" w:rsidRDefault="00746AA9" w:rsidP="00080D7A">
      <w:pPr>
        <w:spacing w:before="60"/>
        <w:rPr>
          <w:b/>
        </w:rPr>
      </w:pPr>
      <w:r>
        <w:rPr>
          <w:b/>
        </w:rPr>
        <w:t xml:space="preserve">Oponent práce:                    prof. PhDr. Pavel Mühlpachr, Ph.D. </w:t>
      </w:r>
    </w:p>
    <w:p w:rsidR="00746AA9" w:rsidRPr="00BD54FF" w:rsidRDefault="00746AA9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746AA9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46AA9" w:rsidRPr="00BD54FF" w:rsidRDefault="00746AA9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46AA9" w:rsidRPr="00BD54FF" w:rsidRDefault="00746AA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746AA9" w:rsidRPr="00BD54FF" w:rsidRDefault="00746AA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746AA9" w:rsidRPr="00BD54FF" w:rsidRDefault="00746AA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</w:pPr>
            <w: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</w:pPr>
            <w: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746AA9" w:rsidRPr="00BD54FF" w:rsidRDefault="00746AA9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746AA9" w:rsidRPr="00BD54FF" w:rsidRDefault="00746AA9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keepNext/>
              <w:jc w:val="center"/>
              <w:rPr>
                <w:b/>
              </w:rPr>
            </w:pPr>
          </w:p>
        </w:tc>
      </w:tr>
      <w:tr w:rsidR="00746AA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746AA9" w:rsidRPr="00BD54FF" w:rsidRDefault="00746AA9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46AA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746AA9" w:rsidRPr="00BD54FF" w:rsidRDefault="00746AA9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746AA9" w:rsidRPr="00BD54FF" w:rsidRDefault="00746AA9" w:rsidP="00021267">
            <w:pPr>
              <w:jc w:val="center"/>
            </w:pPr>
            <w:r>
              <w:t>2</w:t>
            </w:r>
          </w:p>
        </w:tc>
      </w:tr>
      <w:tr w:rsidR="00746AA9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746AA9" w:rsidRPr="00BD54FF" w:rsidRDefault="00746AA9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746AA9" w:rsidRPr="00BD54FF" w:rsidRDefault="00746AA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746AA9" w:rsidRPr="00BD54FF" w:rsidRDefault="00746AA9" w:rsidP="002A635B">
      <w:pPr>
        <w:spacing w:before="120" w:line="360" w:lineRule="auto"/>
        <w:jc w:val="both"/>
        <w:rPr>
          <w:b/>
        </w:rPr>
      </w:pPr>
    </w:p>
    <w:p w:rsidR="00746AA9" w:rsidRDefault="00746AA9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46AA9" w:rsidRPr="00BD54FF" w:rsidRDefault="00746AA9" w:rsidP="002A635B">
      <w:pPr>
        <w:spacing w:before="120" w:line="360" w:lineRule="auto"/>
        <w:jc w:val="both"/>
      </w:pPr>
    </w:p>
    <w:p w:rsidR="00746AA9" w:rsidRDefault="00746AA9" w:rsidP="002A635B">
      <w:pPr>
        <w:spacing w:line="360" w:lineRule="auto"/>
        <w:jc w:val="both"/>
      </w:pPr>
      <w:r>
        <w:t xml:space="preserve">Diplomová práce prezentuje aktuální téma resocializační pedagogiky. Jedná se o kvalitativní typ výzkumu, který mohl být metodologicky srozumitelněji představen (kódování, analýza dat). Práce má místy nesrozumitelné formulace (cit. </w:t>
      </w:r>
      <w:r w:rsidRPr="0099038B">
        <w:rPr>
          <w:i/>
        </w:rPr>
        <w:t>protože seproto</w:t>
      </w:r>
      <w:r>
        <w:t>, s.10 aj). I gramatická stránka mohla být lépe zvládnutá (Česká Republika x Česká republika). Po odborné stránce mám připomínku k podkapitole 3.6. Teorie závislostí….., autorka prezentuje pouze dva faktory (dědičnost a prostředí a cituje pouze jednoho autora z publikace 22 roků staré – Presl, 1995). Upozorňuji i na skutečnost, že DSM-IV, jak autorka v práci uvádí (i když cituje Nešpora), je již od roku 2015 nahrazen DSM-5. Rovněž na str. 34 jsem nedohledal odkaz na doslovnou citaci, která je bibliograficky uvedena takto: (Úřad vlády, 2003). Strukturování kapitol je nevyvážené, např. kapitoly 1,2,6 nejsou strukturovány do podkapitol, jiné jsou až příliš fragmentované.</w:t>
      </w:r>
    </w:p>
    <w:p w:rsidR="00746AA9" w:rsidRDefault="00746AA9" w:rsidP="002A635B">
      <w:pPr>
        <w:spacing w:line="360" w:lineRule="auto"/>
        <w:jc w:val="both"/>
      </w:pPr>
      <w:r>
        <w:t xml:space="preserve">Práce má bezesporu i svoje kladné stránky. Je patrné, že autorka pracovala se zaujetím, obohatila tak danou problematiku o nové pohledy v péči o závislé. </w:t>
      </w:r>
    </w:p>
    <w:p w:rsidR="00746AA9" w:rsidRPr="00BD54FF" w:rsidRDefault="00746AA9" w:rsidP="002A635B">
      <w:pPr>
        <w:spacing w:line="360" w:lineRule="auto"/>
        <w:jc w:val="both"/>
      </w:pPr>
      <w:r>
        <w:t xml:space="preserve">Práci doporučuji k obhajobě. </w:t>
      </w:r>
    </w:p>
    <w:p w:rsidR="00746AA9" w:rsidRPr="00BD54FF" w:rsidRDefault="00746AA9" w:rsidP="002A635B">
      <w:pPr>
        <w:spacing w:line="360" w:lineRule="auto"/>
        <w:jc w:val="both"/>
      </w:pPr>
    </w:p>
    <w:p w:rsidR="00746AA9" w:rsidRPr="00BD54FF" w:rsidRDefault="00746AA9" w:rsidP="002A635B">
      <w:pPr>
        <w:spacing w:line="360" w:lineRule="auto"/>
        <w:jc w:val="both"/>
      </w:pPr>
    </w:p>
    <w:p w:rsidR="00746AA9" w:rsidRPr="00BD54FF" w:rsidRDefault="00746AA9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46AA9" w:rsidRPr="00BD54FF" w:rsidRDefault="00746AA9" w:rsidP="0082081A">
      <w:pPr>
        <w:jc w:val="both"/>
      </w:pPr>
    </w:p>
    <w:p w:rsidR="00746AA9" w:rsidRPr="00BD54FF" w:rsidRDefault="00746AA9" w:rsidP="0082081A">
      <w:pPr>
        <w:jc w:val="both"/>
      </w:pPr>
      <w:r>
        <w:t xml:space="preserve">Jak je rozdíl mezi resocializací závislostního chování a léčením závislostních diagnóz? </w:t>
      </w:r>
    </w:p>
    <w:p w:rsidR="00746AA9" w:rsidRPr="00BD54FF" w:rsidRDefault="00746AA9" w:rsidP="0082081A">
      <w:pPr>
        <w:jc w:val="both"/>
      </w:pPr>
    </w:p>
    <w:p w:rsidR="00746AA9" w:rsidRPr="00BD54FF" w:rsidRDefault="00746AA9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746AA9" w:rsidRPr="00BD54FF" w:rsidTr="00CA66A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746AA9" w:rsidRPr="00CA66A8" w:rsidRDefault="00746AA9" w:rsidP="00CA66A8">
            <w:pPr>
              <w:spacing w:before="120" w:line="360" w:lineRule="auto"/>
              <w:jc w:val="both"/>
              <w:rPr>
                <w:b/>
              </w:rPr>
            </w:pPr>
            <w:r w:rsidRPr="00CA66A8">
              <w:rPr>
                <w:b/>
              </w:rPr>
              <w:t>Návrh výsledného hodnocení diplomové práce</w:t>
            </w:r>
          </w:p>
        </w:tc>
      </w:tr>
      <w:tr w:rsidR="00746AA9" w:rsidRPr="00BD54FF" w:rsidTr="00CA66A8">
        <w:tc>
          <w:tcPr>
            <w:tcW w:w="5868" w:type="dxa"/>
            <w:tcBorders>
              <w:bottom w:val="double" w:sz="4" w:space="0" w:color="auto"/>
            </w:tcBorders>
          </w:tcPr>
          <w:p w:rsidR="00746AA9" w:rsidRPr="00BD54FF" w:rsidRDefault="00746AA9" w:rsidP="00CA66A8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CA66A8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746AA9" w:rsidRPr="00CA66A8" w:rsidRDefault="00746AA9" w:rsidP="00CA66A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746AA9" w:rsidRPr="00BD54FF" w:rsidRDefault="00746AA9" w:rsidP="00080D7A">
      <w:pPr>
        <w:spacing w:before="120" w:line="360" w:lineRule="auto"/>
        <w:jc w:val="both"/>
        <w:rPr>
          <w:b/>
        </w:rPr>
      </w:pPr>
    </w:p>
    <w:p w:rsidR="00746AA9" w:rsidRPr="00BD54FF" w:rsidRDefault="00746AA9" w:rsidP="00080D7A">
      <w:pPr>
        <w:jc w:val="both"/>
      </w:pPr>
    </w:p>
    <w:p w:rsidR="00746AA9" w:rsidRPr="00BD54FF" w:rsidRDefault="00746AA9" w:rsidP="00080D7A">
      <w:pPr>
        <w:jc w:val="both"/>
      </w:pPr>
    </w:p>
    <w:p w:rsidR="00746AA9" w:rsidRDefault="00746AA9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746AA9" w:rsidRPr="00BD54FF" w:rsidRDefault="00746AA9" w:rsidP="00080D7A">
      <w:pPr>
        <w:jc w:val="both"/>
        <w:rPr>
          <w:b/>
          <w:sz w:val="28"/>
          <w:szCs w:val="28"/>
        </w:rPr>
      </w:pPr>
    </w:p>
    <w:p w:rsidR="00746AA9" w:rsidRPr="00BD54FF" w:rsidRDefault="00746AA9" w:rsidP="00080D7A">
      <w:pPr>
        <w:jc w:val="both"/>
      </w:pPr>
      <w:r w:rsidRPr="00BD54FF">
        <w:t>Dne:</w:t>
      </w:r>
      <w:r w:rsidRPr="00BD54FF">
        <w:tab/>
      </w:r>
      <w:r>
        <w:t>16.1.2017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746AA9" w:rsidRPr="00BD54FF" w:rsidRDefault="00746AA9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746AA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AA9" w:rsidRDefault="00746AA9">
      <w:r>
        <w:separator/>
      </w:r>
    </w:p>
  </w:endnote>
  <w:endnote w:type="continuationSeparator" w:id="0">
    <w:p w:rsidR="00746AA9" w:rsidRDefault="00746A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AA9" w:rsidRDefault="00746AA9">
      <w:r>
        <w:separator/>
      </w:r>
    </w:p>
  </w:footnote>
  <w:footnote w:type="continuationSeparator" w:id="0">
    <w:p w:rsidR="00746AA9" w:rsidRDefault="00746A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AA9" w:rsidRDefault="00746AA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509F6"/>
    <w:rsid w:val="00066FB1"/>
    <w:rsid w:val="00080D7A"/>
    <w:rsid w:val="000B660C"/>
    <w:rsid w:val="000F45BC"/>
    <w:rsid w:val="000F53CF"/>
    <w:rsid w:val="00101049"/>
    <w:rsid w:val="001319D1"/>
    <w:rsid w:val="0013749E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3321D"/>
    <w:rsid w:val="0036745B"/>
    <w:rsid w:val="00384A59"/>
    <w:rsid w:val="00391AAF"/>
    <w:rsid w:val="003A5203"/>
    <w:rsid w:val="00420904"/>
    <w:rsid w:val="004761AE"/>
    <w:rsid w:val="00484A4A"/>
    <w:rsid w:val="004A3341"/>
    <w:rsid w:val="004D13D8"/>
    <w:rsid w:val="00516E71"/>
    <w:rsid w:val="00537F68"/>
    <w:rsid w:val="0055063F"/>
    <w:rsid w:val="00561996"/>
    <w:rsid w:val="00566601"/>
    <w:rsid w:val="005D226D"/>
    <w:rsid w:val="00637A27"/>
    <w:rsid w:val="006A21AF"/>
    <w:rsid w:val="006A2345"/>
    <w:rsid w:val="006D436B"/>
    <w:rsid w:val="006D65B2"/>
    <w:rsid w:val="006E2F33"/>
    <w:rsid w:val="00712468"/>
    <w:rsid w:val="00746AA9"/>
    <w:rsid w:val="00780BC9"/>
    <w:rsid w:val="007C0F36"/>
    <w:rsid w:val="0082081A"/>
    <w:rsid w:val="008D6C87"/>
    <w:rsid w:val="009039E9"/>
    <w:rsid w:val="00963A2D"/>
    <w:rsid w:val="0099038B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BF7285"/>
    <w:rsid w:val="00C620E5"/>
    <w:rsid w:val="00C95E2A"/>
    <w:rsid w:val="00CA66A8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B187B"/>
    <w:rsid w:val="00EF0BA4"/>
    <w:rsid w:val="00EF5D6B"/>
    <w:rsid w:val="00F00F17"/>
    <w:rsid w:val="00F16121"/>
    <w:rsid w:val="00F363D8"/>
    <w:rsid w:val="00F4620B"/>
    <w:rsid w:val="00FB5F8C"/>
    <w:rsid w:val="00FD7832"/>
    <w:rsid w:val="00FF7C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0F36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0F3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0F36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084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84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849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849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849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849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084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84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4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84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849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84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849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2</Pages>
  <Words>401</Words>
  <Characters>2366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4</cp:revision>
  <cp:lastPrinted>1900-12-31T23:00:00Z</cp:lastPrinted>
  <dcterms:created xsi:type="dcterms:W3CDTF">2017-01-17T11:01:00Z</dcterms:created>
  <dcterms:modified xsi:type="dcterms:W3CDTF">2017-01-17T11:46:00Z</dcterms:modified>
</cp:coreProperties>
</file>