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15C" w:rsidRDefault="00CF215C" w:rsidP="00081052">
      <w:pPr>
        <w:ind w:left="360"/>
      </w:pPr>
      <w:r>
        <w:t>Posudek oponenta na práci  Lenky Vosáhlové: „Vlachové“ a „Rumungři“ ve městě Pardubice: srovnání odlišné výchovy dětí</w:t>
      </w:r>
    </w:p>
    <w:p w:rsidR="00CF215C" w:rsidRDefault="00CF215C" w:rsidP="00981FCD">
      <w:pPr>
        <w:spacing w:line="360" w:lineRule="auto"/>
        <w:ind w:left="360"/>
      </w:pPr>
      <w:r>
        <w:t xml:space="preserve">Práce naplňuje předpoklady vymezené v zadaném tématu a čtivým způsobem přetavuje poznatky, získané studiem odborné literatury a především pak přímým pozorováním a rozhovory s respondenty.  Jejich velmi zúžený výběr považuji za jedinou slabinu práce: autorka se v práci opírá o rozhovory s pouhými čtyřmi respondentkami, přepisy celých (nikoli rozsáhlých rozhovorů) pak lze nalézt v přílohách. Tomuto typu práce by slušel mnohem rozsáhlejší vzorek interviewovaných, protože v tomto případě slouží rozhovory jen k ilustraci hypotéz i závěrů, čerpaných z odborných pramenů jiných autorů. V tomto úzkém vymezení se autorka pohybuje i z hlediska genderového ohraničení respondentů – muži v rozhovorech zcela chybá a přitom by právě jejich názor mohl potvrdit či vyvrátit  hypotézu o výhradní roli ženy ve výchově a o genderovém rozvržení společenských rolí u vlašských Romů a přinést i nové poznatky o posunech v diskurzu o výchově v rodinách Romů, směřujících k asimilaci. Moje otázka tedy směřuje k tomuto problému: </w:t>
      </w:r>
    </w:p>
    <w:p w:rsidR="00CF215C" w:rsidRDefault="00CF215C" w:rsidP="00981FCD">
      <w:pPr>
        <w:pStyle w:val="ListParagraph"/>
        <w:numPr>
          <w:ilvl w:val="0"/>
          <w:numId w:val="1"/>
        </w:numPr>
        <w:spacing w:line="360" w:lineRule="auto"/>
      </w:pPr>
      <w:r>
        <w:t>Jaký klíč vedl autorku k výběru osob pro rozhovory</w:t>
      </w:r>
    </w:p>
    <w:p w:rsidR="00CF215C" w:rsidRDefault="00CF215C" w:rsidP="00981FCD">
      <w:pPr>
        <w:pStyle w:val="ListParagraph"/>
        <w:numPr>
          <w:ilvl w:val="0"/>
          <w:numId w:val="1"/>
        </w:numPr>
        <w:spacing w:line="360" w:lineRule="auto"/>
      </w:pPr>
      <w:r>
        <w:t>Proč je počet rozhovorů omezen početně a genderově vymezen</w:t>
      </w:r>
    </w:p>
    <w:p w:rsidR="00CF215C" w:rsidRDefault="00CF215C" w:rsidP="00981FCD">
      <w:pPr>
        <w:pStyle w:val="ListParagraph"/>
        <w:spacing w:line="360" w:lineRule="auto"/>
      </w:pPr>
    </w:p>
    <w:p w:rsidR="00CF215C" w:rsidRDefault="00CF215C" w:rsidP="00081052">
      <w:pPr>
        <w:ind w:left="360"/>
      </w:pPr>
      <w:r>
        <w:t>Z uvedených důvodů navrhuji jinak zajímavou a čtivou práci k obhajobě s hodnocením velmi dobře (2)</w:t>
      </w:r>
    </w:p>
    <w:p w:rsidR="00CF215C" w:rsidRDefault="00CF215C" w:rsidP="00081052">
      <w:pPr>
        <w:ind w:left="360"/>
      </w:pPr>
    </w:p>
    <w:p w:rsidR="00CF215C" w:rsidRDefault="00CF215C" w:rsidP="00081052">
      <w:pPr>
        <w:ind w:left="360"/>
      </w:pPr>
    </w:p>
    <w:p w:rsidR="00CF215C" w:rsidRDefault="00CF215C" w:rsidP="00081052">
      <w:pPr>
        <w:ind w:left="360"/>
      </w:pPr>
      <w:r>
        <w:t xml:space="preserve">Ve Františkově v neděli 15. května 2011 </w:t>
      </w:r>
      <w:r>
        <w:tab/>
      </w:r>
      <w:r>
        <w:tab/>
      </w:r>
      <w:r>
        <w:tab/>
      </w:r>
      <w:r>
        <w:tab/>
        <w:t>Tomáš Petráň</w:t>
      </w:r>
    </w:p>
    <w:p w:rsidR="00CF215C" w:rsidRDefault="00CF215C"/>
    <w:sectPr w:rsidR="00CF215C" w:rsidSect="00C06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041B7"/>
    <w:multiLevelType w:val="hybridMultilevel"/>
    <w:tmpl w:val="441433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1052"/>
    <w:rsid w:val="0006507D"/>
    <w:rsid w:val="00081052"/>
    <w:rsid w:val="00201BAA"/>
    <w:rsid w:val="00337265"/>
    <w:rsid w:val="005C6409"/>
    <w:rsid w:val="005F073D"/>
    <w:rsid w:val="00981FCD"/>
    <w:rsid w:val="00C06CBC"/>
    <w:rsid w:val="00C36C94"/>
    <w:rsid w:val="00CA5694"/>
    <w:rsid w:val="00CF2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105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1F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203</Words>
  <Characters>1199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na práci  Lenky Vosáhlové: „Vlachové“ a „Rumungři“ ve městě Pardubice: srovnání odlišné výchovy dětí</dc:title>
  <dc:subject/>
  <dc:creator>Windows User</dc:creator>
  <cp:keywords/>
  <dc:description/>
  <cp:lastModifiedBy>UPa</cp:lastModifiedBy>
  <cp:revision>2</cp:revision>
  <dcterms:created xsi:type="dcterms:W3CDTF">2011-05-16T12:41:00Z</dcterms:created>
  <dcterms:modified xsi:type="dcterms:W3CDTF">2011-05-16T12:41:00Z</dcterms:modified>
</cp:coreProperties>
</file>