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6740" w:rsidRPr="00B9314D" w:rsidRDefault="008A6740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8A6740" w:rsidRPr="00B9314D" w:rsidRDefault="008A6740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8A6740" w:rsidRPr="00B9314D" w:rsidRDefault="008A6740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8A6740" w:rsidRPr="00BD54FF" w:rsidRDefault="008A6740" w:rsidP="00080D7A">
      <w:pPr>
        <w:spacing w:before="60"/>
        <w:jc w:val="both"/>
        <w:rPr>
          <w:b/>
        </w:rPr>
      </w:pPr>
    </w:p>
    <w:p w:rsidR="008A6740" w:rsidRPr="002E23E9" w:rsidRDefault="008A6740" w:rsidP="00080D7A">
      <w:pPr>
        <w:spacing w:before="60"/>
        <w:jc w:val="both"/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Pr="002E23E9">
        <w:t>Bc.</w:t>
      </w:r>
      <w:r>
        <w:t xml:space="preserve"> Lenka Nunvářová </w:t>
      </w:r>
    </w:p>
    <w:p w:rsidR="008A6740" w:rsidRPr="002E23E9" w:rsidRDefault="008A6740" w:rsidP="00080D7A">
      <w:pPr>
        <w:spacing w:before="60"/>
        <w:ind w:left="2124" w:hanging="2124"/>
        <w:jc w:val="both"/>
      </w:pPr>
      <w:r w:rsidRPr="002E23E9">
        <w:rPr>
          <w:b/>
        </w:rPr>
        <w:t>Název práce:</w:t>
      </w:r>
      <w:r w:rsidRPr="002E23E9">
        <w:tab/>
      </w:r>
      <w:r>
        <w:t>Systém psychosociální péče o novodobé válečné veterány Armády České republiky.</w:t>
      </w:r>
    </w:p>
    <w:p w:rsidR="008A6740" w:rsidRPr="00BD54FF" w:rsidRDefault="008A6740" w:rsidP="00080D7A">
      <w:pPr>
        <w:spacing w:before="60"/>
        <w:ind w:left="2124" w:hanging="2124"/>
        <w:jc w:val="both"/>
        <w:rPr>
          <w:b/>
        </w:rPr>
      </w:pPr>
    </w:p>
    <w:p w:rsidR="008A6740" w:rsidRPr="00BD54FF" w:rsidRDefault="008A6740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            </w:t>
      </w:r>
      <w:r w:rsidRPr="002E23E9">
        <w:t xml:space="preserve">PhDr. </w:t>
      </w:r>
      <w:r>
        <w:t xml:space="preserve">Mgr. </w:t>
      </w:r>
      <w:r w:rsidRPr="002E23E9">
        <w:t>Ilona Ďatko, Ph.D.</w:t>
      </w:r>
    </w:p>
    <w:p w:rsidR="008A6740" w:rsidRPr="00BD54FF" w:rsidRDefault="008A6740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8A6740" w:rsidRPr="00BD54FF" w:rsidRDefault="008A6740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8A6740" w:rsidRPr="002E23E9" w:rsidRDefault="008A6740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Pr="002E23E9">
        <w:t>2016</w:t>
      </w:r>
    </w:p>
    <w:p w:rsidR="008A6740" w:rsidRPr="002E23E9" w:rsidRDefault="008A6740" w:rsidP="00080D7A">
      <w:pPr>
        <w:spacing w:before="60"/>
      </w:pPr>
      <w:r>
        <w:rPr>
          <w:b/>
        </w:rPr>
        <w:t xml:space="preserve">Oponent práce:                     </w:t>
      </w:r>
      <w:r w:rsidRPr="002E23E9">
        <w:t>prof. PhDr. Pavel Mühlpachr, Ph.D.</w:t>
      </w:r>
    </w:p>
    <w:p w:rsidR="008A6740" w:rsidRPr="002E23E9" w:rsidRDefault="008A6740" w:rsidP="00080D7A">
      <w:pPr>
        <w:spacing w:before="60"/>
        <w:jc w:val="both"/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8A6740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A6740" w:rsidRPr="00BD54FF" w:rsidRDefault="008A6740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A6740" w:rsidRPr="00BD54FF" w:rsidRDefault="008A6740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8A6740" w:rsidRPr="00BD54FF" w:rsidRDefault="008A6740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8A6740" w:rsidRPr="00BD54FF" w:rsidRDefault="008A6740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2E23E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A6740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A6740" w:rsidRPr="00BD54FF" w:rsidRDefault="008A6740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A6740" w:rsidRPr="00BD54FF" w:rsidTr="00A66BF6">
        <w:trPr>
          <w:trHeight w:val="390"/>
        </w:trPr>
        <w:tc>
          <w:tcPr>
            <w:tcW w:w="8145" w:type="dxa"/>
            <w:vAlign w:val="center"/>
          </w:tcPr>
          <w:p w:rsidR="008A6740" w:rsidRPr="00BD54FF" w:rsidRDefault="008A6740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8A6740" w:rsidRPr="00BD54FF" w:rsidTr="00A66BF6">
        <w:trPr>
          <w:trHeight w:val="390"/>
        </w:trPr>
        <w:tc>
          <w:tcPr>
            <w:tcW w:w="8145" w:type="dxa"/>
            <w:vAlign w:val="center"/>
          </w:tcPr>
          <w:p w:rsidR="008A6740" w:rsidRPr="00BD54FF" w:rsidRDefault="008A6740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A6740" w:rsidRPr="00BD54FF" w:rsidTr="00A66BF6">
        <w:trPr>
          <w:trHeight w:val="390"/>
        </w:trPr>
        <w:tc>
          <w:tcPr>
            <w:tcW w:w="8145" w:type="dxa"/>
            <w:vAlign w:val="center"/>
          </w:tcPr>
          <w:p w:rsidR="008A6740" w:rsidRPr="00BD54FF" w:rsidRDefault="008A6740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8A6740" w:rsidRPr="00BD54FF" w:rsidRDefault="008A674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A6740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8A6740" w:rsidRPr="00BD54FF" w:rsidRDefault="008A6740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8A6740" w:rsidRPr="00BD54FF" w:rsidRDefault="008A67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8A6740" w:rsidRPr="00BD54FF" w:rsidRDefault="008A6740" w:rsidP="002A635B">
      <w:pPr>
        <w:spacing w:before="120" w:line="360" w:lineRule="auto"/>
        <w:jc w:val="both"/>
        <w:rPr>
          <w:b/>
        </w:rPr>
      </w:pPr>
    </w:p>
    <w:p w:rsidR="008A6740" w:rsidRPr="00BD54FF" w:rsidRDefault="008A6740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A6740" w:rsidRDefault="008A6740" w:rsidP="002A635B">
      <w:pPr>
        <w:spacing w:line="360" w:lineRule="auto"/>
        <w:jc w:val="both"/>
      </w:pPr>
      <w:r>
        <w:t xml:space="preserve">Diplomová práce je vhodně strukturovaná, metodologicky dobře stavěná, hypotézy jsou metodologicky dobře postaveny, ale velmi složitě konstruovány. Např. u hypotézy číslo 3:  </w:t>
      </w:r>
      <w:r w:rsidRPr="00DB18C3">
        <w:rPr>
          <w:i/>
        </w:rPr>
        <w:t>Novodobí váleční veteráni, kteří byli nasazeni v zahraniční operaci po dobu delší než 4 měsíce (</w:t>
      </w:r>
      <w:smartTag w:uri="urn:schemas-microsoft-com:office:smarttags" w:element="metricconverter">
        <w:smartTagPr>
          <w:attr w:name="ProductID" w:val="5 a"/>
        </w:smartTagPr>
        <w:r w:rsidRPr="00DB18C3">
          <w:rPr>
            <w:i/>
          </w:rPr>
          <w:t>5 a</w:t>
        </w:r>
      </w:smartTag>
      <w:r w:rsidRPr="00DB18C3">
        <w:rPr>
          <w:i/>
        </w:rPr>
        <w:t xml:space="preserve"> více měsíců), spolupracují častěji s vojenským psychologem či kaplanem, resp. s velitelem jednotky, nežli ti, kteří byli nasazeni v zahraniční operaci po dobu kratší než 4 měsíce</w:t>
      </w:r>
      <w:r>
        <w:rPr>
          <w:i/>
        </w:rPr>
        <w:t>………….</w:t>
      </w:r>
      <w:r>
        <w:t xml:space="preserve"> Lze konstrukci hypotézy formulovat např. Čím delší nasazení válečného veterána v zahraniční misi tím častější spolupráce s ……… </w:t>
      </w:r>
    </w:p>
    <w:p w:rsidR="008A6740" w:rsidRPr="00DB18C3" w:rsidRDefault="008A6740" w:rsidP="002A635B">
      <w:pPr>
        <w:spacing w:line="360" w:lineRule="auto"/>
        <w:jc w:val="both"/>
      </w:pPr>
      <w:r>
        <w:t xml:space="preserve">  </w:t>
      </w:r>
    </w:p>
    <w:p w:rsidR="008A6740" w:rsidRPr="00BD54FF" w:rsidRDefault="008A6740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A6740" w:rsidRPr="00BD54FF" w:rsidRDefault="008A6740" w:rsidP="0082081A">
      <w:pPr>
        <w:jc w:val="both"/>
      </w:pPr>
    </w:p>
    <w:p w:rsidR="008A6740" w:rsidRDefault="008A6740" w:rsidP="0082081A">
      <w:pPr>
        <w:jc w:val="both"/>
      </w:pPr>
      <w:r>
        <w:t xml:space="preserve">Co bylo motivací pro volbu tématu diplomové práce? </w:t>
      </w:r>
    </w:p>
    <w:p w:rsidR="008A6740" w:rsidRDefault="008A6740" w:rsidP="0082081A">
      <w:pPr>
        <w:jc w:val="both"/>
      </w:pPr>
    </w:p>
    <w:p w:rsidR="008A6740" w:rsidRDefault="008A6740" w:rsidP="0082081A">
      <w:pPr>
        <w:jc w:val="both"/>
      </w:pPr>
      <w:r>
        <w:t xml:space="preserve">Proč autorka u hypotézy č.3 volí hranici délky nasazení válečného veterána v misi v délce 4 měsíce? </w:t>
      </w:r>
    </w:p>
    <w:p w:rsidR="008A6740" w:rsidRDefault="008A6740" w:rsidP="0082081A">
      <w:pPr>
        <w:jc w:val="both"/>
      </w:pPr>
    </w:p>
    <w:p w:rsidR="008A6740" w:rsidRPr="00BD54FF" w:rsidRDefault="008A6740" w:rsidP="0082081A">
      <w:pPr>
        <w:jc w:val="both"/>
      </w:pPr>
      <w:r>
        <w:t>Jaké jsou možnosti sociální práce (či jiných napomáhajících profesí) v rámci péče o novodobé veterány?</w:t>
      </w:r>
    </w:p>
    <w:p w:rsidR="008A6740" w:rsidRPr="00BD54FF" w:rsidRDefault="008A6740" w:rsidP="0082081A">
      <w:pPr>
        <w:jc w:val="both"/>
      </w:pPr>
    </w:p>
    <w:p w:rsidR="008A6740" w:rsidRPr="00BD54FF" w:rsidRDefault="008A6740" w:rsidP="0082081A">
      <w:pPr>
        <w:jc w:val="both"/>
      </w:pPr>
    </w:p>
    <w:p w:rsidR="008A6740" w:rsidRPr="00BD54FF" w:rsidRDefault="008A6740" w:rsidP="002A635B">
      <w:pPr>
        <w:spacing w:line="360" w:lineRule="auto"/>
        <w:jc w:val="both"/>
      </w:pPr>
    </w:p>
    <w:p w:rsidR="008A6740" w:rsidRPr="00BD54FF" w:rsidRDefault="008A6740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A6740" w:rsidRPr="00BD54FF" w:rsidTr="000F362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8A6740" w:rsidRPr="000F3628" w:rsidRDefault="008A6740" w:rsidP="000F3628">
            <w:pPr>
              <w:spacing w:before="120" w:line="360" w:lineRule="auto"/>
              <w:jc w:val="both"/>
              <w:rPr>
                <w:b/>
              </w:rPr>
            </w:pPr>
            <w:r w:rsidRPr="000F3628">
              <w:rPr>
                <w:b/>
              </w:rPr>
              <w:t>Návrh výsledného hodnocení diplomové práce</w:t>
            </w:r>
          </w:p>
        </w:tc>
      </w:tr>
      <w:tr w:rsidR="008A6740" w:rsidRPr="00BD54FF" w:rsidTr="000F3628">
        <w:tc>
          <w:tcPr>
            <w:tcW w:w="5868" w:type="dxa"/>
            <w:tcBorders>
              <w:bottom w:val="double" w:sz="4" w:space="0" w:color="auto"/>
            </w:tcBorders>
          </w:tcPr>
          <w:p w:rsidR="008A6740" w:rsidRPr="00BD54FF" w:rsidRDefault="008A6740" w:rsidP="000F3628">
            <w:pPr>
              <w:spacing w:before="120" w:line="360" w:lineRule="auto"/>
              <w:jc w:val="both"/>
            </w:pPr>
            <w:r w:rsidRPr="002E23E9">
              <w:rPr>
                <w:b/>
                <w:u w:val="single"/>
              </w:rPr>
              <w:t xml:space="preserve">výborně 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8A6740" w:rsidRPr="000F3628" w:rsidRDefault="008A6740" w:rsidP="000F3628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:rsidR="008A6740" w:rsidRPr="00BD54FF" w:rsidRDefault="008A6740" w:rsidP="00080D7A">
      <w:pPr>
        <w:spacing w:before="120" w:line="360" w:lineRule="auto"/>
        <w:jc w:val="both"/>
        <w:rPr>
          <w:b/>
        </w:rPr>
      </w:pPr>
    </w:p>
    <w:p w:rsidR="008A6740" w:rsidRPr="00BD54FF" w:rsidRDefault="008A6740" w:rsidP="00080D7A">
      <w:pPr>
        <w:jc w:val="both"/>
      </w:pPr>
    </w:p>
    <w:p w:rsidR="008A6740" w:rsidRPr="00BD54FF" w:rsidRDefault="008A6740" w:rsidP="00080D7A">
      <w:pPr>
        <w:jc w:val="both"/>
      </w:pPr>
    </w:p>
    <w:p w:rsidR="008A6740" w:rsidRPr="00BD54FF" w:rsidRDefault="008A6740" w:rsidP="00080D7A">
      <w:pPr>
        <w:jc w:val="both"/>
      </w:pPr>
    </w:p>
    <w:p w:rsidR="008A6740" w:rsidRPr="00BD54FF" w:rsidRDefault="008A6740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</w:t>
      </w:r>
      <w:r>
        <w:rPr>
          <w:b/>
          <w:sz w:val="28"/>
          <w:szCs w:val="28"/>
        </w:rPr>
        <w:t xml:space="preserve"> u j i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8A6740" w:rsidRDefault="008A6740" w:rsidP="00080D7A">
      <w:pPr>
        <w:jc w:val="both"/>
        <w:rPr>
          <w:b/>
          <w:sz w:val="28"/>
          <w:szCs w:val="28"/>
        </w:rPr>
      </w:pPr>
    </w:p>
    <w:p w:rsidR="008A6740" w:rsidRDefault="008A6740" w:rsidP="00080D7A">
      <w:pPr>
        <w:jc w:val="both"/>
        <w:rPr>
          <w:b/>
          <w:sz w:val="28"/>
          <w:szCs w:val="28"/>
        </w:rPr>
      </w:pPr>
    </w:p>
    <w:p w:rsidR="008A6740" w:rsidRPr="00BD54FF" w:rsidRDefault="008A6740" w:rsidP="00080D7A">
      <w:pPr>
        <w:jc w:val="both"/>
        <w:rPr>
          <w:b/>
          <w:sz w:val="28"/>
          <w:szCs w:val="28"/>
        </w:rPr>
      </w:pPr>
    </w:p>
    <w:p w:rsidR="008A6740" w:rsidRDefault="008A6740" w:rsidP="00080D7A">
      <w:pPr>
        <w:jc w:val="both"/>
      </w:pPr>
      <w:r w:rsidRPr="00BD54FF">
        <w:t>Dne:</w:t>
      </w:r>
      <w:r w:rsidRPr="00BD54FF">
        <w:tab/>
      </w:r>
      <w:r>
        <w:t xml:space="preserve">26.7.2016 </w:t>
      </w:r>
    </w:p>
    <w:p w:rsidR="008A6740" w:rsidRPr="00BD54FF" w:rsidRDefault="008A6740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A6740" w:rsidRPr="00BD54FF" w:rsidRDefault="008A6740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8A6740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6740" w:rsidRDefault="008A6740">
      <w:r>
        <w:separator/>
      </w:r>
    </w:p>
  </w:endnote>
  <w:endnote w:type="continuationSeparator" w:id="0">
    <w:p w:rsidR="008A6740" w:rsidRDefault="008A67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6740" w:rsidRDefault="008A6740">
      <w:r>
        <w:separator/>
      </w:r>
    </w:p>
  </w:footnote>
  <w:footnote w:type="continuationSeparator" w:id="0">
    <w:p w:rsidR="008A6740" w:rsidRDefault="008A67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740" w:rsidRDefault="008A6740">
    <w:pPr>
      <w:pStyle w:val="Header"/>
    </w:pPr>
    <w:r w:rsidRPr="007051E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137D4"/>
    <w:rsid w:val="00021267"/>
    <w:rsid w:val="00066FB1"/>
    <w:rsid w:val="00080D7A"/>
    <w:rsid w:val="000B660C"/>
    <w:rsid w:val="000F3628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23E9"/>
    <w:rsid w:val="002E47E2"/>
    <w:rsid w:val="0031107A"/>
    <w:rsid w:val="003239D3"/>
    <w:rsid w:val="0036745B"/>
    <w:rsid w:val="00384A59"/>
    <w:rsid w:val="00391AAF"/>
    <w:rsid w:val="00486003"/>
    <w:rsid w:val="004A3341"/>
    <w:rsid w:val="004D13D8"/>
    <w:rsid w:val="00516E71"/>
    <w:rsid w:val="00537636"/>
    <w:rsid w:val="0055063F"/>
    <w:rsid w:val="00561996"/>
    <w:rsid w:val="005D226D"/>
    <w:rsid w:val="006A21AF"/>
    <w:rsid w:val="006A2345"/>
    <w:rsid w:val="006D436B"/>
    <w:rsid w:val="006D65B2"/>
    <w:rsid w:val="006E2F33"/>
    <w:rsid w:val="007051E5"/>
    <w:rsid w:val="00712468"/>
    <w:rsid w:val="00780BC9"/>
    <w:rsid w:val="0082081A"/>
    <w:rsid w:val="008A6740"/>
    <w:rsid w:val="008D6C87"/>
    <w:rsid w:val="009039E9"/>
    <w:rsid w:val="00963A2D"/>
    <w:rsid w:val="00A13EA9"/>
    <w:rsid w:val="00A3105B"/>
    <w:rsid w:val="00A33211"/>
    <w:rsid w:val="00A66BF6"/>
    <w:rsid w:val="00A9360A"/>
    <w:rsid w:val="00AA349F"/>
    <w:rsid w:val="00AC5B53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B18C3"/>
    <w:rsid w:val="00DE0DF1"/>
    <w:rsid w:val="00DE5DDD"/>
    <w:rsid w:val="00E2102D"/>
    <w:rsid w:val="00E61EDA"/>
    <w:rsid w:val="00E76562"/>
    <w:rsid w:val="00E77F69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60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semiHidden/>
    <w:rsid w:val="00D971D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971D6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971D6"/>
    <w:rPr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A9360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AD2C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3569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56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569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56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69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3569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3569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356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56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569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569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69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3569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3569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383</Words>
  <Characters>2262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2</cp:revision>
  <cp:lastPrinted>1900-12-31T22:00:00Z</cp:lastPrinted>
  <dcterms:created xsi:type="dcterms:W3CDTF">2016-07-26T19:54:00Z</dcterms:created>
  <dcterms:modified xsi:type="dcterms:W3CDTF">2016-07-26T19:54:00Z</dcterms:modified>
</cp:coreProperties>
</file>