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C9003B" w14:textId="0DADF00F" w:rsidR="00BF006C" w:rsidRDefault="001B6842" w:rsidP="00062DF8">
      <w:pPr>
        <w:pStyle w:val="Nzev"/>
        <w:rPr>
          <w:rStyle w:val="ZkladntextChar"/>
        </w:rPr>
      </w:pPr>
      <w:bookmarkStart w:id="0" w:name="_GoBack"/>
      <w:bookmarkEnd w:id="0"/>
      <w:r>
        <w:rPr>
          <w:rStyle w:val="ZkladntextChar"/>
        </w:rPr>
        <w:t xml:space="preserve">Posudek vedoucího </w:t>
      </w:r>
      <w:r w:rsidR="006D5FA0">
        <w:rPr>
          <w:rStyle w:val="ZkladntextChar"/>
        </w:rPr>
        <w:t>bakalářské</w:t>
      </w:r>
      <w:r>
        <w:rPr>
          <w:rStyle w:val="ZkladntextChar"/>
        </w:rPr>
        <w:t xml:space="preserve"> práce</w:t>
      </w:r>
    </w:p>
    <w:p w14:paraId="2C1A9D6B" w14:textId="0E789E6C" w:rsidR="001B6842" w:rsidRDefault="001B6842" w:rsidP="001B6842">
      <w:pPr>
        <w:tabs>
          <w:tab w:val="left" w:pos="2127"/>
        </w:tabs>
        <w:spacing w:after="120"/>
      </w:pPr>
      <w:r>
        <w:t xml:space="preserve">Student: </w:t>
      </w:r>
      <w:r>
        <w:tab/>
      </w:r>
      <w:sdt>
        <w:sdtPr>
          <w:id w:val="1181467546"/>
          <w:placeholder>
            <w:docPart w:val="DBFF98BC86294FC2B066C78879972F47"/>
          </w:placeholder>
          <w:text/>
        </w:sdtPr>
        <w:sdtEndPr/>
        <w:sdtContent>
          <w:r w:rsidR="006E2DFC">
            <w:t>Nikola Toufarová</w:t>
          </w:r>
        </w:sdtContent>
      </w:sdt>
    </w:p>
    <w:p w14:paraId="1415DE60" w14:textId="228C4998" w:rsidR="001B6842" w:rsidRDefault="001B6842" w:rsidP="001B6842">
      <w:pPr>
        <w:tabs>
          <w:tab w:val="left" w:pos="2127"/>
        </w:tabs>
        <w:spacing w:after="120"/>
      </w:pPr>
      <w:r>
        <w:t xml:space="preserve">Číslo studenta: </w:t>
      </w:r>
      <w:r>
        <w:tab/>
      </w:r>
      <w:sdt>
        <w:sdtPr>
          <w:id w:val="1035389406"/>
          <w:placeholder>
            <w:docPart w:val="161A44BC41444B46B16B8A88FB8A5C16"/>
          </w:placeholder>
          <w:text/>
        </w:sdtPr>
        <w:sdtEndPr/>
        <w:sdtContent>
          <w:r w:rsidR="001C4F61">
            <w:t>E</w:t>
          </w:r>
          <w:r w:rsidR="00CC5A49">
            <w:t>19273</w:t>
          </w:r>
        </w:sdtContent>
      </w:sdt>
    </w:p>
    <w:p w14:paraId="2600CDD0" w14:textId="0A80C848" w:rsidR="0037375B" w:rsidRDefault="001B6842" w:rsidP="006E2DFC">
      <w:pPr>
        <w:tabs>
          <w:tab w:val="left" w:pos="2127"/>
        </w:tabs>
        <w:spacing w:after="120"/>
        <w:ind w:left="2127" w:hanging="2127"/>
      </w:pPr>
      <w:r>
        <w:t xml:space="preserve">Název </w:t>
      </w:r>
      <w:r w:rsidR="006D5FA0">
        <w:t>bakalářské</w:t>
      </w:r>
      <w:r>
        <w:t xml:space="preserve"> práce: </w:t>
      </w:r>
      <w:r>
        <w:tab/>
      </w:r>
      <w:sdt>
        <w:sdtPr>
          <w:id w:val="-1624840858"/>
          <w:placeholder>
            <w:docPart w:val="34558806925448E787577DBC7619A495"/>
          </w:placeholder>
          <w:text/>
        </w:sdtPr>
        <w:sdtEndPr/>
        <w:sdtContent>
          <w:r w:rsidR="006E2DFC">
            <w:t>Problematika implementace informačních systémů v malých a středních firmách na příkladu vybraného ubytovacího zařízení</w:t>
          </w:r>
        </w:sdtContent>
      </w:sdt>
    </w:p>
    <w:p w14:paraId="2748726A" w14:textId="13E2DCCA" w:rsidR="00590F4C" w:rsidRDefault="00590F4C" w:rsidP="006E2DFC">
      <w:pPr>
        <w:tabs>
          <w:tab w:val="left" w:pos="2127"/>
        </w:tabs>
        <w:spacing w:after="120"/>
        <w:ind w:left="2127" w:hanging="2127"/>
      </w:pPr>
      <w:r>
        <w:t>Cíl práce:</w:t>
      </w:r>
      <w:r>
        <w:tab/>
      </w:r>
      <w:sdt>
        <w:sdtPr>
          <w:id w:val="-1862892971"/>
          <w:placeholder>
            <w:docPart w:val="441888040ABE4521A295B6262E842471"/>
          </w:placeholder>
          <w:text w:multiLine="1"/>
        </w:sdtPr>
        <w:sdtEndPr/>
        <w:sdtContent>
          <w:r w:rsidR="006E2DFC">
            <w:t>Cílem práce je identifikace slabých míst při implementaci informačního systému v malé nebo střední firmě. Práce je založena na využití dat z případové studie a jejich komparaci s informacemi z literární rešerše.</w:t>
          </w:r>
        </w:sdtContent>
      </w:sdt>
    </w:p>
    <w:p w14:paraId="07E45C3D" w14:textId="460CCD91" w:rsidR="001B6842" w:rsidRDefault="001B6842" w:rsidP="001B6842">
      <w:pPr>
        <w:tabs>
          <w:tab w:val="left" w:pos="2127"/>
        </w:tabs>
        <w:spacing w:after="120"/>
      </w:pPr>
      <w:r>
        <w:t>Vedoucí práce:</w:t>
      </w:r>
      <w:r>
        <w:tab/>
      </w:r>
      <w:sdt>
        <w:sdtPr>
          <w:id w:val="1527679324"/>
          <w:placeholder>
            <w:docPart w:val="A0C091BF86BD4590BDE1B9E1D61C0419"/>
          </w:placeholder>
          <w:text/>
        </w:sdtPr>
        <w:sdtEndPr/>
        <w:sdtContent>
          <w:r w:rsidR="001C4F61">
            <w:t>doc. Ing. Hana Kopáčková, Ph.D.</w:t>
          </w:r>
        </w:sdtContent>
      </w:sdt>
    </w:p>
    <w:p w14:paraId="5EB34210" w14:textId="1C705D57" w:rsidR="001B6842" w:rsidRDefault="001B6842" w:rsidP="001B6842">
      <w:pPr>
        <w:tabs>
          <w:tab w:val="left" w:pos="2127"/>
        </w:tabs>
        <w:spacing w:after="120"/>
      </w:pPr>
      <w:r>
        <w:t>Studijní program:</w:t>
      </w:r>
      <w:r>
        <w:tab/>
      </w:r>
      <w:sdt>
        <w:sdtPr>
          <w:id w:val="-563416372"/>
          <w:placeholder>
            <w:docPart w:val="DFDFB0B18B504DC7BE2D1306DA1BDA72"/>
          </w:placeholder>
          <w:text/>
        </w:sdtPr>
        <w:sdtEndPr/>
        <w:sdtContent>
          <w:r w:rsidR="00CF4065" w:rsidRPr="00CF4065">
            <w:t>B0</w:t>
          </w:r>
          <w:r w:rsidR="006E2DFC">
            <w:t>412A050008</w:t>
          </w:r>
          <w:r w:rsidR="00CF4065" w:rsidRPr="00CF4065">
            <w:t xml:space="preserve"> </w:t>
          </w:r>
          <w:r w:rsidR="006E2DFC">
            <w:t>Ekonomika a management</w:t>
          </w:r>
        </w:sdtContent>
      </w:sdt>
    </w:p>
    <w:p w14:paraId="1DFA389B" w14:textId="5D8C5DAE" w:rsidR="001B6842" w:rsidRDefault="001B6842" w:rsidP="00062DF8">
      <w:pPr>
        <w:tabs>
          <w:tab w:val="left" w:pos="2127"/>
        </w:tabs>
        <w:spacing w:after="480"/>
      </w:pPr>
      <w:r>
        <w:t>Akademický rok:</w:t>
      </w:r>
      <w:r>
        <w:tab/>
      </w:r>
      <w:sdt>
        <w:sdtPr>
          <w:id w:val="-513069561"/>
          <w:placeholder>
            <w:docPart w:val="F5D30E8DF48440FAA8FCB7ACDE5D8F7F"/>
          </w:placeholder>
          <w:text/>
        </w:sdtPr>
        <w:sdtEndPr/>
        <w:sdtContent>
          <w:r w:rsidR="001C4F61">
            <w:t>20</w:t>
          </w:r>
          <w:r w:rsidR="00CF4065">
            <w:t>2</w:t>
          </w:r>
          <w:r w:rsidR="006E2DFC">
            <w:t>2</w:t>
          </w:r>
          <w:r w:rsidR="001C4F61">
            <w:t>/202</w:t>
          </w:r>
          <w:r w:rsidR="006E2DFC">
            <w:t>3</w:t>
          </w:r>
        </w:sdtContent>
      </w:sdt>
    </w:p>
    <w:p w14:paraId="7A6C11B1" w14:textId="20B8214C" w:rsidR="00062DF8" w:rsidRDefault="00062DF8" w:rsidP="00062DF8">
      <w:pPr>
        <w:pStyle w:val="Nadpis1"/>
      </w:pPr>
      <w:r>
        <w:t>Náročnost tématu</w:t>
      </w:r>
    </w:p>
    <w:tbl>
      <w:tblPr>
        <w:tblStyle w:val="Mkatabulky"/>
        <w:tblW w:w="5000" w:type="pct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1"/>
        <w:gridCol w:w="1217"/>
        <w:gridCol w:w="1218"/>
        <w:gridCol w:w="1218"/>
        <w:gridCol w:w="1218"/>
        <w:gridCol w:w="1218"/>
      </w:tblGrid>
      <w:tr w:rsidR="00590F4C" w14:paraId="34BAD765" w14:textId="6750CB89" w:rsidTr="00590F4C">
        <w:tc>
          <w:tcPr>
            <w:tcW w:w="1640" w:type="pct"/>
            <w:shd w:val="clear" w:color="auto" w:fill="000000" w:themeFill="text1"/>
          </w:tcPr>
          <w:p w14:paraId="235A4F27" w14:textId="77777777" w:rsidR="00590F4C" w:rsidRDefault="00590F4C" w:rsidP="001B6842">
            <w:pPr>
              <w:tabs>
                <w:tab w:val="left" w:pos="2127"/>
              </w:tabs>
            </w:pP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5A9B5186" w14:textId="0CAA3EC5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výborně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13937107" w14:textId="232997D6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velmi dobře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1A63C9E0" w14:textId="10324562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vyhovující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01444FED" w14:textId="49F84CA5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nevyhovující</w:t>
            </w:r>
          </w:p>
        </w:tc>
        <w:tc>
          <w:tcPr>
            <w:tcW w:w="672" w:type="pct"/>
            <w:shd w:val="clear" w:color="auto" w:fill="000000" w:themeFill="text1"/>
          </w:tcPr>
          <w:p w14:paraId="219D275B" w14:textId="506AA037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nelze hodnotit</w:t>
            </w:r>
          </w:p>
        </w:tc>
      </w:tr>
      <w:tr w:rsidR="00C62537" w14:paraId="5CADD481" w14:textId="1920F0E6" w:rsidTr="00286881">
        <w:tc>
          <w:tcPr>
            <w:tcW w:w="1640" w:type="pct"/>
          </w:tcPr>
          <w:p w14:paraId="7EE5FC2E" w14:textId="40893F0B" w:rsidR="00C62537" w:rsidRDefault="00C62537" w:rsidP="00C62537">
            <w:pPr>
              <w:tabs>
                <w:tab w:val="left" w:pos="2127"/>
              </w:tabs>
            </w:pPr>
            <w:r>
              <w:t>Teoretické znalosti</w:t>
            </w:r>
          </w:p>
        </w:tc>
        <w:sdt>
          <w:sdtPr>
            <w:id w:val="-101013668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580868C8" w14:textId="1C3AEE86" w:rsidR="00C62537" w:rsidRDefault="006E2DFC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20753081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55A8B0D3" w14:textId="10FFA935" w:rsidR="00C62537" w:rsidRDefault="006E2DFC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643344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43946545" w14:textId="466FE29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7329760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2EFDE102" w14:textId="67EAC09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19060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1FC66945" w14:textId="5D5E1D3C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24BE325D" w14:textId="4666C948" w:rsidTr="00286881">
        <w:tc>
          <w:tcPr>
            <w:tcW w:w="1640" w:type="pct"/>
          </w:tcPr>
          <w:p w14:paraId="13BE3D58" w14:textId="4C0AD7BF" w:rsidR="00C62537" w:rsidRDefault="00C62537" w:rsidP="00C62537">
            <w:pPr>
              <w:tabs>
                <w:tab w:val="left" w:pos="2127"/>
              </w:tabs>
            </w:pPr>
            <w:r>
              <w:t>Vstupní údaje a jejich zpracování</w:t>
            </w:r>
          </w:p>
        </w:tc>
        <w:sdt>
          <w:sdtPr>
            <w:id w:val="58851909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044422B4" w14:textId="3FA86851" w:rsidR="00C62537" w:rsidRDefault="001C4F61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5328087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44F3FCAD" w14:textId="436EE7BB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1312720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5F3155E8" w14:textId="5CAC8BE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305297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02B9960D" w14:textId="7DC9D77C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703285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044B056" w14:textId="1F746494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38124B4" w14:textId="2CEF7474" w:rsidTr="00286881">
        <w:tc>
          <w:tcPr>
            <w:tcW w:w="1640" w:type="pct"/>
          </w:tcPr>
          <w:p w14:paraId="2F9ED1C3" w14:textId="74941AFD" w:rsidR="00C62537" w:rsidRDefault="00C62537" w:rsidP="00C62537">
            <w:pPr>
              <w:tabs>
                <w:tab w:val="left" w:pos="2127"/>
              </w:tabs>
            </w:pPr>
            <w:r>
              <w:t>Použité metody</w:t>
            </w:r>
          </w:p>
        </w:tc>
        <w:sdt>
          <w:sdtPr>
            <w:id w:val="-141084496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AE1E440" w14:textId="01E93207" w:rsidR="00C62537" w:rsidRDefault="001C4F61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1820900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46FE7737" w14:textId="0B8106A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1865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2B305E83" w14:textId="6B27150E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8561980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9A67FC8" w14:textId="3E61B78A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6353339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9535231" w14:textId="7D0246DC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15FBA351" w14:textId="5E3EF449" w:rsidR="001B6842" w:rsidRDefault="00062DF8" w:rsidP="00062DF8">
      <w:pPr>
        <w:pStyle w:val="Nadpis1"/>
        <w:spacing w:before="200"/>
      </w:pPr>
      <w:r>
        <w:t>Kritéria hodnocení práce</w:t>
      </w:r>
    </w:p>
    <w:tbl>
      <w:tblPr>
        <w:tblStyle w:val="Mkatabulky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2"/>
        <w:gridCol w:w="1217"/>
        <w:gridCol w:w="1218"/>
        <w:gridCol w:w="1217"/>
        <w:gridCol w:w="1218"/>
        <w:gridCol w:w="1218"/>
      </w:tblGrid>
      <w:tr w:rsidR="00C62537" w14:paraId="7A386280" w14:textId="120305CC" w:rsidTr="00C62537">
        <w:tc>
          <w:tcPr>
            <w:tcW w:w="2972" w:type="dxa"/>
            <w:shd w:val="clear" w:color="auto" w:fill="000000" w:themeFill="text1"/>
          </w:tcPr>
          <w:p w14:paraId="545BB444" w14:textId="77777777" w:rsidR="00C62537" w:rsidRDefault="00C62537" w:rsidP="00F8163F">
            <w:pPr>
              <w:tabs>
                <w:tab w:val="left" w:pos="2127"/>
              </w:tabs>
            </w:pPr>
          </w:p>
        </w:tc>
        <w:tc>
          <w:tcPr>
            <w:tcW w:w="1217" w:type="dxa"/>
            <w:shd w:val="clear" w:color="auto" w:fill="000000" w:themeFill="text1"/>
            <w:vAlign w:val="center"/>
          </w:tcPr>
          <w:p w14:paraId="5D1F68EC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výborně</w:t>
            </w:r>
          </w:p>
        </w:tc>
        <w:tc>
          <w:tcPr>
            <w:tcW w:w="1218" w:type="dxa"/>
            <w:shd w:val="clear" w:color="auto" w:fill="000000" w:themeFill="text1"/>
            <w:vAlign w:val="center"/>
          </w:tcPr>
          <w:p w14:paraId="190905DF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velmi dobře</w:t>
            </w:r>
          </w:p>
        </w:tc>
        <w:tc>
          <w:tcPr>
            <w:tcW w:w="1217" w:type="dxa"/>
            <w:shd w:val="clear" w:color="auto" w:fill="000000" w:themeFill="text1"/>
            <w:vAlign w:val="center"/>
          </w:tcPr>
          <w:p w14:paraId="0A32F137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vyhovující</w:t>
            </w:r>
          </w:p>
        </w:tc>
        <w:tc>
          <w:tcPr>
            <w:tcW w:w="1218" w:type="dxa"/>
            <w:shd w:val="clear" w:color="auto" w:fill="000000" w:themeFill="text1"/>
            <w:vAlign w:val="center"/>
          </w:tcPr>
          <w:p w14:paraId="5F5C7D1B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nevyhovující</w:t>
            </w:r>
          </w:p>
        </w:tc>
        <w:tc>
          <w:tcPr>
            <w:tcW w:w="1218" w:type="dxa"/>
            <w:shd w:val="clear" w:color="auto" w:fill="000000" w:themeFill="text1"/>
          </w:tcPr>
          <w:p w14:paraId="19022F2A" w14:textId="58B4561B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nelze hodnotit</w:t>
            </w:r>
          </w:p>
        </w:tc>
      </w:tr>
      <w:tr w:rsidR="00C62537" w14:paraId="4B202A8A" w14:textId="54459F09" w:rsidTr="00025C29">
        <w:tc>
          <w:tcPr>
            <w:tcW w:w="2972" w:type="dxa"/>
          </w:tcPr>
          <w:p w14:paraId="6027C5B4" w14:textId="6FB752B9" w:rsidR="00C62537" w:rsidRDefault="00C62537" w:rsidP="00C62537">
            <w:r>
              <w:t>Stupeň splnění cíle práce</w:t>
            </w:r>
          </w:p>
        </w:tc>
        <w:sdt>
          <w:sdtPr>
            <w:id w:val="-14113073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70D8784F" w14:textId="4E4D8C00" w:rsidR="00C62537" w:rsidRDefault="001C4F61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4990793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3B8C5A72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2582054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1276A90C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0735330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6D3FFED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268351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DF30A31" w14:textId="522F8AF5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417D84BF" w14:textId="0929E07E" w:rsidTr="00025C29">
        <w:tc>
          <w:tcPr>
            <w:tcW w:w="2972" w:type="dxa"/>
          </w:tcPr>
          <w:p w14:paraId="2C0CBF09" w14:textId="7A22A3C6" w:rsidR="00C62537" w:rsidRDefault="00C62537" w:rsidP="00C62537">
            <w:pPr>
              <w:tabs>
                <w:tab w:val="left" w:pos="2127"/>
              </w:tabs>
            </w:pPr>
            <w:r>
              <w:t>Původnost zapracování tématu</w:t>
            </w:r>
          </w:p>
        </w:tc>
        <w:sdt>
          <w:sdtPr>
            <w:id w:val="-119838100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00097A04" w14:textId="1F76D119" w:rsidR="00C62537" w:rsidRDefault="00230A9D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8218541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69A9258" w14:textId="3FA6DFB4" w:rsidR="00C62537" w:rsidRDefault="00230A9D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4128571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72ECF7DC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7213722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7ED9BC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6119682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695F673" w14:textId="12AB79E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59C43A86" w14:textId="173A0919" w:rsidTr="00025C29">
        <w:tc>
          <w:tcPr>
            <w:tcW w:w="2972" w:type="dxa"/>
          </w:tcPr>
          <w:p w14:paraId="075A655D" w14:textId="138D5345" w:rsidR="00C62537" w:rsidRDefault="00C62537" w:rsidP="00C62537">
            <w:pPr>
              <w:tabs>
                <w:tab w:val="left" w:pos="2127"/>
              </w:tabs>
            </w:pPr>
            <w:r>
              <w:t>Adekvátnost použitých metod</w:t>
            </w:r>
          </w:p>
        </w:tc>
        <w:sdt>
          <w:sdtPr>
            <w:id w:val="-38927012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31EF4953" w14:textId="28B1D8E2" w:rsidR="00C62537" w:rsidRDefault="001C4F61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8612843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43DCB2E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515430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04C7C872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69630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7F617B4D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829554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87BBDDA" w14:textId="31AA587F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01D51AE" w14:textId="5BE6DA6D" w:rsidTr="00025C29">
        <w:tc>
          <w:tcPr>
            <w:tcW w:w="2972" w:type="dxa"/>
          </w:tcPr>
          <w:p w14:paraId="2ED30371" w14:textId="780419FF" w:rsidR="00C62537" w:rsidRDefault="00C62537" w:rsidP="00C62537">
            <w:r w:rsidRPr="00E22454">
              <w:t>Hloubka provedené analýzy</w:t>
            </w:r>
            <w:r>
              <w:br/>
            </w:r>
            <w:r w:rsidRPr="00E22454">
              <w:t>(ve vztahu k tématu)</w:t>
            </w:r>
          </w:p>
        </w:tc>
        <w:sdt>
          <w:sdtPr>
            <w:id w:val="106144415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7037D8C5" w14:textId="01904432" w:rsidR="00C62537" w:rsidRDefault="001C4F61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380354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983EBCA" w14:textId="7D93BC9F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5047947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4F95F5A" w14:textId="27B8138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8380354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DCBD7AA" w14:textId="5BD1EDF2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155607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42565E71" w14:textId="228ADCC9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409B74F3" w14:textId="29601AAE" w:rsidTr="00025C29">
        <w:tc>
          <w:tcPr>
            <w:tcW w:w="2972" w:type="dxa"/>
          </w:tcPr>
          <w:p w14:paraId="6991BAA0" w14:textId="6040FD47" w:rsidR="00C62537" w:rsidRPr="00E22454" w:rsidRDefault="00C62537" w:rsidP="00C62537">
            <w:r w:rsidRPr="00E22454">
              <w:t>Logická stavba práce a rozsah</w:t>
            </w:r>
          </w:p>
        </w:tc>
        <w:sdt>
          <w:sdtPr>
            <w:id w:val="-40661354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16B16FA2" w14:textId="6D0ECF85" w:rsidR="00C62537" w:rsidRDefault="00230A9D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9684368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301455B8" w14:textId="578BB7C2" w:rsidR="00C62537" w:rsidRDefault="00230A9D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3518626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172952B5" w14:textId="327B7B2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21119648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7569B95" w14:textId="462F64B9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9804343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66EC4460" w14:textId="6576DCB5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34E11853" w14:textId="60A4B6AB" w:rsidTr="00025C29">
        <w:tc>
          <w:tcPr>
            <w:tcW w:w="2972" w:type="dxa"/>
          </w:tcPr>
          <w:p w14:paraId="499DED67" w14:textId="3414907F" w:rsidR="00C62537" w:rsidRPr="00E22454" w:rsidRDefault="00C62537" w:rsidP="00C62537">
            <w:r w:rsidRPr="00E22454">
              <w:t>Práce s</w:t>
            </w:r>
            <w:r>
              <w:t xml:space="preserve"> českou a zahraniční </w:t>
            </w:r>
            <w:r w:rsidRPr="00E22454">
              <w:t>literaturou včetně citací</w:t>
            </w:r>
          </w:p>
        </w:tc>
        <w:sdt>
          <w:sdtPr>
            <w:id w:val="11817061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AA95C1D" w14:textId="6543949E" w:rsidR="00C62537" w:rsidRDefault="00351E34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907954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5E3F9A40" w14:textId="30302546" w:rsidR="00C62537" w:rsidRDefault="00351E34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1298970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90D81A9" w14:textId="6C0E8DF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814112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6340644" w14:textId="54E8AED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02935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A00A3F3" w14:textId="4BE26298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33C074E5" w14:textId="765C83EB" w:rsidTr="00025C29">
        <w:tc>
          <w:tcPr>
            <w:tcW w:w="2972" w:type="dxa"/>
          </w:tcPr>
          <w:p w14:paraId="4009AFC8" w14:textId="48525FFC" w:rsidR="00C62537" w:rsidRPr="00E22454" w:rsidRDefault="00C62537" w:rsidP="00C62537">
            <w:r w:rsidRPr="00E22454">
              <w:t>Formální úprava práce</w:t>
            </w:r>
            <w:r>
              <w:br/>
            </w:r>
            <w:r w:rsidRPr="00E22454">
              <w:t>(text, grafy, tabulky)</w:t>
            </w:r>
          </w:p>
        </w:tc>
        <w:sdt>
          <w:sdtPr>
            <w:id w:val="-8284372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EA95DDA" w14:textId="51E28E85" w:rsidR="00C62537" w:rsidRDefault="001C4F61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4192906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52825800" w14:textId="00BED9D0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7687345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6D76CFBD" w14:textId="0A1BF6D3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6092006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20C7A67" w14:textId="50224C56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7106169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563DD371" w14:textId="7F8D3C1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A665016" w14:textId="4C4E79A7" w:rsidTr="00025C29">
        <w:tc>
          <w:tcPr>
            <w:tcW w:w="2972" w:type="dxa"/>
          </w:tcPr>
          <w:p w14:paraId="0EAAEF7E" w14:textId="0DFCC73E" w:rsidR="00C62537" w:rsidRPr="00E22454" w:rsidRDefault="00C62537" w:rsidP="00C62537">
            <w:r w:rsidRPr="00E22454">
              <w:t>Jazyková úroveň</w:t>
            </w:r>
            <w:r>
              <w:br/>
            </w:r>
            <w:r w:rsidRPr="00E22454">
              <w:t>(styl, gramatika, terminologie)</w:t>
            </w:r>
          </w:p>
        </w:tc>
        <w:sdt>
          <w:sdtPr>
            <w:id w:val="-1649512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EB2730A" w14:textId="52C122F1" w:rsidR="00C62537" w:rsidRDefault="00351E34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7398124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EF41E4D" w14:textId="558579E2" w:rsidR="00C62537" w:rsidRDefault="00351E34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3322670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663B3761" w14:textId="6309403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710746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8C8620D" w14:textId="58C0B4BA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157454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799DC8B1" w14:textId="44342B08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302E6A9D" w14:textId="0F49C532" w:rsidR="00062DF8" w:rsidRDefault="001C6B68" w:rsidP="001C6B68">
      <w:pPr>
        <w:pStyle w:val="Nadpis1"/>
        <w:spacing w:before="200"/>
      </w:pPr>
      <w:r>
        <w:t>Využitelnost výsledků práce</w:t>
      </w:r>
    </w:p>
    <w:tbl>
      <w:tblPr>
        <w:tblStyle w:val="Mkatabulky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2"/>
        <w:gridCol w:w="1522"/>
        <w:gridCol w:w="1522"/>
        <w:gridCol w:w="1522"/>
        <w:gridCol w:w="1522"/>
      </w:tblGrid>
      <w:tr w:rsidR="001C6B68" w14:paraId="3CC17618" w14:textId="77777777" w:rsidTr="00C62537">
        <w:tc>
          <w:tcPr>
            <w:tcW w:w="2972" w:type="dxa"/>
            <w:shd w:val="clear" w:color="auto" w:fill="000000" w:themeFill="text1"/>
          </w:tcPr>
          <w:p w14:paraId="2880498B" w14:textId="77777777" w:rsidR="001C6B68" w:rsidRDefault="001C6B68" w:rsidP="00F8163F">
            <w:pPr>
              <w:tabs>
                <w:tab w:val="left" w:pos="2127"/>
              </w:tabs>
            </w:pP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5C922DDE" w14:textId="33FF7277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vysoká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6EF67C5B" w14:textId="5F159369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střední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010D9FAE" w14:textId="0309B827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nízká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02B389FE" w14:textId="53895F1E" w:rsidR="001C6B68" w:rsidRPr="00C62537" w:rsidRDefault="00C62537" w:rsidP="00590F4C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nelze hodnotit</w:t>
            </w:r>
          </w:p>
        </w:tc>
      </w:tr>
      <w:tr w:rsidR="001C6B68" w14:paraId="2825C014" w14:textId="77777777" w:rsidTr="00C62537">
        <w:tc>
          <w:tcPr>
            <w:tcW w:w="2972" w:type="dxa"/>
          </w:tcPr>
          <w:p w14:paraId="64DC4B1F" w14:textId="24BBB335" w:rsidR="001C6B68" w:rsidRDefault="001C6B68" w:rsidP="00F8163F">
            <w:r>
              <w:t>Pro teorii</w:t>
            </w:r>
          </w:p>
        </w:tc>
        <w:sdt>
          <w:sdtPr>
            <w:id w:val="2640347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723AD207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4161441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55985AB7" w14:textId="01C6871A" w:rsidR="001C6B68" w:rsidRDefault="001C4F61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7761563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50DD0834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374768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4A90980B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1C6B68" w14:paraId="068540EB" w14:textId="77777777" w:rsidTr="00C62537">
        <w:tc>
          <w:tcPr>
            <w:tcW w:w="2972" w:type="dxa"/>
          </w:tcPr>
          <w:p w14:paraId="4B469030" w14:textId="180FB212" w:rsidR="001C6B68" w:rsidRDefault="001C6B68" w:rsidP="00F8163F">
            <w:pPr>
              <w:tabs>
                <w:tab w:val="left" w:pos="2127"/>
              </w:tabs>
            </w:pPr>
            <w:r>
              <w:t>Pro praxi</w:t>
            </w:r>
          </w:p>
        </w:tc>
        <w:sdt>
          <w:sdtPr>
            <w:id w:val="-14454571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6D1661DE" w14:textId="679A78AC" w:rsidR="001C6B68" w:rsidRDefault="001C4F61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4444589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0EB57916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8010669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62F30925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586294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20B2CD93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1C1ECBDC" w14:textId="1FB93460" w:rsidR="001C6B68" w:rsidRDefault="001C6B68" w:rsidP="001C6B68">
      <w:pPr>
        <w:pStyle w:val="Nadpis1"/>
        <w:spacing w:before="200"/>
      </w:pPr>
      <w:r>
        <w:lastRenderedPageBreak/>
        <w:t>Ostatní připomínky k práci</w:t>
      </w:r>
    </w:p>
    <w:sdt>
      <w:sdtPr>
        <w:id w:val="-1500416269"/>
        <w:placeholder>
          <w:docPart w:val="418425E3F9434E028DD25392B81ABF8C"/>
        </w:placeholder>
      </w:sdtPr>
      <w:sdtEndPr/>
      <w:sdtContent>
        <w:p w14:paraId="1748D661" w14:textId="5321E7F4" w:rsidR="00BB226E" w:rsidRDefault="008D16DC" w:rsidP="00765DC4">
          <w:pPr>
            <w:jc w:val="both"/>
          </w:pPr>
          <w:r>
            <w:t xml:space="preserve">Práce se zaměřuje na </w:t>
          </w:r>
          <w:r w:rsidR="00351E34">
            <w:t xml:space="preserve">problematiku implementace informačních systémů v malých a středních firmách. Díky využití dat z případové studie bylo možné ukázat, nakolik se praxe v malých firmách odlišuje od standardizovaných postupů </w:t>
          </w:r>
          <w:r w:rsidR="00CC3F53">
            <w:t>ve firmách velkých. Autorka pojala práci zodpovědně</w:t>
          </w:r>
          <w:r w:rsidR="00FC7EB3">
            <w:t>,</w:t>
          </w:r>
          <w:r w:rsidR="00CC3F53">
            <w:t xml:space="preserve"> </w:t>
          </w:r>
          <w:r w:rsidR="00FC7EB3">
            <w:t>zmapovala</w:t>
          </w:r>
          <w:r w:rsidR="00CC3F53">
            <w:t xml:space="preserve"> cel</w:t>
          </w:r>
          <w:r w:rsidR="00FC7EB3">
            <w:t>ý</w:t>
          </w:r>
          <w:r w:rsidR="00CC3F53">
            <w:t xml:space="preserve"> výběrov</w:t>
          </w:r>
          <w:r w:rsidR="00FC7EB3">
            <w:t>ý</w:t>
          </w:r>
          <w:r w:rsidR="00CC3F53">
            <w:t xml:space="preserve"> proces</w:t>
          </w:r>
          <w:r w:rsidR="00FC7EB3">
            <w:t xml:space="preserve"> z pohledu pozorovatele a následně zhodnotila dopady zavedení systému pro organizaci. V závěrečné části </w:t>
          </w:r>
          <w:r w:rsidR="00BB226E">
            <w:t xml:space="preserve">autorka </w:t>
          </w:r>
          <w:r w:rsidR="00FC7EB3">
            <w:t xml:space="preserve">srovnává reálný proces zavádění se standardizovanými postupy a </w:t>
          </w:r>
          <w:r w:rsidR="00BB226E">
            <w:t>ukazuje projekty, které mohou malým podnikům pomoci s digitalizac</w:t>
          </w:r>
          <w:r w:rsidR="00765DC4">
            <w:t>í</w:t>
          </w:r>
          <w:r w:rsidR="00FC7EB3">
            <w:t>.</w:t>
          </w:r>
          <w:r w:rsidR="00D574FA">
            <w:t xml:space="preserve"> </w:t>
          </w:r>
        </w:p>
        <w:p w14:paraId="2027FAFF" w14:textId="1F06EBEB" w:rsidR="001C6B68" w:rsidRPr="001C6B68" w:rsidRDefault="00BB226E" w:rsidP="00765DC4">
          <w:pPr>
            <w:jc w:val="both"/>
          </w:pPr>
          <w:r>
            <w:t>Práce je zpracována logicky, je dobře čitelná a srozumitelná. Drobné výhrady mám pouze k některým formulacím a množství použité literatury.</w:t>
          </w:r>
        </w:p>
      </w:sdtContent>
    </w:sdt>
    <w:p w14:paraId="3635FEF9" w14:textId="273B0D3F" w:rsidR="000406A4" w:rsidRDefault="000406A4" w:rsidP="001C6B68">
      <w:pPr>
        <w:pStyle w:val="Nadpis1"/>
        <w:spacing w:before="200"/>
      </w:pPr>
      <w:r>
        <w:t xml:space="preserve">Vyjádření k výstupům ze systému </w:t>
      </w:r>
      <w:proofErr w:type="spellStart"/>
      <w:r>
        <w:t>Theses</w:t>
      </w:r>
      <w:proofErr w:type="spellEnd"/>
    </w:p>
    <w:sdt>
      <w:sdtPr>
        <w:id w:val="1212621020"/>
        <w:placeholder>
          <w:docPart w:val="1ADB786AE5C54A40AD638B2D5AC5BFAF"/>
        </w:placeholder>
      </w:sdtPr>
      <w:sdtEndPr/>
      <w:sdtContent>
        <w:sdt>
          <w:sdtPr>
            <w:id w:val="-1128003133"/>
            <w:placeholder>
              <w:docPart w:val="C77DE58D7E5A43E9B56A060894F290F3"/>
            </w:placeholder>
          </w:sdtPr>
          <w:sdtEndPr/>
          <w:sdtContent>
            <w:sdt>
              <w:sdtPr>
                <w:id w:val="760020637"/>
                <w:placeholder>
                  <w:docPart w:val="4E35C8B6EDAF4B9F9D27A6C31B6410C8"/>
                </w:placeholder>
              </w:sdtPr>
              <w:sdtEndPr/>
              <w:sdtContent>
                <w:p w14:paraId="6A115E33" w14:textId="77B080A4" w:rsidR="000406A4" w:rsidRPr="001C6B68" w:rsidRDefault="001C4F61" w:rsidP="000406A4">
                  <w:r>
                    <w:t xml:space="preserve">Předložená práce není plagiát. Nejvyšší míra podobnosti: </w:t>
                  </w:r>
                  <w:r w:rsidR="00BB226E">
                    <w:t>2</w:t>
                  </w:r>
                  <w:r w:rsidR="00230A9D">
                    <w:t xml:space="preserve"> </w:t>
                  </w:r>
                  <w:r>
                    <w:t xml:space="preserve">%. Počet podobných dokumentů: </w:t>
                  </w:r>
                  <w:r w:rsidR="00230A9D">
                    <w:t>1</w:t>
                  </w:r>
                  <w:r w:rsidR="00BB226E">
                    <w:t>1</w:t>
                  </w:r>
                  <w:r>
                    <w:t>.</w:t>
                  </w:r>
                </w:p>
              </w:sdtContent>
            </w:sdt>
          </w:sdtContent>
        </w:sdt>
      </w:sdtContent>
    </w:sdt>
    <w:p w14:paraId="22F663B2" w14:textId="3B879560" w:rsidR="001C6B68" w:rsidRDefault="001C6B68" w:rsidP="000406A4">
      <w:pPr>
        <w:pStyle w:val="Nadpis1"/>
        <w:spacing w:before="200"/>
      </w:pPr>
      <w:r>
        <w:t>Otázky a náměty k obhajobě</w:t>
      </w:r>
    </w:p>
    <w:sdt>
      <w:sdtPr>
        <w:id w:val="668836740"/>
        <w:placeholder>
          <w:docPart w:val="0342967286974A37A6FB2F7428A63CB6"/>
        </w:placeholder>
      </w:sdtPr>
      <w:sdtEndPr/>
      <w:sdtContent>
        <w:p w14:paraId="17B96FD5" w14:textId="1C2998D5" w:rsidR="00366178" w:rsidRDefault="00C66D99" w:rsidP="00BB226E">
          <w:pPr>
            <w:pStyle w:val="Odstavecseseznamem"/>
            <w:numPr>
              <w:ilvl w:val="0"/>
              <w:numId w:val="1"/>
            </w:numPr>
          </w:pPr>
          <w:r>
            <w:t xml:space="preserve">Ve své práci </w:t>
          </w:r>
          <w:r w:rsidR="00BB226E">
            <w:t xml:space="preserve">popisujete projekt Czech </w:t>
          </w:r>
          <w:proofErr w:type="spellStart"/>
          <w:r w:rsidR="00BB226E">
            <w:t>Rise</w:t>
          </w:r>
          <w:proofErr w:type="spellEnd"/>
          <w:r w:rsidR="00BB226E">
            <w:t xml:space="preserve"> Up 3.0</w:t>
          </w:r>
          <w:r w:rsidR="00366178">
            <w:t>, který vyhlásilo Ministerstvo průmyslu a obchodu pro malé a střední podniky. Na jaký typ zakázek mohou firmy použít peníze z tohoto projektu a mohla by být i Univerzita Pardubice dodavatelem v rámci smluvního výzkumu?</w:t>
          </w:r>
          <w:r w:rsidR="00765DC4">
            <w:t xml:space="preserve"> </w:t>
          </w:r>
        </w:p>
        <w:p w14:paraId="01EB42C8" w14:textId="75ECE567" w:rsidR="001C6B68" w:rsidRPr="001C6B68" w:rsidRDefault="00366178" w:rsidP="00BB226E">
          <w:pPr>
            <w:pStyle w:val="Odstavecseseznamem"/>
            <w:numPr>
              <w:ilvl w:val="0"/>
              <w:numId w:val="1"/>
            </w:numPr>
          </w:pPr>
          <w:r>
            <w:t xml:space="preserve">V dubnu 2023 MPO vyhlásilo další výzvu, která může pomoci malým a středním podnikům s digitalizací </w:t>
          </w:r>
          <w:r w:rsidR="00765DC4">
            <w:t>„</w:t>
          </w:r>
          <w:r w:rsidRPr="00366178">
            <w:t>Digitální podnik – virtuální podnik – výzva I. OP TAK</w:t>
          </w:r>
          <w:r w:rsidR="00765DC4">
            <w:t>“</w:t>
          </w:r>
          <w:r>
            <w:t xml:space="preserve">. </w:t>
          </w:r>
          <w:r w:rsidR="00765DC4">
            <w:t>Stručně sumarizujte, co je cílem tohoto projektu a jestli by byl využitelný i pro firmu představenou v rámci případové studie.</w:t>
          </w:r>
        </w:p>
      </w:sdtContent>
    </w:sdt>
    <w:p w14:paraId="6B134F20" w14:textId="7F6593F8" w:rsidR="001C6B68" w:rsidRDefault="001C6B68" w:rsidP="001C6B68">
      <w:pPr>
        <w:pStyle w:val="Nadpis1"/>
        <w:spacing w:before="200"/>
      </w:pPr>
      <w:r>
        <w:t>Závěrečné hodnocení</w:t>
      </w:r>
    </w:p>
    <w:p w14:paraId="2873FEF4" w14:textId="602C7A3B" w:rsidR="00A0452C" w:rsidRDefault="00A0452C" w:rsidP="001C6B68">
      <w:r>
        <w:t xml:space="preserve">Práci </w:t>
      </w:r>
      <w:sdt>
        <w:sdtPr>
          <w:rPr>
            <w:b/>
          </w:rPr>
          <w:id w:val="-756664973"/>
          <w:placeholder>
            <w:docPart w:val="43C03071705141B8B421192F5AF28F3B"/>
          </w:placeholder>
          <w:comboBox>
            <w:listItem w:value="Zvolte položku"/>
            <w:listItem w:displayText="doporučuji" w:value="doporučuji"/>
            <w:listItem w:displayText="nedoporučuji" w:value="nedoporučuji"/>
          </w:comboBox>
        </w:sdtPr>
        <w:sdtEndPr/>
        <w:sdtContent>
          <w:r w:rsidR="00C24635">
            <w:rPr>
              <w:b/>
            </w:rPr>
            <w:t>doporučuji</w:t>
          </w:r>
        </w:sdtContent>
      </w:sdt>
      <w:r>
        <w:t xml:space="preserve"> k obhajobě.</w:t>
      </w:r>
    </w:p>
    <w:p w14:paraId="791961A7" w14:textId="513D3E6B" w:rsidR="001C6B68" w:rsidRDefault="001C6B68" w:rsidP="001C6B68">
      <w:r>
        <w:t xml:space="preserve">Tuto </w:t>
      </w:r>
      <w:r w:rsidR="006D5FA0">
        <w:t>bakalářskou</w:t>
      </w:r>
      <w:r>
        <w:t xml:space="preserve"> práci navrhuji hodnotit známkou:</w:t>
      </w:r>
      <w:r w:rsidR="00CF4D06">
        <w:t xml:space="preserve"> </w:t>
      </w:r>
      <w:sdt>
        <w:sdtPr>
          <w:rPr>
            <w:b/>
          </w:rPr>
          <w:id w:val="331188171"/>
          <w:placeholder>
            <w:docPart w:val="F91A79F0F40247AB83628FE4F6710FD3"/>
          </w:placeholder>
          <w:comboBox>
            <w:listItem w:value="Zvolte položku."/>
            <w:listItem w:displayText="A" w:value="1"/>
            <w:listItem w:displayText="B" w:value="1,5"/>
            <w:listItem w:displayText="C" w:value="2"/>
            <w:listItem w:displayText="D" w:value="2,5"/>
            <w:listItem w:displayText="E" w:value="3"/>
            <w:listItem w:displayText="F" w:value="4"/>
          </w:comboBox>
        </w:sdtPr>
        <w:sdtEndPr/>
        <w:sdtContent>
          <w:r w:rsidR="00A013BC">
            <w:rPr>
              <w:b/>
            </w:rPr>
            <w:t>A</w:t>
          </w:r>
        </w:sdtContent>
      </w:sdt>
    </w:p>
    <w:p w14:paraId="5DC446F1" w14:textId="77777777" w:rsidR="001C6B68" w:rsidRDefault="001C6B68" w:rsidP="001C6B68"/>
    <w:p w14:paraId="4DE26E61" w14:textId="61B45ADF" w:rsidR="001C6B68" w:rsidRDefault="00CF4D06" w:rsidP="00CF4D06">
      <w:pPr>
        <w:spacing w:before="600"/>
      </w:pPr>
      <w:r>
        <w:t xml:space="preserve">V Pardubicích </w:t>
      </w:r>
      <w:sdt>
        <w:sdtPr>
          <w:id w:val="254710657"/>
          <w:placeholder>
            <w:docPart w:val="ACED8D69A57D47C49D96CDD573273504"/>
          </w:placeholder>
          <w:date w:fullDate="2023-05-23T00:00:00Z">
            <w:dateFormat w:val="d.M.yyyy"/>
            <w:lid w:val="cs-CZ"/>
            <w:storeMappedDataAs w:val="dateTime"/>
            <w:calendar w:val="gregorian"/>
          </w:date>
        </w:sdtPr>
        <w:sdtEndPr/>
        <w:sdtContent>
          <w:r w:rsidR="00765DC4">
            <w:t>23.5.2023</w:t>
          </w:r>
        </w:sdtContent>
      </w:sdt>
    </w:p>
    <w:p w14:paraId="76EA8694" w14:textId="289EE853" w:rsidR="001C6B68" w:rsidRPr="001C6B68" w:rsidRDefault="00CF4D06" w:rsidP="00CF4D06">
      <w:pPr>
        <w:tabs>
          <w:tab w:val="left" w:leader="dot" w:pos="3969"/>
        </w:tabs>
        <w:spacing w:before="720"/>
      </w:pPr>
      <w:r>
        <w:t>P</w:t>
      </w:r>
      <w:r w:rsidR="001C6B68">
        <w:t>odpis</w:t>
      </w:r>
      <w:r>
        <w:t xml:space="preserve"> </w:t>
      </w:r>
      <w:r>
        <w:tab/>
      </w:r>
    </w:p>
    <w:sectPr w:rsidR="001C6B68" w:rsidRPr="001C6B68" w:rsidSect="00E53122">
      <w:headerReference w:type="default" r:id="rId11"/>
      <w:footerReference w:type="default" r:id="rId12"/>
      <w:headerReference w:type="first" r:id="rId13"/>
      <w:footerReference w:type="first" r:id="rId14"/>
      <w:type w:val="continuous"/>
      <w:pgSz w:w="11906" w:h="16838"/>
      <w:pgMar w:top="1418" w:right="1418" w:bottom="1418" w:left="1418" w:header="709" w:footer="74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E6673B9" w14:textId="77777777" w:rsidR="00596631" w:rsidRDefault="00596631">
      <w:r>
        <w:separator/>
      </w:r>
    </w:p>
  </w:endnote>
  <w:endnote w:type="continuationSeparator" w:id="0">
    <w:p w14:paraId="3749B157" w14:textId="77777777" w:rsidR="00596631" w:rsidRDefault="005966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D71D79" w14:textId="0BC677AB" w:rsidR="001B38B5" w:rsidRDefault="003945A4" w:rsidP="00EB10B0">
    <w:pPr>
      <w:pBdr>
        <w:top w:val="single" w:sz="4" w:space="1" w:color="auto"/>
      </w:pBdr>
      <w:tabs>
        <w:tab w:val="right" w:pos="9070"/>
      </w:tabs>
    </w:pPr>
    <w:sdt>
      <w:sdtPr>
        <w:alias w:val="proces_nazev"/>
        <w:tag w:val="proces_nazev"/>
        <w:id w:val="1405569511"/>
        <w:placeholder>
          <w:docPart w:val="ACED8D69A57D47C49D96CDD573273504"/>
        </w:placeholder>
        <w:dataBinding w:xpath="/root[1]/proces_nazev[1]" w:storeItemID="{82D653DF-71F0-4A7D-B399-5696ADE1160A}"/>
        <w:text/>
      </w:sdtPr>
      <w:sdtEndPr/>
      <w:sdtContent>
        <w:r w:rsidR="001B6842">
          <w:t>Agenda závěrečných prací</w:t>
        </w:r>
      </w:sdtContent>
    </w:sdt>
    <w:r w:rsidR="00EB10B0">
      <w:tab/>
    </w:r>
    <w:r w:rsidR="00EB10B0">
      <w:fldChar w:fldCharType="begin"/>
    </w:r>
    <w:r w:rsidR="00EB10B0">
      <w:instrText>PAGE   \* MERGEFORMAT</w:instrText>
    </w:r>
    <w:r w:rsidR="00EB10B0">
      <w:fldChar w:fldCharType="separate"/>
    </w:r>
    <w:r w:rsidR="00F97C83">
      <w:rPr>
        <w:noProof/>
      </w:rPr>
      <w:t>2</w:t>
    </w:r>
    <w:r w:rsidR="00EB10B0">
      <w:fldChar w:fldCharType="end"/>
    </w:r>
    <w:r w:rsidR="00EB10B0">
      <w:t xml:space="preserve"> / </w:t>
    </w:r>
    <w:fldSimple w:instr=" NUMPAGES   \* MERGEFORMAT ">
      <w:r w:rsidR="00F97C83">
        <w:rPr>
          <w:noProof/>
        </w:rPr>
        <w:t>2</w:t>
      </w:r>
    </w:fldSimple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63971B" w14:textId="77777777" w:rsidR="003C1CDB" w:rsidRDefault="00816FEB" w:rsidP="003C1CDB">
    <w:pPr>
      <w:pBdr>
        <w:top w:val="single" w:sz="4" w:space="1" w:color="auto"/>
      </w:pBdr>
      <w:tabs>
        <w:tab w:val="center" w:pos="4536"/>
        <w:tab w:val="right" w:pos="9070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80FFA06" wp14:editId="47F7953E">
              <wp:simplePos x="0" y="0"/>
              <wp:positionH relativeFrom="leftMargin">
                <wp:align>left</wp:align>
              </wp:positionH>
              <wp:positionV relativeFrom="bottomMargin">
                <wp:align>bottom</wp:align>
              </wp:positionV>
              <wp:extent cx="576000" cy="3780000"/>
              <wp:effectExtent l="0" t="0" r="0" b="0"/>
              <wp:wrapNone/>
              <wp:docPr id="1" name="Textové po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6000" cy="37800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C07766B" w14:textId="3DA7CC5B" w:rsidR="00816FEB" w:rsidRPr="0092144C" w:rsidRDefault="00816FEB" w:rsidP="0092144C">
                          <w:pPr>
                            <w:rPr>
                              <w:i/>
                              <w:sz w:val="12"/>
                              <w:szCs w:val="12"/>
                            </w:rPr>
                          </w:pP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t xml:space="preserve">Naposledy vytištěno </w: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instrText xml:space="preserve"> PRINTDATE  \@ "d.M.yyyy H:mm"  \* MERGEFORMAT </w:instrTex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3945A4">
                            <w:rPr>
                              <w:i/>
                              <w:noProof/>
                              <w:sz w:val="12"/>
                              <w:szCs w:val="12"/>
                            </w:rPr>
                            <w:t>24.5.2023 17:01</w: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360000" tIns="45720" rIns="91440" bIns="129600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80FFA0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0;margin-top:0;width:45.35pt;height:297.65pt;z-index:251657216;visibility:visible;mso-wrap-style:square;mso-width-percent:0;mso-height-percent:0;mso-wrap-distance-left:9pt;mso-wrap-distance-top:0;mso-wrap-distance-right:9pt;mso-wrap-distance-bottom:0;mso-position-horizontal:left;mso-position-horizontal-relative:left-margin-area;mso-position-vertical:bottom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" fillcolor="white [3201]" stroked="f" strokeweight=".5pt">
              <v:textbox style="layout-flow:vertical;mso-layout-flow-alt:bottom-to-top" inset="10mm,,,36mm">
                <w:txbxContent>
                  <w:p w14:paraId="4C07766B" w14:textId="3DA7CC5B" w:rsidR="00816FEB" w:rsidRPr="0092144C" w:rsidRDefault="00816FEB" w:rsidP="0092144C">
                    <w:pPr>
                      <w:rPr>
                        <w:i/>
                        <w:sz w:val="12"/>
                        <w:szCs w:val="12"/>
                      </w:rPr>
                    </w:pPr>
                    <w:r w:rsidRPr="0092144C">
                      <w:rPr>
                        <w:i/>
                        <w:sz w:val="12"/>
                        <w:szCs w:val="12"/>
                      </w:rPr>
                      <w:t xml:space="preserve">Naposledy vytištěno </w: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begin"/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instrText xml:space="preserve"> PRINTDATE  \@ "d.M.yyyy H:mm"  \* MERGEFORMAT </w:instrTex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separate"/>
                    </w:r>
                    <w:r w:rsidR="003945A4">
                      <w:rPr>
                        <w:i/>
                        <w:noProof/>
                        <w:sz w:val="12"/>
                        <w:szCs w:val="12"/>
                      </w:rPr>
                      <w:t>24.5.2023 17:01</w: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  <w:r w:rsidR="003C1CDB">
      <w:t>Identifikace záznamu:</w:t>
    </w:r>
  </w:p>
  <w:p w14:paraId="37A8D8C6" w14:textId="6B6E946E" w:rsidR="00E53122" w:rsidRDefault="003945A4" w:rsidP="003C1CDB">
    <w:pPr>
      <w:pBdr>
        <w:top w:val="single" w:sz="4" w:space="1" w:color="auto"/>
      </w:pBdr>
      <w:tabs>
        <w:tab w:val="center" w:pos="4536"/>
        <w:tab w:val="right" w:leader="dot" w:pos="7938"/>
        <w:tab w:val="right" w:pos="9070"/>
      </w:tabs>
    </w:pPr>
    <w:sdt>
      <w:sdtPr>
        <w:alias w:val="proces_nazev"/>
        <w:tag w:val="proces_nazev"/>
        <w:id w:val="270905931"/>
        <w:placeholder>
          <w:docPart w:val="DD23B44B714046BA869ED7ACDF95E74D"/>
        </w:placeholder>
        <w:dataBinding w:xpath="/root[1]/proces_nazev[1]" w:storeItemID="{82D653DF-71F0-4A7D-B399-5696ADE1160A}"/>
        <w:text/>
      </w:sdtPr>
      <w:sdtEndPr/>
      <w:sdtContent>
        <w:r w:rsidR="001B6842">
          <w:t>Agenda závěrečných prací</w:t>
        </w:r>
      </w:sdtContent>
    </w:sdt>
    <w:r w:rsidR="003C1CDB">
      <w:tab/>
    </w:r>
    <w:r w:rsidR="003C1CDB">
      <w:tab/>
    </w:r>
    <w:r w:rsidR="003C1CDB">
      <w:tab/>
    </w:r>
    <w:r w:rsidR="003C1CDB">
      <w:fldChar w:fldCharType="begin"/>
    </w:r>
    <w:r w:rsidR="003C1CDB">
      <w:instrText>PAGE   \* MERGEFORMAT</w:instrText>
    </w:r>
    <w:r w:rsidR="003C1CDB">
      <w:fldChar w:fldCharType="separate"/>
    </w:r>
    <w:r w:rsidR="00F97C83">
      <w:rPr>
        <w:noProof/>
      </w:rPr>
      <w:t>1</w:t>
    </w:r>
    <w:r w:rsidR="003C1CDB">
      <w:fldChar w:fldCharType="end"/>
    </w:r>
    <w:r w:rsidR="003C1CDB">
      <w:t xml:space="preserve"> / </w:t>
    </w:r>
    <w:fldSimple w:instr=" NUMPAGES   \* MERGEFORMAT ">
      <w:r w:rsidR="00F97C83">
        <w:rPr>
          <w:noProof/>
        </w:rPr>
        <w:t>2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39FE968" w14:textId="77777777" w:rsidR="00596631" w:rsidRDefault="00596631">
      <w:r>
        <w:separator/>
      </w:r>
    </w:p>
  </w:footnote>
  <w:footnote w:type="continuationSeparator" w:id="0">
    <w:p w14:paraId="06B4C0EB" w14:textId="77777777" w:rsidR="00596631" w:rsidRDefault="005966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A92A74" w14:textId="6CCB52BF" w:rsidR="00E44967" w:rsidRPr="002E70CA" w:rsidRDefault="00A769E6" w:rsidP="00BE393F">
    <w:pPr>
      <w:pStyle w:val="Zhlav"/>
      <w:pBdr>
        <w:bottom w:val="single" w:sz="4" w:space="1" w:color="auto"/>
      </w:pBdr>
      <w:spacing w:after="200"/>
    </w:pPr>
    <w:r>
      <w:t xml:space="preserve">© </w:t>
    </w:r>
    <w:r w:rsidR="00E44967" w:rsidRPr="002E70CA">
      <w:t>Fakulta ekonomicko-správní</w:t>
    </w:r>
    <w:r w:rsidR="00E44967" w:rsidRPr="002E70CA">
      <w:tab/>
    </w:r>
    <w:r w:rsidR="00E44967" w:rsidRPr="002E70CA">
      <w:tab/>
    </w:r>
    <w:sdt>
      <w:sdtPr>
        <w:alias w:val="priloha_nazev"/>
        <w:tag w:val="priloha_nazev"/>
        <w:id w:val="111492253"/>
        <w:placeholder>
          <w:docPart w:val="5CC5079DFBD8468BB246535B34F77206"/>
        </w:placeholder>
        <w:dataBinding w:xpath="/root[1]/priloha_nazev[1]" w:storeItemID="{82D653DF-71F0-4A7D-B399-5696ADE1160A}"/>
        <w:text/>
      </w:sdtPr>
      <w:sdtEndPr/>
      <w:sdtContent>
        <w:r w:rsidR="006D5FA0">
          <w:t>Posudek vedoucího bakalářské práce</w:t>
        </w:r>
      </w:sdtContent>
    </w:sdt>
    <w:r w:rsidR="00E44967" w:rsidRPr="002E70CA">
      <w:br/>
      <w:t xml:space="preserve">Garant </w:t>
    </w:r>
    <w:r w:rsidR="00DF1508">
      <w:t>formuláře</w:t>
    </w:r>
    <w:r w:rsidR="00E44967" w:rsidRPr="002E70CA">
      <w:t xml:space="preserve">: </w:t>
    </w:r>
    <w:sdt>
      <w:sdtPr>
        <w:alias w:val="priloha_garant"/>
        <w:tag w:val="priloha_garant"/>
        <w:id w:val="-1660610187"/>
        <w:placeholder>
          <w:docPart w:val="5316AC72E30C4D21BC6587701EBABDAF"/>
        </w:placeholder>
        <w:dataBinding w:xpath="/root[1]/priloha_garant[1]" w:storeItemID="{82D653DF-71F0-4A7D-B399-5696ADE1160A}"/>
        <w:text/>
      </w:sdtPr>
      <w:sdtEndPr/>
      <w:sdtContent>
        <w:r w:rsidR="000D4F4C">
          <w:t>proděkan pro studium a pedagogickou činnost</w:t>
        </w:r>
      </w:sdtContent>
    </w:sdt>
    <w:r w:rsidR="00E44967" w:rsidRPr="002E70CA">
      <w:tab/>
    </w:r>
    <w:r w:rsidR="00E44967" w:rsidRPr="002E70CA">
      <w:tab/>
    </w:r>
    <w:sdt>
      <w:sdtPr>
        <w:alias w:val="proces_cislo"/>
        <w:tag w:val="proces_cislo"/>
        <w:id w:val="-651297842"/>
        <w:placeholder>
          <w:docPart w:val="DefaultPlaceholder_-1854013440"/>
        </w:placeholder>
        <w:dataBinding w:xpath="/root[1]/proces_cislo[1]" w:storeItemID="{82D653DF-71F0-4A7D-B399-5696ADE1160A}"/>
        <w:text/>
      </w:sdtPr>
      <w:sdtEndPr/>
      <w:sdtContent>
        <w:r w:rsidR="001B6842">
          <w:t>H1.0104</w:t>
        </w:r>
      </w:sdtContent>
    </w:sdt>
    <w:r w:rsidR="00F0656E" w:rsidRPr="002E70CA">
      <w:t xml:space="preserve"> </w:t>
    </w:r>
    <w:r w:rsidR="00F059EC">
      <w:t xml:space="preserve">/ </w:t>
    </w:r>
    <w:sdt>
      <w:sdtPr>
        <w:alias w:val="priloha_cislo"/>
        <w:tag w:val="priloha_cislo"/>
        <w:id w:val="-2067025218"/>
        <w:placeholder>
          <w:docPart w:val="DefaultPlaceholder_-1854013438"/>
        </w:placeholder>
        <w:dataBinding w:xpath="/root[1]/priloha_cislo[1]" w:storeItemID="{82D653DF-71F0-4A7D-B399-5696ADE1160A}"/>
        <w:text/>
      </w:sdtPr>
      <w:sdtEndPr/>
      <w:sdtContent>
        <w:r w:rsidR="000D4F4C">
          <w:t>F001</w:t>
        </w:r>
      </w:sdtContent>
    </w:sdt>
    <w:r w:rsidR="00E44967" w:rsidRPr="002E70CA">
      <w:t> </w:t>
    </w:r>
    <w:r w:rsidR="00F059EC">
      <w:t>/</w:t>
    </w:r>
    <w:r w:rsidR="00E44967" w:rsidRPr="002E70CA">
      <w:t xml:space="preserve"> </w:t>
    </w:r>
    <w:sdt>
      <w:sdtPr>
        <w:alias w:val="dokument_verze"/>
        <w:tag w:val="dokument_verze"/>
        <w:id w:val="-2010670680"/>
        <w:placeholder>
          <w:docPart w:val="DBFF98BC86294FC2B066C78879972F47"/>
        </w:placeholder>
        <w:dataBinding w:xpath="/root[1]/priloha_verze[1]" w:storeItemID="{82D653DF-71F0-4A7D-B399-5696ADE1160A}"/>
        <w:text/>
      </w:sdtPr>
      <w:sdtEndPr/>
      <w:sdtContent>
        <w:r w:rsidR="000406A4">
          <w:t>B</w:t>
        </w:r>
      </w:sdtContent>
    </w:sdt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386CF32" w14:textId="5C1DDD67" w:rsidR="00E53122" w:rsidRDefault="00E53122" w:rsidP="001B38B5">
    <w:pPr>
      <w:pStyle w:val="Zhlav"/>
      <w:pBdr>
        <w:bottom w:val="single" w:sz="4" w:space="1" w:color="auto"/>
      </w:pBdr>
      <w:tabs>
        <w:tab w:val="clear" w:pos="4536"/>
      </w:tabs>
      <w:spacing w:after="200"/>
    </w:pPr>
    <w:r>
      <w:t xml:space="preserve">© </w:t>
    </w:r>
    <w:r w:rsidRPr="002E70CA">
      <w:t>Fakulta ekonomicko-správní</w:t>
    </w:r>
    <w:r w:rsidRPr="002E70CA">
      <w:tab/>
    </w:r>
    <w:sdt>
      <w:sdtPr>
        <w:alias w:val="priloha_nazev"/>
        <w:tag w:val="priloha_nazev"/>
        <w:id w:val="-483770229"/>
        <w:placeholder>
          <w:docPart w:val="A0C091BF86BD4590BDE1B9E1D61C0419"/>
        </w:placeholder>
        <w:dataBinding w:xpath="/root[1]/priloha_nazev[1]" w:storeItemID="{82D653DF-71F0-4A7D-B399-5696ADE1160A}"/>
        <w:text/>
      </w:sdtPr>
      <w:sdtEndPr/>
      <w:sdtContent>
        <w:r w:rsidR="000D4F4C">
          <w:t xml:space="preserve">Posudek vedoucího </w:t>
        </w:r>
        <w:r w:rsidR="006D5FA0">
          <w:t>bakalářské</w:t>
        </w:r>
        <w:r w:rsidR="000D4F4C">
          <w:t xml:space="preserve"> práce</w:t>
        </w:r>
      </w:sdtContent>
    </w:sdt>
    <w:r w:rsidRPr="002E70CA">
      <w:br/>
      <w:t xml:space="preserve">Garant </w:t>
    </w:r>
    <w:r>
      <w:t>formuláře</w:t>
    </w:r>
    <w:r w:rsidRPr="002E70CA">
      <w:t xml:space="preserve">: </w:t>
    </w:r>
    <w:sdt>
      <w:sdtPr>
        <w:alias w:val="priloha_garant"/>
        <w:tag w:val="priloha_garant"/>
        <w:id w:val="2017029177"/>
        <w:placeholder>
          <w:docPart w:val="DFDFB0B18B504DC7BE2D1306DA1BDA72"/>
        </w:placeholder>
        <w:dataBinding w:xpath="/root[1]/priloha_garant[1]" w:storeItemID="{82D653DF-71F0-4A7D-B399-5696ADE1160A}"/>
        <w:text/>
      </w:sdtPr>
      <w:sdtEndPr/>
      <w:sdtContent>
        <w:r w:rsidR="000D4F4C">
          <w:t>proděkan pro studium a pedagogickou činnost</w:t>
        </w:r>
      </w:sdtContent>
    </w:sdt>
    <w:r w:rsidRPr="002E70CA">
      <w:tab/>
    </w:r>
    <w:sdt>
      <w:sdtPr>
        <w:alias w:val="proces_cislo"/>
        <w:tag w:val="proces_cislo"/>
        <w:id w:val="414292915"/>
        <w:placeholder>
          <w:docPart w:val="F5D30E8DF48440FAA8FCB7ACDE5D8F7F"/>
        </w:placeholder>
        <w:dataBinding w:xpath="/root[1]/proces_cislo[1]" w:storeItemID="{82D653DF-71F0-4A7D-B399-5696ADE1160A}"/>
        <w:text/>
      </w:sdtPr>
      <w:sdtEndPr/>
      <w:sdtContent>
        <w:r w:rsidR="001B6842">
          <w:t>H1.0104</w:t>
        </w:r>
      </w:sdtContent>
    </w:sdt>
    <w:r w:rsidRPr="002E70CA">
      <w:t xml:space="preserve"> </w:t>
    </w:r>
    <w:r>
      <w:t xml:space="preserve">/ </w:t>
    </w:r>
    <w:sdt>
      <w:sdtPr>
        <w:alias w:val="priloha_cislo"/>
        <w:tag w:val="priloha_cislo"/>
        <w:id w:val="1995378236"/>
        <w:placeholder>
          <w:docPart w:val="418425E3F9434E028DD25392B81ABF8C"/>
        </w:placeholder>
        <w:dataBinding w:xpath="/root[1]/priloha_cislo[1]" w:storeItemID="{82D653DF-71F0-4A7D-B399-5696ADE1160A}"/>
        <w:text/>
      </w:sdtPr>
      <w:sdtEndPr/>
      <w:sdtContent>
        <w:r w:rsidR="000D4F4C">
          <w:t>F001</w:t>
        </w:r>
      </w:sdtContent>
    </w:sdt>
    <w:r w:rsidRPr="002E70CA">
      <w:t> </w:t>
    </w:r>
    <w:r>
      <w:t>/</w:t>
    </w:r>
    <w:r w:rsidRPr="002E70CA">
      <w:t xml:space="preserve"> </w:t>
    </w:r>
    <w:sdt>
      <w:sdtPr>
        <w:alias w:val="dokument_verze"/>
        <w:tag w:val="dokument_verze"/>
        <w:id w:val="1348057740"/>
        <w:placeholder>
          <w:docPart w:val="0342967286974A37A6FB2F7428A63CB6"/>
        </w:placeholder>
        <w:dataBinding w:xpath="/root[1]/priloha_verze[1]" w:storeItemID="{82D653DF-71F0-4A7D-B399-5696ADE1160A}"/>
        <w:text/>
      </w:sdtPr>
      <w:sdtEndPr/>
      <w:sdtContent>
        <w:r w:rsidR="000406A4">
          <w:t>B</w:t>
        </w:r>
      </w:sdtContent>
    </w:sdt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DD82334"/>
    <w:multiLevelType w:val="hybridMultilevel"/>
    <w:tmpl w:val="7F58F04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De2MLI0MjcyszA3NTRS0lEKTi0uzszPAykwqQUAbyvrxCwAAAA="/>
  </w:docVars>
  <w:rsids>
    <w:rsidRoot w:val="000D4F4C"/>
    <w:rsid w:val="00005446"/>
    <w:rsid w:val="000406A4"/>
    <w:rsid w:val="0004224D"/>
    <w:rsid w:val="00062DF8"/>
    <w:rsid w:val="00077BCC"/>
    <w:rsid w:val="00086ABE"/>
    <w:rsid w:val="000A7FEA"/>
    <w:rsid w:val="000C621C"/>
    <w:rsid w:val="000D4F4C"/>
    <w:rsid w:val="000D5432"/>
    <w:rsid w:val="001062B4"/>
    <w:rsid w:val="00115AE0"/>
    <w:rsid w:val="00117756"/>
    <w:rsid w:val="00131647"/>
    <w:rsid w:val="00137500"/>
    <w:rsid w:val="00144F1E"/>
    <w:rsid w:val="00155E32"/>
    <w:rsid w:val="0017254F"/>
    <w:rsid w:val="00191245"/>
    <w:rsid w:val="00191F70"/>
    <w:rsid w:val="00194591"/>
    <w:rsid w:val="001B2AAF"/>
    <w:rsid w:val="001B38B5"/>
    <w:rsid w:val="001B3BAD"/>
    <w:rsid w:val="001B6842"/>
    <w:rsid w:val="001C4F61"/>
    <w:rsid w:val="001C6B68"/>
    <w:rsid w:val="001C75E5"/>
    <w:rsid w:val="001E360C"/>
    <w:rsid w:val="001F5A5B"/>
    <w:rsid w:val="0020382A"/>
    <w:rsid w:val="00206CD8"/>
    <w:rsid w:val="00230A9D"/>
    <w:rsid w:val="002B1F34"/>
    <w:rsid w:val="002E70CA"/>
    <w:rsid w:val="00337779"/>
    <w:rsid w:val="00351E34"/>
    <w:rsid w:val="00362B40"/>
    <w:rsid w:val="00366178"/>
    <w:rsid w:val="003663E2"/>
    <w:rsid w:val="003710D8"/>
    <w:rsid w:val="0037375B"/>
    <w:rsid w:val="00375377"/>
    <w:rsid w:val="0038560F"/>
    <w:rsid w:val="003945A4"/>
    <w:rsid w:val="003A0A25"/>
    <w:rsid w:val="003B3533"/>
    <w:rsid w:val="003C1CDB"/>
    <w:rsid w:val="003C4648"/>
    <w:rsid w:val="003D796A"/>
    <w:rsid w:val="003F2174"/>
    <w:rsid w:val="003F56AE"/>
    <w:rsid w:val="00405121"/>
    <w:rsid w:val="00445B54"/>
    <w:rsid w:val="004C098F"/>
    <w:rsid w:val="004E1BB3"/>
    <w:rsid w:val="004F0332"/>
    <w:rsid w:val="005042FD"/>
    <w:rsid w:val="0051302D"/>
    <w:rsid w:val="0053285A"/>
    <w:rsid w:val="00540B24"/>
    <w:rsid w:val="00547839"/>
    <w:rsid w:val="00551D87"/>
    <w:rsid w:val="00562A1A"/>
    <w:rsid w:val="00590F4C"/>
    <w:rsid w:val="00596631"/>
    <w:rsid w:val="005C1358"/>
    <w:rsid w:val="005C15DD"/>
    <w:rsid w:val="005C7378"/>
    <w:rsid w:val="005D2327"/>
    <w:rsid w:val="00612D4F"/>
    <w:rsid w:val="006164A7"/>
    <w:rsid w:val="0063253C"/>
    <w:rsid w:val="0066380B"/>
    <w:rsid w:val="00686968"/>
    <w:rsid w:val="00693C31"/>
    <w:rsid w:val="006B3FD9"/>
    <w:rsid w:val="006D5FA0"/>
    <w:rsid w:val="006E0731"/>
    <w:rsid w:val="006E2DFC"/>
    <w:rsid w:val="00712FEA"/>
    <w:rsid w:val="007338C9"/>
    <w:rsid w:val="00745DEA"/>
    <w:rsid w:val="00753021"/>
    <w:rsid w:val="00756012"/>
    <w:rsid w:val="00765767"/>
    <w:rsid w:val="00765DC4"/>
    <w:rsid w:val="0077671D"/>
    <w:rsid w:val="007C2CCE"/>
    <w:rsid w:val="007E29C2"/>
    <w:rsid w:val="007E3205"/>
    <w:rsid w:val="007F2220"/>
    <w:rsid w:val="00801690"/>
    <w:rsid w:val="00802A26"/>
    <w:rsid w:val="00806D00"/>
    <w:rsid w:val="00816FEB"/>
    <w:rsid w:val="0082194B"/>
    <w:rsid w:val="0082647C"/>
    <w:rsid w:val="00831802"/>
    <w:rsid w:val="008371A5"/>
    <w:rsid w:val="008419CD"/>
    <w:rsid w:val="0084461D"/>
    <w:rsid w:val="008504F8"/>
    <w:rsid w:val="00856431"/>
    <w:rsid w:val="008A3C96"/>
    <w:rsid w:val="008A6C16"/>
    <w:rsid w:val="008A7931"/>
    <w:rsid w:val="008D16DC"/>
    <w:rsid w:val="009028DB"/>
    <w:rsid w:val="00920B3F"/>
    <w:rsid w:val="0092144C"/>
    <w:rsid w:val="0093618B"/>
    <w:rsid w:val="00971232"/>
    <w:rsid w:val="00980394"/>
    <w:rsid w:val="00997D92"/>
    <w:rsid w:val="009B200E"/>
    <w:rsid w:val="009C7780"/>
    <w:rsid w:val="009D1B96"/>
    <w:rsid w:val="00A013BC"/>
    <w:rsid w:val="00A03D23"/>
    <w:rsid w:val="00A0452C"/>
    <w:rsid w:val="00A310F8"/>
    <w:rsid w:val="00A36DA5"/>
    <w:rsid w:val="00A4023D"/>
    <w:rsid w:val="00A47622"/>
    <w:rsid w:val="00A515A1"/>
    <w:rsid w:val="00A7619C"/>
    <w:rsid w:val="00A769E6"/>
    <w:rsid w:val="00A83E03"/>
    <w:rsid w:val="00A905BD"/>
    <w:rsid w:val="00B14B84"/>
    <w:rsid w:val="00B31273"/>
    <w:rsid w:val="00B548B2"/>
    <w:rsid w:val="00B71779"/>
    <w:rsid w:val="00B96BE4"/>
    <w:rsid w:val="00BA13EB"/>
    <w:rsid w:val="00BB226E"/>
    <w:rsid w:val="00BE393F"/>
    <w:rsid w:val="00BF006C"/>
    <w:rsid w:val="00C24635"/>
    <w:rsid w:val="00C300D3"/>
    <w:rsid w:val="00C46F5F"/>
    <w:rsid w:val="00C62537"/>
    <w:rsid w:val="00C64FBA"/>
    <w:rsid w:val="00C66D99"/>
    <w:rsid w:val="00C71AF9"/>
    <w:rsid w:val="00CC3F53"/>
    <w:rsid w:val="00CC5A49"/>
    <w:rsid w:val="00CE10E6"/>
    <w:rsid w:val="00CF4065"/>
    <w:rsid w:val="00CF44F5"/>
    <w:rsid w:val="00CF4D06"/>
    <w:rsid w:val="00D15A9A"/>
    <w:rsid w:val="00D56899"/>
    <w:rsid w:val="00D574FA"/>
    <w:rsid w:val="00D94B0E"/>
    <w:rsid w:val="00DC5529"/>
    <w:rsid w:val="00DC5972"/>
    <w:rsid w:val="00DD06E0"/>
    <w:rsid w:val="00DF1508"/>
    <w:rsid w:val="00DF747E"/>
    <w:rsid w:val="00E333B4"/>
    <w:rsid w:val="00E44967"/>
    <w:rsid w:val="00E53122"/>
    <w:rsid w:val="00E534D0"/>
    <w:rsid w:val="00E5660F"/>
    <w:rsid w:val="00E608E8"/>
    <w:rsid w:val="00E610E7"/>
    <w:rsid w:val="00E674E7"/>
    <w:rsid w:val="00E80D14"/>
    <w:rsid w:val="00E827B9"/>
    <w:rsid w:val="00E84551"/>
    <w:rsid w:val="00EA4BB2"/>
    <w:rsid w:val="00EB10B0"/>
    <w:rsid w:val="00EB41C9"/>
    <w:rsid w:val="00EE39E1"/>
    <w:rsid w:val="00EE4F7F"/>
    <w:rsid w:val="00F059EC"/>
    <w:rsid w:val="00F0656E"/>
    <w:rsid w:val="00F33FFD"/>
    <w:rsid w:val="00F3576E"/>
    <w:rsid w:val="00F36632"/>
    <w:rsid w:val="00F77E03"/>
    <w:rsid w:val="00F81457"/>
    <w:rsid w:val="00F97C83"/>
    <w:rsid w:val="00FB5FD6"/>
    <w:rsid w:val="00FC7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,"/>
  <w:listSeparator w:val=";"/>
  <w14:docId w14:val="3A7E6F7D"/>
  <w15:docId w15:val="{102BD549-F622-4A11-99B2-820E0BF3E8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A515A1"/>
    <w:pPr>
      <w:keepNext/>
      <w:keepLines/>
      <w:spacing w:after="200"/>
      <w:outlineLvl w:val="0"/>
    </w:pPr>
    <w:rPr>
      <w:rFonts w:eastAsiaTheme="majorEastAsia"/>
      <w:b/>
      <w:bCs/>
      <w:sz w:val="32"/>
      <w:szCs w:val="32"/>
    </w:rPr>
  </w:style>
  <w:style w:type="paragraph" w:styleId="Nadpis2">
    <w:name w:val="heading 2"/>
    <w:basedOn w:val="Normln"/>
    <w:next w:val="Normln"/>
    <w:link w:val="Nadpis2Char"/>
    <w:unhideWhenUsed/>
    <w:qFormat/>
    <w:rsid w:val="00A515A1"/>
    <w:pPr>
      <w:keepNext/>
      <w:keepLines/>
      <w:spacing w:before="200" w:after="200"/>
      <w:outlineLvl w:val="1"/>
    </w:pPr>
    <w:rPr>
      <w:rFonts w:eastAsiaTheme="majorEastAsia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Pr>
      <w:color w:val="0000FF"/>
      <w:u w:val="single"/>
    </w:rPr>
  </w:style>
  <w:style w:type="table" w:styleId="Mkatabulky">
    <w:name w:val="Table Grid"/>
    <w:basedOn w:val="Normlntabulka"/>
    <w:rsid w:val="0053285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paragraph" w:customStyle="1" w:styleId="ablonyUPce2">
    <w:name w:val="Šablony UPce2"/>
    <w:basedOn w:val="ablonyUPce"/>
    <w:pPr>
      <w:jc w:val="left"/>
    </w:pPr>
  </w:style>
  <w:style w:type="paragraph" w:styleId="Textbubliny">
    <w:name w:val="Balloon Text"/>
    <w:basedOn w:val="Normln"/>
    <w:link w:val="TextbublinyChar"/>
    <w:rsid w:val="007767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7671D"/>
    <w:rPr>
      <w:rFonts w:ascii="Tahoma" w:hAnsi="Tahoma" w:cs="Tahoma"/>
      <w:sz w:val="16"/>
      <w:szCs w:val="16"/>
    </w:rPr>
  </w:style>
  <w:style w:type="character" w:styleId="Zstupntext">
    <w:name w:val="Placeholder Text"/>
    <w:basedOn w:val="Standardnpsmoodstavce"/>
    <w:uiPriority w:val="99"/>
    <w:semiHidden/>
    <w:rsid w:val="00920B3F"/>
    <w:rPr>
      <w:color w:val="FF0000"/>
    </w:rPr>
  </w:style>
  <w:style w:type="paragraph" w:styleId="Zkladntext">
    <w:name w:val="Body Text"/>
    <w:basedOn w:val="Normln"/>
    <w:link w:val="ZkladntextChar"/>
    <w:rsid w:val="00086ABE"/>
    <w:pPr>
      <w:spacing w:after="120" w:line="260" w:lineRule="atLeast"/>
    </w:pPr>
  </w:style>
  <w:style w:type="character" w:customStyle="1" w:styleId="ZkladntextChar">
    <w:name w:val="Základní text Char"/>
    <w:basedOn w:val="Standardnpsmoodstavce"/>
    <w:link w:val="Zkladntext"/>
    <w:rsid w:val="00086ABE"/>
  </w:style>
  <w:style w:type="character" w:customStyle="1" w:styleId="Nadpis1Char">
    <w:name w:val="Nadpis 1 Char"/>
    <w:basedOn w:val="Standardnpsmoodstavce"/>
    <w:link w:val="Nadpis1"/>
    <w:rsid w:val="00A515A1"/>
    <w:rPr>
      <w:rFonts w:eastAsiaTheme="majorEastAsia"/>
      <w:b/>
      <w:bCs/>
      <w:sz w:val="32"/>
      <w:szCs w:val="32"/>
    </w:rPr>
  </w:style>
  <w:style w:type="paragraph" w:styleId="Nzev">
    <w:name w:val="Title"/>
    <w:basedOn w:val="Normln"/>
    <w:next w:val="Nadpis1"/>
    <w:link w:val="NzevChar"/>
    <w:qFormat/>
    <w:rsid w:val="00BF006C"/>
    <w:pPr>
      <w:spacing w:before="360" w:after="360"/>
      <w:contextualSpacing/>
    </w:pPr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zevChar">
    <w:name w:val="Název Char"/>
    <w:basedOn w:val="Standardnpsmoodstavce"/>
    <w:link w:val="Nzev"/>
    <w:rsid w:val="00BF006C"/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adpis2Char">
    <w:name w:val="Nadpis 2 Char"/>
    <w:basedOn w:val="Standardnpsmoodstavce"/>
    <w:link w:val="Nadpis2"/>
    <w:rsid w:val="00A515A1"/>
    <w:rPr>
      <w:rFonts w:eastAsiaTheme="majorEastAsia"/>
      <w:b/>
      <w:bCs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B3127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169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P:\D%20&#345;&#237;zen&#225;%20dokumentace\R4.1-F004-B%20Popis%20procesu%20-%20formul&#225;&#345;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5CC5079DFBD8468BB246535B34F7720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FDBDC37-5AC4-4663-ABCD-482CD5E46A24}"/>
      </w:docPartPr>
      <w:docPartBody>
        <w:p w:rsidR="00347592" w:rsidRDefault="00567040">
          <w:pPr>
            <w:pStyle w:val="5CC5079DFBD8468BB246535B34F77206"/>
          </w:pPr>
          <w:r w:rsidRPr="00EB10B0">
            <w:rPr>
              <w:rStyle w:val="Zstupntext"/>
            </w:rPr>
            <w:t>Jméno adresáta</w:t>
          </w:r>
        </w:p>
      </w:docPartBody>
    </w:docPart>
    <w:docPart>
      <w:docPartPr>
        <w:name w:val="5316AC72E30C4D21BC6587701EBABDA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46B02A5-57A7-4085-9DD2-15D07416E9B6}"/>
      </w:docPartPr>
      <w:docPartBody>
        <w:p w:rsidR="00347592" w:rsidRDefault="00567040">
          <w:pPr>
            <w:pStyle w:val="5316AC72E30C4D21BC6587701EBABDAF"/>
          </w:pPr>
          <w:r w:rsidRPr="00EB10B0">
            <w:rPr>
              <w:rStyle w:val="Zstupntext"/>
            </w:rPr>
            <w:t>Pracoviště adresáta</w:t>
          </w:r>
        </w:p>
      </w:docPartBody>
    </w:docPart>
    <w:docPart>
      <w:docPartPr>
        <w:name w:val="DefaultPlaceholder_-185401344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928CC67-2CD6-47DB-97FF-663EFC965BA1}"/>
      </w:docPartPr>
      <w:docPartBody>
        <w:p w:rsidR="00347592" w:rsidRDefault="00567040">
          <w:r w:rsidRPr="003B2D91">
            <w:rPr>
              <w:rStyle w:val="Zstupntext"/>
            </w:rPr>
            <w:t>Klikněte nebo klepněte sem a zadejte text.</w:t>
          </w:r>
        </w:p>
      </w:docPartBody>
    </w:docPart>
    <w:docPart>
      <w:docPartPr>
        <w:name w:val="DefaultPlaceholder_-185401343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102811F-A165-4EE8-A933-55AA3B3047B3}"/>
      </w:docPartPr>
      <w:docPartBody>
        <w:p w:rsidR="00347592" w:rsidRDefault="00567040">
          <w:r w:rsidRPr="003B2D91">
            <w:rPr>
              <w:rStyle w:val="Zstupntext"/>
            </w:rPr>
            <w:t>Klikněte nebo klepněte sem a zadejte datum.</w:t>
          </w:r>
        </w:p>
      </w:docPartBody>
    </w:docPart>
    <w:docPart>
      <w:docPartPr>
        <w:name w:val="DBFF98BC86294FC2B066C78879972F4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A0F4CD8-975E-4494-9943-10ABB1518756}"/>
      </w:docPartPr>
      <w:docPartBody>
        <w:p w:rsidR="00347592" w:rsidRDefault="00B10889" w:rsidP="00B10889">
          <w:pPr>
            <w:pStyle w:val="DBFF98BC86294FC2B066C78879972F476"/>
          </w:pPr>
          <w:r>
            <w:rPr>
              <w:rStyle w:val="Zstupntext"/>
            </w:rPr>
            <w:t>zadejte jméno a příjmení studenta</w:t>
          </w:r>
        </w:p>
      </w:docPartBody>
    </w:docPart>
    <w:docPart>
      <w:docPartPr>
        <w:name w:val="161A44BC41444B46B16B8A88FB8A5C1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C6F199E-812C-4026-8783-E8640389B2B7}"/>
      </w:docPartPr>
      <w:docPartBody>
        <w:p w:rsidR="00347592" w:rsidRDefault="00B10889" w:rsidP="00B10889">
          <w:pPr>
            <w:pStyle w:val="161A44BC41444B46B16B8A88FB8A5C166"/>
          </w:pPr>
          <w:r>
            <w:rPr>
              <w:rStyle w:val="Zstupntext"/>
            </w:rPr>
            <w:t>zadejte číslo studenta</w:t>
          </w:r>
        </w:p>
      </w:docPartBody>
    </w:docPart>
    <w:docPart>
      <w:docPartPr>
        <w:name w:val="34558806925448E787577DBC7619A49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707737B-622D-4C29-B957-F6EDE5E320F5}"/>
      </w:docPartPr>
      <w:docPartBody>
        <w:p w:rsidR="00347592" w:rsidRDefault="00B10889" w:rsidP="00B10889">
          <w:pPr>
            <w:pStyle w:val="34558806925448E787577DBC7619A4956"/>
          </w:pPr>
          <w:r>
            <w:rPr>
              <w:rStyle w:val="Zstupntext"/>
            </w:rPr>
            <w:t>zadejte název bakalářské práce</w:t>
          </w:r>
        </w:p>
      </w:docPartBody>
    </w:docPart>
    <w:docPart>
      <w:docPartPr>
        <w:name w:val="A0C091BF86BD4590BDE1B9E1D61C041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5DD6D14-9000-49BF-8E54-4DBB856F5596}"/>
      </w:docPartPr>
      <w:docPartBody>
        <w:p w:rsidR="00347592" w:rsidRDefault="00B10889" w:rsidP="00B10889">
          <w:pPr>
            <w:pStyle w:val="A0C091BF86BD4590BDE1B9E1D61C04196"/>
          </w:pPr>
          <w:r>
            <w:rPr>
              <w:rStyle w:val="Zstupntext"/>
            </w:rPr>
            <w:t>zadejte jméno vedoucího práce</w:t>
          </w:r>
        </w:p>
      </w:docPartBody>
    </w:docPart>
    <w:docPart>
      <w:docPartPr>
        <w:name w:val="DFDFB0B18B504DC7BE2D1306DA1BDA7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54A7676-4C23-4013-9356-2F836248B259}"/>
      </w:docPartPr>
      <w:docPartBody>
        <w:p w:rsidR="00347592" w:rsidRDefault="00B10889" w:rsidP="00B10889">
          <w:pPr>
            <w:pStyle w:val="DFDFB0B18B504DC7BE2D1306DA1BDA726"/>
          </w:pPr>
          <w:r>
            <w:rPr>
              <w:rStyle w:val="Zstupntext"/>
            </w:rPr>
            <w:t>zadejte studijní program</w:t>
          </w:r>
        </w:p>
      </w:docPartBody>
    </w:docPart>
    <w:docPart>
      <w:docPartPr>
        <w:name w:val="F5D30E8DF48440FAA8FCB7ACDE5D8F7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D15500D-55B3-4352-9196-EB9089E6E919}"/>
      </w:docPartPr>
      <w:docPartBody>
        <w:p w:rsidR="00347592" w:rsidRDefault="00B10889" w:rsidP="00B10889">
          <w:pPr>
            <w:pStyle w:val="F5D30E8DF48440FAA8FCB7ACDE5D8F7F6"/>
          </w:pPr>
          <w:r>
            <w:rPr>
              <w:rStyle w:val="Zstupntext"/>
            </w:rPr>
            <w:t>zadejte akademický rok</w:t>
          </w:r>
        </w:p>
      </w:docPartBody>
    </w:docPart>
    <w:docPart>
      <w:docPartPr>
        <w:name w:val="418425E3F9434E028DD25392B81ABF8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6F99DE9-9558-4FF3-B8C2-FD28725AC584}"/>
      </w:docPartPr>
      <w:docPartBody>
        <w:p w:rsidR="00347592" w:rsidRDefault="00B10889" w:rsidP="00B10889">
          <w:pPr>
            <w:pStyle w:val="418425E3F9434E028DD25392B81ABF8C6"/>
          </w:pPr>
          <w:r>
            <w:rPr>
              <w:rStyle w:val="Zstupntext"/>
            </w:rPr>
            <w:t>Zadejte ostatní připomínky k práci</w:t>
          </w:r>
        </w:p>
      </w:docPartBody>
    </w:docPart>
    <w:docPart>
      <w:docPartPr>
        <w:name w:val="0342967286974A37A6FB2F7428A63CB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62CE0A2-11AF-46D9-B3D9-45E16C3A3BCF}"/>
      </w:docPartPr>
      <w:docPartBody>
        <w:p w:rsidR="00347592" w:rsidRDefault="00B10889" w:rsidP="00B10889">
          <w:pPr>
            <w:pStyle w:val="0342967286974A37A6FB2F7428A63CB66"/>
          </w:pPr>
          <w:r>
            <w:rPr>
              <w:rStyle w:val="Zstupntext"/>
            </w:rPr>
            <w:t>Zadejte otázky a náměty k obhajobě</w:t>
          </w:r>
        </w:p>
      </w:docPartBody>
    </w:docPart>
    <w:docPart>
      <w:docPartPr>
        <w:name w:val="DD23B44B714046BA869ED7ACDF95E74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31EE719-3969-4C83-9DA8-C45525D94BC5}"/>
      </w:docPartPr>
      <w:docPartBody>
        <w:p w:rsidR="00347592" w:rsidRDefault="00347592" w:rsidP="00347592">
          <w:pPr>
            <w:pStyle w:val="DD23B44B714046BA869ED7ACDF95E74D2"/>
          </w:pPr>
          <w:r>
            <w:rPr>
              <w:rStyle w:val="Zstupntext"/>
            </w:rPr>
            <w:t>Zadejte známku číslem dle studijního a zkušebního řádu</w:t>
          </w:r>
        </w:p>
      </w:docPartBody>
    </w:docPart>
    <w:docPart>
      <w:docPartPr>
        <w:name w:val="ACED8D69A57D47C49D96CDD57327350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D1C2C63F-C6B2-4F60-8E82-FF3EBAAF3541}"/>
      </w:docPartPr>
      <w:docPartBody>
        <w:p w:rsidR="00347592" w:rsidRDefault="00B10889" w:rsidP="00B10889">
          <w:pPr>
            <w:pStyle w:val="ACED8D69A57D47C49D96CDD5732735046"/>
          </w:pPr>
          <w:r>
            <w:rPr>
              <w:rStyle w:val="Zstupntext"/>
            </w:rPr>
            <w:t>zadejte datum zpracování práce</w:t>
          </w:r>
        </w:p>
      </w:docPartBody>
    </w:docPart>
    <w:docPart>
      <w:docPartPr>
        <w:name w:val="441888040ABE4521A295B6262E84247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7F4D36C-2774-4E6B-B39F-5FD4E4B98992}"/>
      </w:docPartPr>
      <w:docPartBody>
        <w:p w:rsidR="001D0396" w:rsidRDefault="00B10889" w:rsidP="00B10889">
          <w:pPr>
            <w:pStyle w:val="441888040ABE4521A295B6262E8424715"/>
          </w:pPr>
          <w:r>
            <w:rPr>
              <w:rStyle w:val="Zstupntext"/>
            </w:rPr>
            <w:t>zadejte cíl diplomové práce</w:t>
          </w:r>
        </w:p>
      </w:docPartBody>
    </w:docPart>
    <w:docPart>
      <w:docPartPr>
        <w:name w:val="43C03071705141B8B421192F5AF28F3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4A4D35D-437E-4A1F-98CD-164475885101}"/>
      </w:docPartPr>
      <w:docPartBody>
        <w:p w:rsidR="001D0396" w:rsidRDefault="00B10889" w:rsidP="00B10889">
          <w:pPr>
            <w:pStyle w:val="43C03071705141B8B421192F5AF28F3B4"/>
          </w:pPr>
          <w:r>
            <w:rPr>
              <w:rStyle w:val="Zstupntext"/>
            </w:rPr>
            <w:t>z</w:t>
          </w:r>
          <w:r w:rsidRPr="00D35777">
            <w:rPr>
              <w:rStyle w:val="Zstupntext"/>
            </w:rPr>
            <w:t>volte položku</w:t>
          </w:r>
        </w:p>
      </w:docPartBody>
    </w:docPart>
    <w:docPart>
      <w:docPartPr>
        <w:name w:val="F91A79F0F40247AB83628FE4F6710FD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A693753-FCDA-4837-BAC7-1D75A490DE67}"/>
      </w:docPartPr>
      <w:docPartBody>
        <w:p w:rsidR="001D0396" w:rsidRDefault="00B10889" w:rsidP="00B10889">
          <w:pPr>
            <w:pStyle w:val="F91A79F0F40247AB83628FE4F6710FD32"/>
          </w:pPr>
          <w:r>
            <w:rPr>
              <w:rStyle w:val="Zstupntext"/>
            </w:rPr>
            <w:t>z</w:t>
          </w:r>
          <w:r w:rsidRPr="00D35777">
            <w:rPr>
              <w:rStyle w:val="Zstupntext"/>
            </w:rPr>
            <w:t xml:space="preserve">volte </w:t>
          </w:r>
          <w:r>
            <w:rPr>
              <w:rStyle w:val="Zstupntext"/>
            </w:rPr>
            <w:t>klasifikaci závěrečné práce</w:t>
          </w:r>
        </w:p>
      </w:docPartBody>
    </w:docPart>
    <w:docPart>
      <w:docPartPr>
        <w:name w:val="1ADB786AE5C54A40AD638B2D5AC5BFA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B08CA62-8747-4D4A-A981-4D5E1E7896E1}"/>
      </w:docPartPr>
      <w:docPartBody>
        <w:p w:rsidR="00D35594" w:rsidRDefault="00B10889" w:rsidP="00B10889">
          <w:pPr>
            <w:pStyle w:val="1ADB786AE5C54A40AD638B2D5AC5BFAF1"/>
          </w:pPr>
          <w:r>
            <w:rPr>
              <w:rStyle w:val="Zstupntext"/>
            </w:rPr>
            <w:t>Komentujte výstupy ze systému Theses v IS Stag, včetně největší míry shody.</w:t>
          </w:r>
        </w:p>
      </w:docPartBody>
    </w:docPart>
    <w:docPart>
      <w:docPartPr>
        <w:name w:val="C77DE58D7E5A43E9B56A060894F290F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8538337-5155-4A73-A0D6-4993C76C4E0E}"/>
      </w:docPartPr>
      <w:docPartBody>
        <w:p w:rsidR="00FD124D" w:rsidRDefault="008B1641" w:rsidP="008B1641">
          <w:pPr>
            <w:pStyle w:val="C77DE58D7E5A43E9B56A060894F290F3"/>
          </w:pPr>
          <w:r>
            <w:rPr>
              <w:rStyle w:val="Zstupntext"/>
            </w:rPr>
            <w:t>Komentujte výstupy ze systému Theses v IS Stag, včetně největší míry shody.</w:t>
          </w:r>
        </w:p>
      </w:docPartBody>
    </w:docPart>
    <w:docPart>
      <w:docPartPr>
        <w:name w:val="4E35C8B6EDAF4B9F9D27A6C31B6410C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8E3D2C60-72BE-4EC0-B802-0EDAB0329A1F}"/>
      </w:docPartPr>
      <w:docPartBody>
        <w:p w:rsidR="00FD124D" w:rsidRDefault="008B1641" w:rsidP="008B1641">
          <w:pPr>
            <w:pStyle w:val="4E35C8B6EDAF4B9F9D27A6C31B6410C8"/>
          </w:pPr>
          <w:r>
            <w:rPr>
              <w:rStyle w:val="Zstupntext"/>
            </w:rPr>
            <w:t>Komentujte výstupy ze systému Theses v IS Stag, včetně největší míry shody.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7040"/>
    <w:rsid w:val="001B4F21"/>
    <w:rsid w:val="001D0396"/>
    <w:rsid w:val="00283D5A"/>
    <w:rsid w:val="00347592"/>
    <w:rsid w:val="00567040"/>
    <w:rsid w:val="008B1641"/>
    <w:rsid w:val="00B10889"/>
    <w:rsid w:val="00D35594"/>
    <w:rsid w:val="00FD12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8B1641"/>
    <w:rPr>
      <w:color w:val="FF0000"/>
    </w:rPr>
  </w:style>
  <w:style w:type="paragraph" w:customStyle="1" w:styleId="ADB44E9912AB469B8C296DDF2B9E633E">
    <w:name w:val="ADB44E9912AB469B8C296DDF2B9E633E"/>
  </w:style>
  <w:style w:type="paragraph" w:customStyle="1" w:styleId="5CC5079DFBD8468BB246535B34F77206">
    <w:name w:val="5CC5079DFBD8468BB246535B34F77206"/>
  </w:style>
  <w:style w:type="paragraph" w:customStyle="1" w:styleId="5316AC72E30C4D21BC6587701EBABDAF">
    <w:name w:val="5316AC72E30C4D21BC6587701EBABDAF"/>
  </w:style>
  <w:style w:type="paragraph" w:customStyle="1" w:styleId="DBFF98BC86294FC2B066C78879972F47">
    <w:name w:val="DBFF98BC86294FC2B066C78879972F47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">
    <w:name w:val="161A44BC41444B46B16B8A88FB8A5C16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">
    <w:name w:val="34558806925448E787577DBC7619A495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">
    <w:name w:val="A0C091BF86BD4590BDE1B9E1D61C0419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">
    <w:name w:val="DFDFB0B18B504DC7BE2D1306DA1BDA72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">
    <w:name w:val="F5D30E8DF48440FAA8FCB7ACDE5D8F7F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">
    <w:name w:val="418425E3F9434E028DD25392B81ABF8C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">
    <w:name w:val="0342967286974A37A6FB2F7428A63CB6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23B44B714046BA869ED7ACDF95E74D">
    <w:name w:val="DD23B44B714046BA869ED7ACDF95E74D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">
    <w:name w:val="ACED8D69A57D47C49D96CDD573273504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1">
    <w:name w:val="DBFF98BC86294FC2B066C78879972F47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1">
    <w:name w:val="161A44BC41444B46B16B8A88FB8A5C16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1">
    <w:name w:val="34558806925448E787577DBC7619A495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">
    <w:name w:val="441888040ABE4521A295B6262E84247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1">
    <w:name w:val="A0C091BF86BD4590BDE1B9E1D61C0419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1">
    <w:name w:val="DFDFB0B18B504DC7BE2D1306DA1BDA72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1">
    <w:name w:val="F5D30E8DF48440FAA8FCB7ACDE5D8F7F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1">
    <w:name w:val="418425E3F9434E028DD25392B81ABF8C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1">
    <w:name w:val="0342967286974A37A6FB2F7428A63CB6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23B44B714046BA869ED7ACDF95E74D1">
    <w:name w:val="DD23B44B714046BA869ED7ACDF95E74D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1">
    <w:name w:val="ACED8D69A57D47C49D96CDD573273504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2">
    <w:name w:val="DBFF98BC86294FC2B066C78879972F47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2">
    <w:name w:val="161A44BC41444B46B16B8A88FB8A5C16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2">
    <w:name w:val="34558806925448E787577DBC7619A495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1">
    <w:name w:val="441888040ABE4521A295B6262E842471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2">
    <w:name w:val="A0C091BF86BD4590BDE1B9E1D61C0419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2">
    <w:name w:val="DFDFB0B18B504DC7BE2D1306DA1BDA72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2">
    <w:name w:val="F5D30E8DF48440FAA8FCB7ACDE5D8F7F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2">
    <w:name w:val="418425E3F9434E028DD25392B81ABF8C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2">
    <w:name w:val="0342967286974A37A6FB2F7428A63CB6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">
    <w:name w:val="43C03071705141B8B421192F5AF28F3B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23B44B714046BA869ED7ACDF95E74D2">
    <w:name w:val="DD23B44B714046BA869ED7ACDF95E74D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2">
    <w:name w:val="ACED8D69A57D47C49D96CDD573273504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3">
    <w:name w:val="DBFF98BC86294FC2B066C78879972F47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3">
    <w:name w:val="161A44BC41444B46B16B8A88FB8A5C16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3">
    <w:name w:val="34558806925448E787577DBC7619A495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2">
    <w:name w:val="441888040ABE4521A295B6262E842471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3">
    <w:name w:val="A0C091BF86BD4590BDE1B9E1D61C0419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3">
    <w:name w:val="DFDFB0B18B504DC7BE2D1306DA1BDA72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3">
    <w:name w:val="F5D30E8DF48440FAA8FCB7ACDE5D8F7F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3">
    <w:name w:val="418425E3F9434E028DD25392B81ABF8C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3">
    <w:name w:val="0342967286974A37A6FB2F7428A63CB6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1">
    <w:name w:val="43C03071705141B8B421192F5AF28F3B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91A79F0F40247AB83628FE4F6710FD3">
    <w:name w:val="F91A79F0F40247AB83628FE4F6710FD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3">
    <w:name w:val="ACED8D69A57D47C49D96CDD573273504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4">
    <w:name w:val="DBFF98BC86294FC2B066C78879972F47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4">
    <w:name w:val="161A44BC41444B46B16B8A88FB8A5C16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4">
    <w:name w:val="34558806925448E787577DBC7619A495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3">
    <w:name w:val="441888040ABE4521A295B6262E842471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4">
    <w:name w:val="A0C091BF86BD4590BDE1B9E1D61C0419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4">
    <w:name w:val="DFDFB0B18B504DC7BE2D1306DA1BDA72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4">
    <w:name w:val="F5D30E8DF48440FAA8FCB7ACDE5D8F7F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4">
    <w:name w:val="418425E3F9434E028DD25392B81ABF8C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4">
    <w:name w:val="0342967286974A37A6FB2F7428A63CB6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2">
    <w:name w:val="43C03071705141B8B421192F5AF28F3B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4">
    <w:name w:val="ACED8D69A57D47C49D96CDD573273504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5">
    <w:name w:val="DBFF98BC86294FC2B066C78879972F47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5">
    <w:name w:val="161A44BC41444B46B16B8A88FB8A5C16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5">
    <w:name w:val="34558806925448E787577DBC7619A495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4">
    <w:name w:val="441888040ABE4521A295B6262E8424714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5">
    <w:name w:val="A0C091BF86BD4590BDE1B9E1D61C0419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5">
    <w:name w:val="DFDFB0B18B504DC7BE2D1306DA1BDA72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5">
    <w:name w:val="F5D30E8DF48440FAA8FCB7ACDE5D8F7F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5">
    <w:name w:val="418425E3F9434E028DD25392B81ABF8C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5">
    <w:name w:val="0342967286974A37A6FB2F7428A63CB6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3">
    <w:name w:val="43C03071705141B8B421192F5AF28F3B3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91A79F0F40247AB83628FE4F6710FD31">
    <w:name w:val="F91A79F0F40247AB83628FE4F6710FD31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5">
    <w:name w:val="ACED8D69A57D47C49D96CDD573273504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ADB786AE5C54A40AD638B2D5AC5BFAF">
    <w:name w:val="1ADB786AE5C54A40AD638B2D5AC5BFAF"/>
    <w:rsid w:val="00B10889"/>
  </w:style>
  <w:style w:type="paragraph" w:customStyle="1" w:styleId="DBFF98BC86294FC2B066C78879972F476">
    <w:name w:val="DBFF98BC86294FC2B066C78879972F47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6">
    <w:name w:val="161A44BC41444B46B16B8A88FB8A5C16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6">
    <w:name w:val="34558806925448E787577DBC7619A495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5">
    <w:name w:val="441888040ABE4521A295B6262E8424715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6">
    <w:name w:val="A0C091BF86BD4590BDE1B9E1D61C0419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6">
    <w:name w:val="DFDFB0B18B504DC7BE2D1306DA1BDA72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6">
    <w:name w:val="F5D30E8DF48440FAA8FCB7ACDE5D8F7F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6">
    <w:name w:val="418425E3F9434E028DD25392B81ABF8C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ADB786AE5C54A40AD638B2D5AC5BFAF1">
    <w:name w:val="1ADB786AE5C54A40AD638B2D5AC5BFAF1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6">
    <w:name w:val="0342967286974A37A6FB2F7428A63CB6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4">
    <w:name w:val="43C03071705141B8B421192F5AF28F3B4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91A79F0F40247AB83628FE4F6710FD32">
    <w:name w:val="F91A79F0F40247AB83628FE4F6710FD32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6">
    <w:name w:val="ACED8D69A57D47C49D96CDD573273504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C77DE58D7E5A43E9B56A060894F290F3">
    <w:name w:val="C77DE58D7E5A43E9B56A060894F290F3"/>
    <w:rsid w:val="008B1641"/>
  </w:style>
  <w:style w:type="paragraph" w:customStyle="1" w:styleId="4E35C8B6EDAF4B9F9D27A6C31B6410C8">
    <w:name w:val="4E35C8B6EDAF4B9F9D27A6C31B6410C8"/>
    <w:rsid w:val="008B164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32881eec-3d87-4d77-ae1f-ec760d0ef073" xsi:nil="true"/>
  </documentManagement>
</p:properties>
</file>

<file path=customXml/item2.xml><?xml version="1.0" encoding="utf-8"?>
<root>
  <priloha_text/>
  <priloha_cislo>F001</priloha_cislo>
  <priloha_verze>B</priloha_verze>
  <priloha_nazev>Posudek vedoucího bakalářské práce</priloha_nazev>
  <priloha_datum/>
  <priloha_garant>proděkan pro studium a pedagogickou činnost</priloha_garant>
  <proces_cislo>H1.0104</proces_cislo>
  <proces_nazev>Agenda závěrečných prací</proces_nazev>
</root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DBFE79105135F4299F64C2413F250AB" ma:contentTypeVersion="15" ma:contentTypeDescription="Vytvoří nový dokument" ma:contentTypeScope="" ma:versionID="86b817ee84b9bffc3dfc1c76a2e33c8e">
  <xsd:schema xmlns:xsd="http://www.w3.org/2001/XMLSchema" xmlns:xs="http://www.w3.org/2001/XMLSchema" xmlns:p="http://schemas.microsoft.com/office/2006/metadata/properties" xmlns:ns3="adbe7bd6-c6cc-40d6-88a1-e3b61827dbb5" xmlns:ns4="32881eec-3d87-4d77-ae1f-ec760d0ef073" targetNamespace="http://schemas.microsoft.com/office/2006/metadata/properties" ma:root="true" ma:fieldsID="333af14c18af180dbfd1cb4f6a33fefc" ns3:_="" ns4:_="">
    <xsd:import namespace="adbe7bd6-c6cc-40d6-88a1-e3b61827dbb5"/>
    <xsd:import namespace="32881eec-3d87-4d77-ae1f-ec760d0ef073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ingHintHash" minOccurs="0"/>
                <xsd:element ref="ns3:SharedWithDetails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Location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  <xsd:element ref="ns4:MediaLengthInSeconds" minOccurs="0"/>
                <xsd:element ref="ns4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be7bd6-c6cc-40d6-88a1-e3b61827dbb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ingHintHash" ma:index="9" nillable="true" ma:displayName="Hodnota hash upozornění na sdílení" ma:internalName="SharingHintHash" ma:readOnly="true">
      <xsd:simpleType>
        <xsd:restriction base="dms:Text"/>
      </xsd:simpleType>
    </xsd:element>
    <xsd:element name="SharedWithDetails" ma:index="10" nillable="true" ma:displayName="Sdílené s podrobnostmi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881eec-3d87-4d77-ae1f-ec760d0ef07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3DCFE71-C396-4F20-8780-176ED181534E}">
  <ds:schemaRefs>
    <ds:schemaRef ds:uri="http://purl.org/dc/elements/1.1/"/>
    <ds:schemaRef ds:uri="http://schemas.microsoft.com/office/2006/metadata/properties"/>
    <ds:schemaRef ds:uri="adbe7bd6-c6cc-40d6-88a1-e3b61827dbb5"/>
    <ds:schemaRef ds:uri="32881eec-3d87-4d77-ae1f-ec760d0ef073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82D653DF-71F0-4A7D-B399-5696ADE1160A}">
  <ds:schemaRefs/>
</ds:datastoreItem>
</file>

<file path=customXml/itemProps3.xml><?xml version="1.0" encoding="utf-8"?>
<ds:datastoreItem xmlns:ds="http://schemas.openxmlformats.org/officeDocument/2006/customXml" ds:itemID="{E80025FB-2DA1-40B4-B238-FB3C7573F7F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3CAD802-4283-41CF-9402-FC834FC0DF5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dbe7bd6-c6cc-40d6-88a1-e3b61827dbb5"/>
    <ds:schemaRef ds:uri="32881eec-3d87-4d77-ae1f-ec760d0ef07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R4.1-F004-B Popis procesu - formulář</Template>
  <TotalTime>79</TotalTime>
  <Pages>2</Pages>
  <Words>450</Words>
  <Characters>2617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Univerzita Pardubice</Company>
  <LinksUpToDate>false</LinksUpToDate>
  <CharactersWithSpaces>3061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IC</dc:creator>
  <cp:lastModifiedBy>Hana Kopáčková</cp:lastModifiedBy>
  <cp:revision>5</cp:revision>
  <cp:lastPrinted>2023-05-24T15:01:00Z</cp:lastPrinted>
  <dcterms:created xsi:type="dcterms:W3CDTF">2023-05-24T13:44:00Z</dcterms:created>
  <dcterms:modified xsi:type="dcterms:W3CDTF">2023-05-24T15:02:00Z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0x0101004DBFE79105135F4299F64C2413F250AB</vt:lpwstr>
  </property>
</Properties>
</file>