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45D9A9E3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</w:t>
      </w:r>
      <w:r w:rsidR="007E0E20">
        <w:rPr>
          <w:rStyle w:val="ZkladntextChar"/>
        </w:rPr>
        <w:t>oponenta</w:t>
      </w:r>
      <w:r>
        <w:rPr>
          <w:rStyle w:val="ZkladntextChar"/>
        </w:rPr>
        <w:t xml:space="preserve">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56E5009F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2365A1">
            <w:t xml:space="preserve">Bc. Pavla </w:t>
          </w:r>
          <w:proofErr w:type="spellStart"/>
          <w:r w:rsidR="002365A1">
            <w:t>Kocurková</w:t>
          </w:r>
          <w:proofErr w:type="spellEnd"/>
        </w:sdtContent>
      </w:sdt>
    </w:p>
    <w:p w14:paraId="1415DE60" w14:textId="2DA9D258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2365A1">
            <w:t>E160013</w:t>
          </w:r>
        </w:sdtContent>
      </w:sdt>
    </w:p>
    <w:p w14:paraId="2600CDD0" w14:textId="1645F4CC" w:rsidR="0037375B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2365A1">
            <w:t>Analýza vybraných podnikových procesů a návrh jejich optimalizace</w:t>
          </w:r>
        </w:sdtContent>
      </w:sdt>
    </w:p>
    <w:p w14:paraId="2748726A" w14:textId="60628226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7E0E20">
            <w:t>Cílem práce je identifikovat výhody zavedení informačního systému v malém podniku a stanovit přínosy takového procesu.</w:t>
          </w:r>
        </w:sdtContent>
      </w:sdt>
    </w:p>
    <w:p w14:paraId="07E45C3D" w14:textId="0FC2ACBC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7E0E20">
            <w:t>Ing. Renáta Máchová, Ph.D.</w:t>
          </w:r>
        </w:sdtContent>
      </w:sdt>
    </w:p>
    <w:p w14:paraId="562D52D7" w14:textId="0B926C57" w:rsidR="009A751A" w:rsidRDefault="009A751A" w:rsidP="009A751A">
      <w:pPr>
        <w:tabs>
          <w:tab w:val="left" w:pos="2127"/>
        </w:tabs>
        <w:spacing w:after="120"/>
      </w:pPr>
      <w:r>
        <w:t>Oponent</w:t>
      </w:r>
      <w:r>
        <w:t xml:space="preserve"> práce:</w:t>
      </w:r>
      <w:r>
        <w:tab/>
      </w:r>
      <w:sdt>
        <w:sdtPr>
          <w:id w:val="843971001"/>
          <w:placeholder>
            <w:docPart w:val="14F7FBDFA3BE4EDBAAAB4497EE5779B4"/>
          </w:placeholder>
          <w:text/>
        </w:sdtPr>
        <w:sdtContent>
          <w:r>
            <w:t xml:space="preserve">Ing. </w:t>
          </w:r>
          <w:r>
            <w:t>Hana Kopáčková</w:t>
          </w:r>
          <w:r>
            <w:t>, Ph.D.</w:t>
          </w:r>
        </w:sdtContent>
      </w:sdt>
    </w:p>
    <w:p w14:paraId="5EB34210" w14:textId="792726EC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7E0E20">
            <w:t>N6208 Ekonomika a management</w:t>
          </w:r>
        </w:sdtContent>
      </w:sdt>
    </w:p>
    <w:p w14:paraId="1DFA389B" w14:textId="1FC12BA6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7E0E20">
            <w:t>201/2018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30A55330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74C13104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11C3BEFA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126D1466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64F27543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039AF3B6" w:rsidR="00C62537" w:rsidRDefault="007E0E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6E75E438" w:rsidR="00C62537" w:rsidRDefault="007E0E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11B32C1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36436903" w:rsidR="00C62537" w:rsidRDefault="007E0E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743807EB" w:rsidR="00C62537" w:rsidRDefault="007E0E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518A5963" w:rsidR="00C62537" w:rsidRDefault="007E0E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2D8F2620" w:rsidR="00C62537" w:rsidRDefault="007E0E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73321F9C" w:rsidR="001C6B68" w:rsidRDefault="007E0E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411A20A1" w:rsidR="001C6B68" w:rsidRDefault="007E0E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2027FAFF" w14:textId="3196EB80" w:rsidR="001C6B68" w:rsidRPr="001C6B68" w:rsidRDefault="007E0E20" w:rsidP="00F96E08">
          <w:pPr>
            <w:pStyle w:val="Odstavecseseznamem"/>
            <w:numPr>
              <w:ilvl w:val="0"/>
              <w:numId w:val="1"/>
            </w:numPr>
            <w:ind w:left="284" w:hanging="284"/>
          </w:pPr>
          <w:r>
            <w:t xml:space="preserve">Téma práce je velmi komplexní, což má za následek větší rozsah práce. K čitelnosti práce by přispělo uvedení původní mapy procesu poblíž </w:t>
          </w:r>
          <w:r w:rsidR="00A77A7E">
            <w:t xml:space="preserve">vylepšené varianty, aby bylo srovnání jednodušší. </w:t>
          </w:r>
        </w:p>
      </w:sdtContent>
    </w:sdt>
    <w:p w14:paraId="22F663B2" w14:textId="7B748219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sdt>
          <w:sdtPr>
            <w:id w:val="1212621020"/>
            <w:placeholder>
              <w:docPart w:val="86768CA65C6147AA8012502C78C406F6"/>
            </w:placeholder>
          </w:sdtPr>
          <w:sdtEndPr/>
          <w:sdtContent>
            <w:p w14:paraId="206941A7" w14:textId="77777777" w:rsidR="00282301" w:rsidRDefault="00282301" w:rsidP="00282301">
              <w:r>
                <w:t xml:space="preserve">1. </w:t>
              </w:r>
              <w:proofErr w:type="spellStart"/>
              <w:r>
                <w:t>Subproces</w:t>
              </w:r>
              <w:proofErr w:type="spellEnd"/>
              <w:r>
                <w:t xml:space="preserve"> 6.1 obsahuje rozhodovací blok v notaci BPMN, který neodpovídá logice textu na straně 47. Jaké činnosti musí být realizovány? Všechny, jedna a více, nebo je logika jiná?</w:t>
              </w:r>
            </w:p>
            <w:p w14:paraId="0108702D" w14:textId="77777777" w:rsidR="00282301" w:rsidRPr="001C6B68" w:rsidRDefault="00282301" w:rsidP="00282301">
              <w:r>
                <w:t>2. Při porovnání původního a optimalizovaného procesu hodnocení dodavatele se zdá, že zmizelo několik činností (zkontrolovat termín dodávky a množství, požadovat certifikát, prověřit vzorek a audit). Tyto činnosti však musí pracovník vykonávat i v nové podobě procesu, pouze za využití technologií. Vysvětlete, u jakých činností došlo skutečně k optimalizaci.</w:t>
              </w:r>
            </w:p>
          </w:sdtContent>
        </w:sdt>
        <w:p w14:paraId="01EB42C8" w14:textId="7CC0BEA6" w:rsidR="001C6B68" w:rsidRPr="001C6B68" w:rsidRDefault="008B096F" w:rsidP="001C6B68"/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1BE025E7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282301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10C0BEF7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0CAC6E6CA0F482BA88C56143C3C07F6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282301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35A166EE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18-05-23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282301">
            <w:t>23.5.2018</w:t>
          </w:r>
          <w:proofErr w:type="gramEnd"/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3162D" w14:textId="77777777" w:rsidR="008B096F" w:rsidRDefault="008B096F">
      <w:r>
        <w:separator/>
      </w:r>
    </w:p>
  </w:endnote>
  <w:endnote w:type="continuationSeparator" w:id="0">
    <w:p w14:paraId="5C10CBB6" w14:textId="77777777" w:rsidR="008B096F" w:rsidRDefault="008B0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37E92438" w:rsidR="001B38B5" w:rsidRDefault="008B096F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9A751A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9A751A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5130D011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9A751A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23.5.2018 12:36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5130D011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9A751A">
                      <w:rPr>
                        <w:i/>
                        <w:noProof/>
                        <w:sz w:val="12"/>
                        <w:szCs w:val="12"/>
                      </w:rPr>
                      <w:t>23.5.2018 12:36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3589EAD3" w:rsidR="00E53122" w:rsidRDefault="008B096F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9A751A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9A751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3F330" w14:textId="77777777" w:rsidR="008B096F" w:rsidRDefault="008B096F">
      <w:r>
        <w:separator/>
      </w:r>
    </w:p>
  </w:footnote>
  <w:footnote w:type="continuationSeparator" w:id="0">
    <w:p w14:paraId="6257381C" w14:textId="77777777" w:rsidR="008B096F" w:rsidRDefault="008B09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4DCC848C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7E0E20">
          <w:t xml:space="preserve">Posudek oponenta diplomové práce 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E73F7A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26A8D704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</w:t>
        </w:r>
        <w:r w:rsidR="007E0E20">
          <w:t>oponenta</w:t>
        </w:r>
        <w:r w:rsidR="000D4F4C">
          <w:t xml:space="preserve"> diplomové práce</w:t>
        </w:r>
        <w:r w:rsidR="007E0E20"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D863FB"/>
    <w:multiLevelType w:val="hybridMultilevel"/>
    <w:tmpl w:val="D6A871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365A1"/>
    <w:rsid w:val="00282301"/>
    <w:rsid w:val="002B1F34"/>
    <w:rsid w:val="002E70CA"/>
    <w:rsid w:val="00305E57"/>
    <w:rsid w:val="003212ED"/>
    <w:rsid w:val="00337779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C098F"/>
    <w:rsid w:val="004F0332"/>
    <w:rsid w:val="005042FD"/>
    <w:rsid w:val="0051302D"/>
    <w:rsid w:val="00531D26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E0731"/>
    <w:rsid w:val="00712FEA"/>
    <w:rsid w:val="007338C9"/>
    <w:rsid w:val="00745DEA"/>
    <w:rsid w:val="00753021"/>
    <w:rsid w:val="00755F75"/>
    <w:rsid w:val="00756012"/>
    <w:rsid w:val="00765767"/>
    <w:rsid w:val="0077671D"/>
    <w:rsid w:val="007C2CCE"/>
    <w:rsid w:val="007E0E20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8184E"/>
    <w:rsid w:val="008A3C96"/>
    <w:rsid w:val="008A6C16"/>
    <w:rsid w:val="008A7931"/>
    <w:rsid w:val="008B096F"/>
    <w:rsid w:val="009028DB"/>
    <w:rsid w:val="00920B3F"/>
    <w:rsid w:val="0092144C"/>
    <w:rsid w:val="0093618B"/>
    <w:rsid w:val="00971232"/>
    <w:rsid w:val="00980394"/>
    <w:rsid w:val="00997D92"/>
    <w:rsid w:val="009A751A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77A7E"/>
    <w:rsid w:val="00A83E03"/>
    <w:rsid w:val="00A87BD5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96E08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77A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347592" w:rsidP="00347592">
          <w:pPr>
            <w:pStyle w:val="418425E3F9434E028DD25392B81ABF8C4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347592" w:rsidP="00347592">
          <w:pPr>
            <w:pStyle w:val="0342967286974A37A6FB2F7428A63C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347592" w:rsidP="00347592">
          <w:pPr>
            <w:pStyle w:val="ACED8D69A57D47C49D96CDD5732735044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347592" w:rsidP="00347592">
          <w:pPr>
            <w:pStyle w:val="43C03071705141B8B421192F5AF28F3B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0CAC6E6CA0F482BA88C56143C3C07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B626E1-D6CA-430A-8FCF-DBFD7CEB93B7}"/>
      </w:docPartPr>
      <w:docPartBody>
        <w:p w:rsidR="005E25DC" w:rsidRDefault="00C6117B" w:rsidP="00C6117B">
          <w:pPr>
            <w:pStyle w:val="D0CAC6E6CA0F482BA88C56143C3C07F6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86768CA65C6147AA8012502C78C406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6D37FA4-8AA4-448D-8FB0-EB91F3E4526C}"/>
      </w:docPartPr>
      <w:docPartBody>
        <w:p w:rsidR="00E060EB" w:rsidRDefault="009F69E3" w:rsidP="009F69E3">
          <w:pPr>
            <w:pStyle w:val="86768CA65C6147AA8012502C78C406F6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14F7FBDFA3BE4EDBAAAB4497EE5779B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6B1EA7F-4130-4865-90FD-B54555A13220}"/>
      </w:docPartPr>
      <w:docPartBody>
        <w:p w:rsidR="00000000" w:rsidRDefault="00E060EB" w:rsidP="00E060EB">
          <w:pPr>
            <w:pStyle w:val="14F7FBDFA3BE4EDBAAAB4497EE5779B4"/>
          </w:pPr>
          <w:r>
            <w:rPr>
              <w:rStyle w:val="Zstupntext"/>
            </w:rPr>
            <w:t>zadejte jméno vedoucího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0164DC"/>
    <w:rsid w:val="000E6E61"/>
    <w:rsid w:val="001F4B76"/>
    <w:rsid w:val="00347592"/>
    <w:rsid w:val="004D2F41"/>
    <w:rsid w:val="00567040"/>
    <w:rsid w:val="005E25DC"/>
    <w:rsid w:val="00954357"/>
    <w:rsid w:val="009F69E3"/>
    <w:rsid w:val="00C6117B"/>
    <w:rsid w:val="00E06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E060EB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  <w:style w:type="paragraph" w:customStyle="1" w:styleId="86768CA65C6147AA8012502C78C406F6">
    <w:name w:val="86768CA65C6147AA8012502C78C406F6"/>
    <w:rsid w:val="009F69E3"/>
  </w:style>
  <w:style w:type="paragraph" w:customStyle="1" w:styleId="14F7FBDFA3BE4EDBAAAB4497EE5779B4">
    <w:name w:val="14F7FBDFA3BE4EDBAAAB4497EE5779B4"/>
    <w:rsid w:val="00E060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root>
  <priloha_text/>
  <priloha_cislo>F002</priloha_cislo>
  <priloha_verze>B</priloha_verze>
  <priloha_nazev>Posudek oponenta diplomové práce </priloha_nazev>
  <priloha_datum/>
  <priloha_garant>proděkan pro studium a pedagogickou činnost</priloha_garant>
  <proces_cislo>H1.0104</proces_cislo>
  <proces_nazev>Agenda závěrečných prací</proces_nazev>
</root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D653DF-71F0-4A7D-B399-5696ADE1160A}">
  <ds:schemaRefs/>
</ds:datastoreItem>
</file>

<file path=customXml/itemProps5.xml><?xml version="1.0" encoding="utf-8"?>
<ds:datastoreItem xmlns:ds="http://schemas.openxmlformats.org/officeDocument/2006/customXml" ds:itemID="{D980547F-FB9F-45F0-BCBE-EECEBEF82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12</TotalTime>
  <Pages>2</Pages>
  <Words>333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4</cp:revision>
  <cp:lastPrinted>2018-05-23T10:36:00Z</cp:lastPrinted>
  <dcterms:created xsi:type="dcterms:W3CDTF">2018-05-23T10:29:00Z</dcterms:created>
  <dcterms:modified xsi:type="dcterms:W3CDTF">2018-05-23T10:40:00Z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