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C9003B" w14:textId="0DADF00F" w:rsidR="00BF006C" w:rsidRDefault="001B6842" w:rsidP="00062DF8">
      <w:pPr>
        <w:pStyle w:val="Nzev"/>
        <w:rPr>
          <w:rStyle w:val="ZkladntextChar"/>
        </w:rPr>
      </w:pPr>
      <w:bookmarkStart w:id="0" w:name="_GoBack"/>
      <w:bookmarkEnd w:id="0"/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14:paraId="2C1A9D6B" w14:textId="61C6620D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EndPr/>
        <w:sdtContent>
          <w:r w:rsidR="00A72F21">
            <w:t>Jakub Karlíček</w:t>
          </w:r>
        </w:sdtContent>
      </w:sdt>
    </w:p>
    <w:p w14:paraId="1415DE60" w14:textId="65FF65CC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A72F21">
            <w:t>E15399</w:t>
          </w:r>
        </w:sdtContent>
      </w:sdt>
    </w:p>
    <w:p w14:paraId="2600CDD0" w14:textId="6C459318" w:rsidR="0037375B" w:rsidRDefault="001B6842" w:rsidP="00C73F74">
      <w:pPr>
        <w:tabs>
          <w:tab w:val="left" w:pos="2127"/>
        </w:tabs>
        <w:spacing w:after="120"/>
        <w:ind w:left="2127" w:hanging="2127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EndPr/>
        <w:sdtContent>
          <w:r w:rsidR="00A72F21">
            <w:t>Informační podpora procesů v projektové a konzultační činnosti jako nástroj ke snížení nákladů a rizik</w:t>
          </w:r>
        </w:sdtContent>
      </w:sdt>
    </w:p>
    <w:p w14:paraId="2748726A" w14:textId="0619B4E9"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C73F74">
            <w:t xml:space="preserve">Cílem práce je </w:t>
          </w:r>
          <w:r w:rsidR="00A72F21">
            <w:t>specifikovat požadavky na informační systém podporující projektovou a konzultační činnost</w:t>
          </w:r>
          <w:r w:rsidR="00C73F74">
            <w:t>.</w:t>
          </w:r>
        </w:sdtContent>
      </w:sdt>
    </w:p>
    <w:p w14:paraId="07E45C3D" w14:textId="05FCFE18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C73F74">
            <w:t>Ing. Hana Kopáčková, Ph.D.</w:t>
          </w:r>
        </w:sdtContent>
      </w:sdt>
    </w:p>
    <w:p w14:paraId="5EB34210" w14:textId="327518E0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C73F74">
            <w:t>B6208 Ekonomika a management</w:t>
          </w:r>
        </w:sdtContent>
      </w:sdt>
    </w:p>
    <w:p w14:paraId="1DFA389B" w14:textId="0A9B0B4F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C73F74">
            <w:t>2017/2018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0B1CEFCE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2A6CBF6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234DAC0F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2FC55BEA" w:rsidR="00C62537" w:rsidRDefault="00C73F74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0B8106A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7E40FEC6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5A062AD5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2A6D1587" w:rsidR="00C62537" w:rsidRDefault="00C5498E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2C61E2DA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27502714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21AE303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BFEC2C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5E4421EC" w:rsidR="00C62537" w:rsidRDefault="00C5498E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5CBF2937" w:rsidR="00C62537" w:rsidRDefault="00A72F21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55D636CB" w:rsidR="00C62537" w:rsidRDefault="00A72F21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6309403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434C8904" w:rsidR="001C6B68" w:rsidRDefault="00A72F21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124915AD" w:rsidR="001C6B68" w:rsidRDefault="00A72F21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56364F58" w:rsidR="001C6B68" w:rsidRDefault="00C5498E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44458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2027FAFF" w14:textId="770B4FC9" w:rsidR="001C6B68" w:rsidRPr="001C6B68" w:rsidRDefault="00432431" w:rsidP="001C6B68">
          <w:r>
            <w:t>Cílem práce</w:t>
          </w:r>
          <w:r w:rsidR="00A72F21">
            <w:t xml:space="preserve"> byla specifikace požadavků na informační systém podporující projektovou a konzultační činnost.</w:t>
          </w:r>
          <w:r>
            <w:t xml:space="preserve"> Autor naplnil stanovené cíle práce a dodržel</w:t>
          </w:r>
          <w:r w:rsidRPr="00DB7758">
            <w:t xml:space="preserve"> zásady pro zpracování bakalářské práce</w:t>
          </w:r>
          <w:r w:rsidR="004B6E3A">
            <w:t>.</w:t>
          </w:r>
          <w:r w:rsidR="00204FC4">
            <w:t xml:space="preserve"> Výsledkem je nejen hodnocení vybraných řešení, ale také specifikace informačních rizik vznikajících při špatném nakládání s informacemi.</w:t>
          </w:r>
          <w:r w:rsidR="00A72F21">
            <w:t xml:space="preserve"> Vzhledem k náročnosti tématu je rozsah práce větší, nicméně práce je velmi dobře čitelná a přehledná</w:t>
          </w:r>
          <w:r>
            <w:t>.</w:t>
          </w:r>
        </w:p>
      </w:sdtContent>
    </w:sdt>
    <w:p w14:paraId="3635FEF9" w14:textId="273B0D3F" w:rsidR="000406A4" w:rsidRDefault="000406A4" w:rsidP="001C6B68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1ADB786AE5C54A40AD638B2D5AC5BFAF"/>
        </w:placeholder>
      </w:sdtPr>
      <w:sdtEndPr/>
      <w:sdtContent>
        <w:p w14:paraId="6A115E33" w14:textId="27BE9AB1" w:rsidR="000406A4" w:rsidRPr="001C6B68" w:rsidRDefault="00C5498E" w:rsidP="000406A4">
          <w:r>
            <w:t>Předložená práce není plagiát. Nejvyšší míra podobnosti: 0%. Počet podobných dokumentů: 0.</w:t>
          </w:r>
        </w:p>
      </w:sdtContent>
    </w:sdt>
    <w:p w14:paraId="22F663B2" w14:textId="3B879560" w:rsidR="001C6B68" w:rsidRDefault="001C6B68" w:rsidP="000406A4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01EB42C8" w14:textId="14E034D7" w:rsidR="001C6B68" w:rsidRPr="001C6B68" w:rsidRDefault="00204FC4" w:rsidP="001C6B68">
          <w:r>
            <w:t>Hlavním hlediskem při výběru informačního systému bývá cena. Při vašem výběru byl jako nejvhodnější vybrán systém, který je druhým nejdražším. Můžete vysvětlit hlavní důvody pro zvýhodnění dražšího systému?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55AF742D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C73F74">
            <w:rPr>
              <w:b/>
            </w:rPr>
            <w:t>doporučuji</w:t>
          </w:r>
        </w:sdtContent>
      </w:sdt>
      <w:r>
        <w:t xml:space="preserve"> k obhajobě.</w:t>
      </w:r>
    </w:p>
    <w:p w14:paraId="791961A7" w14:textId="5697E350"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placeholder>
            <w:docPart w:val="F91A79F0F40247AB83628FE4F6710FD3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C73F74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55FED510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18-05-21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C5498E">
            <w:t>21.5.2018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B6E48" w14:textId="77777777" w:rsidR="006F45EF" w:rsidRDefault="006F45EF">
      <w:r>
        <w:separator/>
      </w:r>
    </w:p>
  </w:endnote>
  <w:endnote w:type="continuationSeparator" w:id="0">
    <w:p w14:paraId="7CFDE900" w14:textId="77777777" w:rsidR="006F45EF" w:rsidRDefault="006F45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71D79" w14:textId="2FD648FF" w:rsidR="001B38B5" w:rsidRDefault="006F45EF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CD144A">
      <w:rPr>
        <w:noProof/>
      </w:rPr>
      <w:t>2</w:t>
    </w:r>
    <w:r w:rsidR="00EB10B0">
      <w:fldChar w:fldCharType="end"/>
    </w:r>
    <w:r w:rsidR="00EB10B0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CD144A"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77777777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0D4F4C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14.12.2011 18:13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77777777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0D4F4C">
                      <w:rPr>
                        <w:i/>
                        <w:noProof/>
                        <w:sz w:val="12"/>
                        <w:szCs w:val="12"/>
                      </w:rPr>
                      <w:t>14.12.2011 18:13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369992E8" w:rsidR="00E53122" w:rsidRDefault="006F45EF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CD144A">
      <w:rPr>
        <w:noProof/>
      </w:rPr>
      <w:t>1</w:t>
    </w:r>
    <w:r w:rsidR="003C1CDB">
      <w:fldChar w:fldCharType="end"/>
    </w:r>
    <w:r w:rsidR="003C1CDB">
      <w:t xml:space="preserve"> / </w:t>
    </w:r>
    <w:r>
      <w:fldChar w:fldCharType="begin"/>
    </w:r>
    <w:r>
      <w:instrText xml:space="preserve"> NUMPAGES   \* MERGEFORMAT </w:instrText>
    </w:r>
    <w:r>
      <w:fldChar w:fldCharType="separate"/>
    </w:r>
    <w:r w:rsidR="00CD144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0767C1" w14:textId="77777777" w:rsidR="006F45EF" w:rsidRDefault="006F45EF">
      <w:r>
        <w:separator/>
      </w:r>
    </w:p>
  </w:footnote>
  <w:footnote w:type="continuationSeparator" w:id="0">
    <w:p w14:paraId="1FB0D242" w14:textId="77777777" w:rsidR="006F45EF" w:rsidRDefault="006F45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A92A74" w14:textId="6CCB52BF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6CF32" w14:textId="5C1DDD67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0406A4">
          <w:t>B</w:t>
        </w:r>
      </w:sdtContent>
    </w:sdt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F4C"/>
    <w:rsid w:val="000406A4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E507F"/>
    <w:rsid w:val="001F5A5B"/>
    <w:rsid w:val="0020382A"/>
    <w:rsid w:val="00204FC4"/>
    <w:rsid w:val="00206CD8"/>
    <w:rsid w:val="002B1F34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32431"/>
    <w:rsid w:val="00445B54"/>
    <w:rsid w:val="004B6E3A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5D769A"/>
    <w:rsid w:val="00612D4F"/>
    <w:rsid w:val="006164A7"/>
    <w:rsid w:val="0063253C"/>
    <w:rsid w:val="006607A9"/>
    <w:rsid w:val="0066380B"/>
    <w:rsid w:val="00686968"/>
    <w:rsid w:val="00693C31"/>
    <w:rsid w:val="006B3FD9"/>
    <w:rsid w:val="006D5FA0"/>
    <w:rsid w:val="006E0731"/>
    <w:rsid w:val="006F45EF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04F8"/>
    <w:rsid w:val="00856431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310F8"/>
    <w:rsid w:val="00A36DA5"/>
    <w:rsid w:val="00A4023D"/>
    <w:rsid w:val="00A47622"/>
    <w:rsid w:val="00A515A1"/>
    <w:rsid w:val="00A537BA"/>
    <w:rsid w:val="00A72F21"/>
    <w:rsid w:val="00A7619C"/>
    <w:rsid w:val="00A769E6"/>
    <w:rsid w:val="00A83E03"/>
    <w:rsid w:val="00A905BD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5498E"/>
    <w:rsid w:val="00C62537"/>
    <w:rsid w:val="00C64FBA"/>
    <w:rsid w:val="00C71AF9"/>
    <w:rsid w:val="00C73F74"/>
    <w:rsid w:val="00CD144A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333B4"/>
    <w:rsid w:val="00E44967"/>
    <w:rsid w:val="00E53122"/>
    <w:rsid w:val="00E534D0"/>
    <w:rsid w:val="00E610E7"/>
    <w:rsid w:val="00E674E7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459AC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D%20&#345;&#237;zen&#225;%20dokumentace\R4.1-F004-B%20Popis%20procesu%20-%20formul&#225;&#345;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B10889" w:rsidP="00B10889">
          <w:pPr>
            <w:pStyle w:val="DBFF98BC86294FC2B066C78879972F476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B10889" w:rsidP="00B10889">
          <w:pPr>
            <w:pStyle w:val="161A44BC41444B46B16B8A88FB8A5C166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B10889" w:rsidP="00B10889">
          <w:pPr>
            <w:pStyle w:val="34558806925448E787577DBC7619A4956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B10889" w:rsidP="00B10889">
          <w:pPr>
            <w:pStyle w:val="A0C091BF86BD4590BDE1B9E1D61C04196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B10889" w:rsidP="00B10889">
          <w:pPr>
            <w:pStyle w:val="DFDFB0B18B504DC7BE2D1306DA1BDA726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B10889" w:rsidP="00B10889">
          <w:pPr>
            <w:pStyle w:val="F5D30E8DF48440FAA8FCB7ACDE5D8F7F6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B10889" w:rsidP="00B10889">
          <w:pPr>
            <w:pStyle w:val="418425E3F9434E028DD25392B81ABF8C6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B10889" w:rsidP="00B10889">
          <w:pPr>
            <w:pStyle w:val="0342967286974A37A6FB2F7428A63CB66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B10889" w:rsidP="00B10889">
          <w:pPr>
            <w:pStyle w:val="ACED8D69A57D47C49D96CDD5732735046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D0396" w:rsidRDefault="00B10889" w:rsidP="00B10889">
          <w:pPr>
            <w:pStyle w:val="441888040ABE4521A295B6262E8424715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D0396" w:rsidRDefault="00B10889" w:rsidP="00B10889">
          <w:pPr>
            <w:pStyle w:val="43C03071705141B8B421192F5AF28F3B4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F91A79F0F40247AB83628FE4F6710FD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A693753-FCDA-4837-BAC7-1D75A490DE67}"/>
      </w:docPartPr>
      <w:docPartBody>
        <w:p w:rsidR="001D0396" w:rsidRDefault="00B10889" w:rsidP="00B10889">
          <w:pPr>
            <w:pStyle w:val="F91A79F0F40247AB83628FE4F6710FD3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  <w:docPart>
      <w:docPartPr>
        <w:name w:val="1ADB786AE5C54A40AD638B2D5AC5BF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B08CA62-8747-4D4A-A981-4D5E1E7896E1}"/>
      </w:docPartPr>
      <w:docPartBody>
        <w:p w:rsidR="00D35594" w:rsidRDefault="00B10889" w:rsidP="00B10889">
          <w:pPr>
            <w:pStyle w:val="1ADB786AE5C54A40AD638B2D5AC5BFAF1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040"/>
    <w:rsid w:val="001D0396"/>
    <w:rsid w:val="00283D5A"/>
    <w:rsid w:val="00347592"/>
    <w:rsid w:val="00567040"/>
    <w:rsid w:val="00AC34A2"/>
    <w:rsid w:val="00B10889"/>
    <w:rsid w:val="00CC5C66"/>
    <w:rsid w:val="00D35594"/>
    <w:rsid w:val="00E35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10889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5">
    <w:name w:val="DBFF98BC86294FC2B066C78879972F47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5">
    <w:name w:val="161A44BC41444B46B16B8A88FB8A5C1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5">
    <w:name w:val="34558806925448E787577DBC7619A495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4">
    <w:name w:val="441888040ABE4521A295B6262E8424714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5">
    <w:name w:val="A0C091BF86BD4590BDE1B9E1D61C0419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5">
    <w:name w:val="DFDFB0B18B504DC7BE2D1306DA1BDA72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5">
    <w:name w:val="F5D30E8DF48440FAA8FCB7ACDE5D8F7F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5">
    <w:name w:val="418425E3F9434E028DD25392B81ABF8C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5">
    <w:name w:val="0342967286974A37A6FB2F7428A63CB6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3">
    <w:name w:val="43C03071705141B8B421192F5AF28F3B3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1">
    <w:name w:val="F91A79F0F40247AB83628FE4F6710FD31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5">
    <w:name w:val="ACED8D69A57D47C49D96CDD5732735045"/>
    <w:rsid w:val="001D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">
    <w:name w:val="1ADB786AE5C54A40AD638B2D5AC5BFAF"/>
    <w:rsid w:val="00B10889"/>
  </w:style>
  <w:style w:type="paragraph" w:customStyle="1" w:styleId="DBFF98BC86294FC2B066C78879972F476">
    <w:name w:val="DBFF98BC86294FC2B066C78879972F47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6">
    <w:name w:val="161A44BC41444B46B16B8A88FB8A5C1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6">
    <w:name w:val="34558806925448E787577DBC7619A495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5">
    <w:name w:val="441888040ABE4521A295B6262E8424715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6">
    <w:name w:val="A0C091BF86BD4590BDE1B9E1D61C0419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6">
    <w:name w:val="DFDFB0B18B504DC7BE2D1306DA1BDA72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6">
    <w:name w:val="F5D30E8DF48440FAA8FCB7ACDE5D8F7F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6">
    <w:name w:val="418425E3F9434E028DD25392B81ABF8C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ADB786AE5C54A40AD638B2D5AC5BFAF1">
    <w:name w:val="1ADB786AE5C54A40AD638B2D5AC5BFAF1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6">
    <w:name w:val="0342967286974A37A6FB2F7428A63CB6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4">
    <w:name w:val="43C03071705141B8B421192F5AF28F3B4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2">
    <w:name w:val="F91A79F0F40247AB83628FE4F6710FD32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6">
    <w:name w:val="ACED8D69A57D47C49D96CDD5732735046"/>
    <w:rsid w:val="00B108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root>
  <priloha_text/>
  <priloha_cislo>F001</priloha_cislo>
  <priloha_verze>B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2D653DF-71F0-4A7D-B399-5696ADE1160A}">
  <ds:schemaRefs/>
</ds:datastoreItem>
</file>

<file path=customXml/itemProps2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51E97F-5839-4B66-BDFF-045CADC0C8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R4.1-F004-B Popis procesu - formulář</Template>
  <TotalTime>0</TotalTime>
  <Pages>2</Pages>
  <Words>336</Words>
  <Characters>1983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2</cp:revision>
  <cp:lastPrinted>2011-12-14T17:13:00Z</cp:lastPrinted>
  <dcterms:created xsi:type="dcterms:W3CDTF">2018-05-22T06:51:00Z</dcterms:created>
  <dcterms:modified xsi:type="dcterms:W3CDTF">2018-05-22T06:51:00Z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