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2B7EA35469EE49D2AFAA35B78B23193C"/>
          </w:placeholder>
          <w:text/>
        </w:sdtPr>
        <w:sdtEndPr/>
        <w:sdtContent>
          <w:r w:rsidR="00777E79">
            <w:t>Jana Vodehnalová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3CAB7D053BE94D5DBA987FE7F93A5985"/>
          </w:placeholder>
          <w:text/>
        </w:sdtPr>
        <w:sdtEndPr/>
        <w:sdtContent>
          <w:r w:rsidR="00777E79">
            <w:t>E14133</w:t>
          </w:r>
        </w:sdtContent>
      </w:sdt>
    </w:p>
    <w:p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B330B89C07324D66882EBF520CD352B6"/>
          </w:placeholder>
          <w:text/>
        </w:sdtPr>
        <w:sdtEndPr/>
        <w:sdtContent>
          <w:r w:rsidR="00777E79">
            <w:t>Analýza příčin odhalených podvodů v oblasti čerpání dotací z fondů Evropské unie</w:t>
          </w:r>
        </w:sdtContent>
      </w:sdt>
    </w:p>
    <w:p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03443476D834EB3A047F7F2563D296B"/>
          </w:placeholder>
          <w:text w:multiLine="1"/>
        </w:sdtPr>
        <w:sdtEndPr/>
        <w:sdtContent>
          <w:r w:rsidR="00777E79">
            <w:t>Práce se bude zabývat podvody v rámci projektů financovaných Evropskou unií a tyto podvody budou analyzovány a podrobně rozebrány.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9BD8E71FF3B4408289698524BD3329CE"/>
          </w:placeholder>
          <w:text/>
        </w:sdtPr>
        <w:sdtEndPr/>
        <w:sdtContent>
          <w:r w:rsidR="00777E79">
            <w:t>Ing. Simona Pichová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582840F2E3254BE88F4311472FE34C0D"/>
          </w:placeholder>
          <w:text/>
        </w:sdtPr>
        <w:sdtEndPr/>
        <w:sdtContent>
          <w:r w:rsidR="00777E79">
            <w:t>B6202 Hospodářská politika a správa</w:t>
          </w:r>
        </w:sdtContent>
      </w:sdt>
    </w:p>
    <w:p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CDA4BC4A1EB74E76B9209DF91A10B133"/>
          </w:placeholder>
          <w:text/>
        </w:sdtPr>
        <w:sdtEndPr/>
        <w:sdtContent>
          <w:r w:rsidR="00777E79">
            <w:t>2016/2017</w:t>
          </w:r>
        </w:sdtContent>
      </w:sdt>
    </w:p>
    <w:p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:rsidTr="00590F4C">
        <w:tc>
          <w:tcPr>
            <w:tcW w:w="1640" w:type="pct"/>
            <w:shd w:val="clear" w:color="auto" w:fill="000000" w:themeFill="text1"/>
          </w:tcPr>
          <w:p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820900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:rsidTr="00C62537">
        <w:tc>
          <w:tcPr>
            <w:tcW w:w="2972" w:type="dxa"/>
            <w:shd w:val="clear" w:color="auto" w:fill="000000" w:themeFill="text1"/>
          </w:tcPr>
          <w:p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025C29">
        <w:tc>
          <w:tcPr>
            <w:tcW w:w="2972" w:type="dxa"/>
          </w:tcPr>
          <w:p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612843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7576F3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:rsidTr="00C62537">
        <w:tc>
          <w:tcPr>
            <w:tcW w:w="2972" w:type="dxa"/>
            <w:shd w:val="clear" w:color="auto" w:fill="000000" w:themeFill="text1"/>
          </w:tcPr>
          <w:p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:rsidTr="00C62537">
        <w:tc>
          <w:tcPr>
            <w:tcW w:w="2972" w:type="dxa"/>
          </w:tcPr>
          <w:p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7576F3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41614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:rsidTr="00C62537">
        <w:tc>
          <w:tcPr>
            <w:tcW w:w="2972" w:type="dxa"/>
          </w:tcPr>
          <w:p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7576F3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D6283607EE1547ADA7F11FEFEC59F15E"/>
        </w:placeholder>
      </w:sdtPr>
      <w:sdtEndPr/>
      <w:sdtContent>
        <w:p w:rsidR="009917C6" w:rsidRDefault="007576F3" w:rsidP="009917C6">
          <w:pPr>
            <w:jc w:val="both"/>
          </w:pPr>
          <w:r>
            <w:t xml:space="preserve">Studentka zpracovala bakalářskou práci na téma Analýza příčin odhalených podvodů v oblasti čerpání dotací z fondů Evropské unie. Cílem práce </w:t>
          </w:r>
          <w:r w:rsidR="009B7A71">
            <w:t xml:space="preserve">bylo </w:t>
          </w:r>
          <w:r>
            <w:t xml:space="preserve">analyzovat příčiny odhalených podvodů a podrobně je rozebrat. </w:t>
          </w:r>
        </w:p>
        <w:p w:rsidR="009917C6" w:rsidRDefault="007576F3" w:rsidP="009917C6">
          <w:pPr>
            <w:jc w:val="both"/>
          </w:pPr>
          <w:r>
            <w:t>Práce je rozdělena do čtyř kapitol. První kapitola se zabývá dotacemi jako nástrojem regionální politiky Evropské unie. Postup pro čerpání dotací z EU je popsán ve druhé kapitole. Ve třetí kapitole jsou představeny instituce, které se zabývají odhalováním podvodů v této oblasti a dále se kapitola zabývá ohlášenými podezřeními na podvod a odhalenými podvody v rámci čerpání dotací z EU. Čtvrtá kapitola se zabývá analýzou příčin odhalených podvodů, vymezuje rizikové oblasti a dále jsou podrobně rozebrány konkrétní případy podvodů při čerpání dotací. Práce obsahuje rovněž celkové zhodnocení rizikových oblastí podvodů.</w:t>
          </w:r>
        </w:p>
        <w:p w:rsidR="001C6B68" w:rsidRPr="001C6B68" w:rsidRDefault="009917C6" w:rsidP="009917C6">
          <w:pPr>
            <w:jc w:val="both"/>
          </w:pPr>
          <w:r>
            <w:t xml:space="preserve">Při zpracování bakalářské práce pracovala studentka samostatně, jednotlivé části práce průběžně a pečlivě konzultovala. Práce je vhodně doplněna o grafický aparát a tabulky, které vysvětlují a doplňují text práce. Oceňuji zejména zpracování množství </w:t>
          </w:r>
          <w:r w:rsidR="009B7A71">
            <w:t xml:space="preserve">aktuálních </w:t>
          </w:r>
          <w:r>
            <w:t>zdrojů u jednotlivých případů podvodů a také práci se zahraničními zdroji. Cíl práce byl naplněn a na základě výše uvedeného hodnocení doporučuji bakalářskou práci k obhajobě.</w:t>
          </w:r>
        </w:p>
      </w:sdtContent>
    </w:sdt>
    <w:p w:rsidR="001C6B68" w:rsidRDefault="001C6B68" w:rsidP="001C6B68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77CBE225BE674800BEC4E5132256DB64"/>
        </w:placeholder>
      </w:sdtPr>
      <w:sdtEndPr/>
      <w:sdtContent>
        <w:p w:rsidR="009B7A71" w:rsidRDefault="009917C6" w:rsidP="002B4A44">
          <w:pPr>
            <w:jc w:val="both"/>
          </w:pPr>
          <w:r>
            <w:t xml:space="preserve">V práci </w:t>
          </w:r>
          <w:r w:rsidR="009B7A71">
            <w:t xml:space="preserve">(str. 26) </w:t>
          </w:r>
          <w:r>
            <w:t>zmiňujete, že: „Se sestavením projektové žádosti mohou žadateli pomoci poradenské firmy</w:t>
          </w:r>
          <w:r w:rsidR="009B7A71">
            <w:t>“</w:t>
          </w:r>
          <w:r>
            <w:t xml:space="preserve">. </w:t>
          </w:r>
          <w:r w:rsidR="009B7A71">
            <w:t>Uveďte některé firmy, které se touto činností zabývají. Fungují na principu ziskové nebo neziskové činnosti?</w:t>
          </w:r>
        </w:p>
        <w:p w:rsidR="002B4A44" w:rsidRDefault="002B4A44" w:rsidP="002B4A44">
          <w:pPr>
            <w:jc w:val="both"/>
          </w:pPr>
        </w:p>
        <w:p w:rsidR="009B7A71" w:rsidRDefault="002B4A44" w:rsidP="002B4A44">
          <w:pPr>
            <w:jc w:val="both"/>
          </w:pPr>
          <w:r>
            <w:t>V práci jste uvedla, že m</w:t>
          </w:r>
          <w:r w:rsidR="009B7A71">
            <w:t>ezi rizikové faktory v případě odhalených podvodů v</w:t>
          </w:r>
          <w:r>
            <w:t xml:space="preserve"> průběhu </w:t>
          </w:r>
          <w:r w:rsidR="009B7A71">
            <w:t>čerpání dotací z</w:t>
          </w:r>
          <w:r>
            <w:t> </w:t>
          </w:r>
          <w:r w:rsidR="009B7A71">
            <w:t>EU</w:t>
          </w:r>
          <w:r>
            <w:t>, patří i korupce. Existuje v současné době nějaký strategický dokument, který se zabývá bojem proti podvodům a korupci v oblasti čerpání prostředků z fondů EU? Pokud ano, stručně jej představte.</w:t>
          </w:r>
        </w:p>
        <w:p w:rsidR="001C6B68" w:rsidRPr="001C6B68" w:rsidRDefault="002B4A44" w:rsidP="001C6B68"/>
      </w:sdtContent>
    </w:sdt>
    <w:p w:rsidR="001C6B68" w:rsidRDefault="001C6B68" w:rsidP="001C6B68">
      <w:pPr>
        <w:pStyle w:val="Nadpis1"/>
        <w:spacing w:before="200"/>
      </w:pPr>
      <w:r>
        <w:t>Závěrečné hodnocení</w:t>
      </w:r>
    </w:p>
    <w:p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B265C0648CC14FC1A549D3CA1F002595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2B4A44">
            <w:rPr>
              <w:b/>
            </w:rPr>
            <w:t>doporučuji</w:t>
          </w:r>
        </w:sdtContent>
      </w:sdt>
      <w:r>
        <w:t xml:space="preserve"> k obhajobě.</w:t>
      </w:r>
      <w:bookmarkStart w:id="0" w:name="_GoBack"/>
      <w:bookmarkEnd w:id="0"/>
    </w:p>
    <w:p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placeholder>
            <w:docPart w:val="7BC839FD59D74954BF49BE69B56D1EED"/>
          </w:placeholder>
          <w:comboBox>
            <w:listItem w:value="Zvolte položku."/>
            <w:listItem w:displayText="výborně" w:value="1"/>
            <w:listItem w:displayText="výborně mínus" w:value="1,5"/>
            <w:listItem w:displayText="velmi dobře" w:value="2"/>
            <w:listItem w:displayText="velmi dobře mínus" w:value="2,5"/>
            <w:listItem w:displayText="dobře" w:value="3"/>
            <w:listItem w:displayText="nevyhověl/nevyhověla" w:value="4"/>
          </w:comboBox>
        </w:sdtPr>
        <w:sdtEndPr/>
        <w:sdtContent>
          <w:r w:rsidR="002B4A44">
            <w:rPr>
              <w:b/>
            </w:rPr>
            <w:t>výborně</w:t>
          </w:r>
        </w:sdtContent>
      </w:sdt>
    </w:p>
    <w:p w:rsidR="001C6B68" w:rsidRDefault="001C6B68" w:rsidP="001C6B68"/>
    <w:p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3DE3290EC40A46D4A2779FE20FC24238"/>
          </w:placeholder>
          <w:date w:fullDate="2017-05-22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2B4A44">
            <w:t>22.5.2017</w:t>
          </w:r>
          <w:proofErr w:type="gramEnd"/>
        </w:sdtContent>
      </w:sdt>
    </w:p>
    <w:p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7865" w:rsidRDefault="00987865">
      <w:r>
        <w:separator/>
      </w:r>
    </w:p>
  </w:endnote>
  <w:endnote w:type="continuationSeparator" w:id="0">
    <w:p w:rsidR="00987865" w:rsidRDefault="009878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38B5" w:rsidRDefault="002B4A44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2552F6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14.12.2011 18:13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2552F6">
                      <w:rPr>
                        <w:i/>
                        <w:noProof/>
                        <w:sz w:val="12"/>
                        <w:szCs w:val="12"/>
                      </w:rPr>
                      <w:t>14.12.2011 18:13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:rsidR="00E53122" w:rsidRDefault="002B4A44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9917C6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9917C6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7865" w:rsidRDefault="00987865">
      <w:r>
        <w:separator/>
      </w:r>
    </w:p>
  </w:footnote>
  <w:footnote w:type="continuationSeparator" w:id="0">
    <w:p w:rsidR="00987865" w:rsidRDefault="009878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4967" w:rsidRPr="002E70CA" w:rsidRDefault="00A769E6" w:rsidP="00C1452E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2B7EA35469EE49D2AFAA35B78B23193C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3CAB7D053BE94D5DBA987FE7F93A5985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sdt>
      <w:sdtPr>
        <w:alias w:val="proces_cislo"/>
        <w:tag w:val="proces_cislo"/>
        <w:id w:val="-651297842"/>
        <w:placeholder>
          <w:docPart w:val="B330B89C07324D66882EBF520CD352B6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403443476D834EB3A047F7F2563D296B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9BD8E71FF3B4408289698524BD3329CE"/>
        </w:placeholder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D6283607EE1547ADA7F11FEFEC59F15E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77CBE225BE674800BEC4E5132256DB64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B265C0648CC14FC1A549D3CA1F002595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7BC839FD59D74954BF49BE69B56D1EED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3DE3290EC40A46D4A2779FE20FC24238"/>
        </w:placeholder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2F6"/>
    <w:rsid w:val="0004224D"/>
    <w:rsid w:val="00062DF8"/>
    <w:rsid w:val="0008099A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F5A5B"/>
    <w:rsid w:val="0020382A"/>
    <w:rsid w:val="00206CD8"/>
    <w:rsid w:val="002552F6"/>
    <w:rsid w:val="002B1F34"/>
    <w:rsid w:val="002B4A44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405121"/>
    <w:rsid w:val="00445B54"/>
    <w:rsid w:val="004C098F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D5FA0"/>
    <w:rsid w:val="006E0731"/>
    <w:rsid w:val="00712FEA"/>
    <w:rsid w:val="007338C9"/>
    <w:rsid w:val="00745DEA"/>
    <w:rsid w:val="00753021"/>
    <w:rsid w:val="00756012"/>
    <w:rsid w:val="007576F3"/>
    <w:rsid w:val="00765767"/>
    <w:rsid w:val="0077671D"/>
    <w:rsid w:val="00777E79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A3C96"/>
    <w:rsid w:val="008A6C16"/>
    <w:rsid w:val="008A7931"/>
    <w:rsid w:val="009028DB"/>
    <w:rsid w:val="00920B3F"/>
    <w:rsid w:val="0092144C"/>
    <w:rsid w:val="0092692F"/>
    <w:rsid w:val="0093618B"/>
    <w:rsid w:val="00971232"/>
    <w:rsid w:val="00980394"/>
    <w:rsid w:val="00987865"/>
    <w:rsid w:val="009917C6"/>
    <w:rsid w:val="00997D92"/>
    <w:rsid w:val="009B200E"/>
    <w:rsid w:val="009B7A71"/>
    <w:rsid w:val="009C7780"/>
    <w:rsid w:val="00A03D23"/>
    <w:rsid w:val="00A0452C"/>
    <w:rsid w:val="00A310F8"/>
    <w:rsid w:val="00A36DA5"/>
    <w:rsid w:val="00A4023D"/>
    <w:rsid w:val="00A47622"/>
    <w:rsid w:val="00A515A1"/>
    <w:rsid w:val="00A7619C"/>
    <w:rsid w:val="00A769E6"/>
    <w:rsid w:val="00A83E03"/>
    <w:rsid w:val="00A905BD"/>
    <w:rsid w:val="00B14B84"/>
    <w:rsid w:val="00B548B2"/>
    <w:rsid w:val="00B71779"/>
    <w:rsid w:val="00B96BE4"/>
    <w:rsid w:val="00BA13EB"/>
    <w:rsid w:val="00BE393F"/>
    <w:rsid w:val="00BF006C"/>
    <w:rsid w:val="00C1452E"/>
    <w:rsid w:val="00C300D3"/>
    <w:rsid w:val="00C35F6F"/>
    <w:rsid w:val="00C46F5F"/>
    <w:rsid w:val="00C62537"/>
    <w:rsid w:val="00C64FBA"/>
    <w:rsid w:val="00C71AF9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333B4"/>
    <w:rsid w:val="00E44967"/>
    <w:rsid w:val="00E53122"/>
    <w:rsid w:val="00E534D0"/>
    <w:rsid w:val="00E610E7"/>
    <w:rsid w:val="00E674E7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0CD0682"/>
  <w15:docId w15:val="{D68F0333-AB3F-4470-A069-C429F4881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upce.cz\data$\data\FES_FORMULARE\H%20hlavn&#237;%20procesy%20-%20formul&#225;&#345;e\H1%20V&#253;uka%20a%20vzd&#283;l&#225;v&#225;n&#237;\H1.0104-F002-A%20Posudek%20bakal&#225;&#345;sk&#233;%20pr&#225;c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B7EA35469EE49D2AFAA35B78B23193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C6363F9-F2A0-443F-8730-E58B4F6BB96E}"/>
      </w:docPartPr>
      <w:docPartBody>
        <w:p w:rsidR="00A547AC" w:rsidRDefault="00BD2A26">
          <w:pPr>
            <w:pStyle w:val="2B7EA35469EE49D2AFAA35B78B23193C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3CAB7D053BE94D5DBA987FE7F93A598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CD4298D-13CF-4694-B2B0-F98BF9825C72}"/>
      </w:docPartPr>
      <w:docPartBody>
        <w:p w:rsidR="00A547AC" w:rsidRDefault="00BD2A26">
          <w:pPr>
            <w:pStyle w:val="3CAB7D053BE94D5DBA987FE7F93A5985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B330B89C07324D66882EBF520CD352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3875088-039C-4C04-9F73-68C2699DCA22}"/>
      </w:docPartPr>
      <w:docPartBody>
        <w:p w:rsidR="00A547AC" w:rsidRDefault="00BD2A26">
          <w:pPr>
            <w:pStyle w:val="B330B89C07324D66882EBF520CD352B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403443476D834EB3A047F7F2563D29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89395F3-CFD7-49D0-AE9E-912AC21AB8B0}"/>
      </w:docPartPr>
      <w:docPartBody>
        <w:p w:rsidR="00A547AC" w:rsidRDefault="00BD2A26">
          <w:pPr>
            <w:pStyle w:val="403443476D834EB3A047F7F2563D296B"/>
          </w:pPr>
          <w:r>
            <w:rPr>
              <w:rStyle w:val="Zstupntext"/>
            </w:rPr>
            <w:t>zadejte cíl bakalářské práce</w:t>
          </w:r>
        </w:p>
      </w:docPartBody>
    </w:docPart>
    <w:docPart>
      <w:docPartPr>
        <w:name w:val="9BD8E71FF3B4408289698524BD3329C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F2266D-4956-4877-9DD5-FF091CDEDB8A}"/>
      </w:docPartPr>
      <w:docPartBody>
        <w:p w:rsidR="00A547AC" w:rsidRDefault="00BD2A26">
          <w:pPr>
            <w:pStyle w:val="9BD8E71FF3B4408289698524BD3329CE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582840F2E3254BE88F4311472FE34C0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FB84364-5D40-43C3-A5BB-45429738C1C4}"/>
      </w:docPartPr>
      <w:docPartBody>
        <w:p w:rsidR="00A547AC" w:rsidRDefault="00BD2A26">
          <w:pPr>
            <w:pStyle w:val="582840F2E3254BE88F4311472FE34C0D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CDA4BC4A1EB74E76B9209DF91A10B13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7BCA691-12DE-45A7-BE89-BAD478DA29E6}"/>
      </w:docPartPr>
      <w:docPartBody>
        <w:p w:rsidR="00A547AC" w:rsidRDefault="00BD2A26">
          <w:pPr>
            <w:pStyle w:val="CDA4BC4A1EB74E76B9209DF91A10B133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D6283607EE1547ADA7F11FEFEC59F15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6B1A395-DB0B-4311-B8F5-685EE78F672D}"/>
      </w:docPartPr>
      <w:docPartBody>
        <w:p w:rsidR="00A547AC" w:rsidRDefault="00BD2A26">
          <w:pPr>
            <w:pStyle w:val="D6283607EE1547ADA7F11FEFEC59F15E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77CBE225BE674800BEC4E5132256DB6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9505D65-1A1D-4696-94D6-F03D763F14F7}"/>
      </w:docPartPr>
      <w:docPartBody>
        <w:p w:rsidR="00A547AC" w:rsidRDefault="00BD2A26">
          <w:pPr>
            <w:pStyle w:val="77CBE225BE674800BEC4E5132256DB64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B265C0648CC14FC1A549D3CA1F0025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4902E9C-9FAF-442A-97E8-940DF975A72D}"/>
      </w:docPartPr>
      <w:docPartBody>
        <w:p w:rsidR="00A547AC" w:rsidRDefault="00BD2A26">
          <w:pPr>
            <w:pStyle w:val="B265C0648CC14FC1A549D3CA1F002595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7BC839FD59D74954BF49BE69B56D1EE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BB3A5F6-5E28-422F-883E-13A49DB51E27}"/>
      </w:docPartPr>
      <w:docPartBody>
        <w:p w:rsidR="00A547AC" w:rsidRDefault="00BD2A26">
          <w:pPr>
            <w:pStyle w:val="7BC839FD59D74954BF49BE69B56D1EED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3DE3290EC40A46D4A2779FE20FC242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F7AA35AA-8A1A-4222-BF67-132E79D11893}"/>
      </w:docPartPr>
      <w:docPartBody>
        <w:p w:rsidR="00A547AC" w:rsidRDefault="00BD2A26">
          <w:pPr>
            <w:pStyle w:val="3DE3290EC40A46D4A2779FE20FC24238"/>
          </w:pPr>
          <w:r>
            <w:rPr>
              <w:rStyle w:val="Zstupntext"/>
            </w:rPr>
            <w:t>zadejte datum zpracování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A26"/>
    <w:rsid w:val="00A547AC"/>
    <w:rsid w:val="00BD2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2B7EA35469EE49D2AFAA35B78B23193C">
    <w:name w:val="2B7EA35469EE49D2AFAA35B78B23193C"/>
  </w:style>
  <w:style w:type="paragraph" w:customStyle="1" w:styleId="3CAB7D053BE94D5DBA987FE7F93A5985">
    <w:name w:val="3CAB7D053BE94D5DBA987FE7F93A5985"/>
  </w:style>
  <w:style w:type="paragraph" w:customStyle="1" w:styleId="B330B89C07324D66882EBF520CD352B6">
    <w:name w:val="B330B89C07324D66882EBF520CD352B6"/>
  </w:style>
  <w:style w:type="paragraph" w:customStyle="1" w:styleId="403443476D834EB3A047F7F2563D296B">
    <w:name w:val="403443476D834EB3A047F7F2563D296B"/>
  </w:style>
  <w:style w:type="paragraph" w:customStyle="1" w:styleId="9BD8E71FF3B4408289698524BD3329CE">
    <w:name w:val="9BD8E71FF3B4408289698524BD3329CE"/>
  </w:style>
  <w:style w:type="paragraph" w:customStyle="1" w:styleId="582840F2E3254BE88F4311472FE34C0D">
    <w:name w:val="582840F2E3254BE88F4311472FE34C0D"/>
  </w:style>
  <w:style w:type="paragraph" w:customStyle="1" w:styleId="CDA4BC4A1EB74E76B9209DF91A10B133">
    <w:name w:val="CDA4BC4A1EB74E76B9209DF91A10B133"/>
  </w:style>
  <w:style w:type="paragraph" w:customStyle="1" w:styleId="D6283607EE1547ADA7F11FEFEC59F15E">
    <w:name w:val="D6283607EE1547ADA7F11FEFEC59F15E"/>
  </w:style>
  <w:style w:type="paragraph" w:customStyle="1" w:styleId="77CBE225BE674800BEC4E5132256DB64">
    <w:name w:val="77CBE225BE674800BEC4E5132256DB64"/>
  </w:style>
  <w:style w:type="paragraph" w:customStyle="1" w:styleId="B265C0648CC14FC1A549D3CA1F002595">
    <w:name w:val="B265C0648CC14FC1A549D3CA1F002595"/>
  </w:style>
  <w:style w:type="paragraph" w:customStyle="1" w:styleId="7BC839FD59D74954BF49BE69B56D1EED">
    <w:name w:val="7BC839FD59D74954BF49BE69B56D1EED"/>
  </w:style>
  <w:style w:type="paragraph" w:customStyle="1" w:styleId="3DE3290EC40A46D4A2779FE20FC24238">
    <w:name w:val="3DE3290EC40A46D4A2779FE20FC2423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root>
  <priloha_text/>
  <priloha_cislo>F001</priloha_cislo>
  <priloha_verze>A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3EE76B022015B4BAFD0CF691356EB14" ma:contentTypeVersion="4" ma:contentTypeDescription="Vytvoří nový dokument" ma:contentTypeScope="" ma:versionID="1406aac9dc6cfedf905db787b3494a23">
  <xsd:schema xmlns:xsd="http://www.w3.org/2001/XMLSchema" xmlns:xs="http://www.w3.org/2001/XMLSchema" xmlns:p="http://schemas.microsoft.com/office/2006/metadata/properties" xmlns:ns2="29c5dff0-4c9d-4b2d-8679-eb625266d781" xmlns:ns3="1873494a-b74b-4b73-805a-b52530371278" targetNamespace="http://schemas.microsoft.com/office/2006/metadata/properties" ma:root="true" ma:fieldsID="93ec6d9f4df5ca29293f611b1672ea70" ns2:_="" ns3:_="">
    <xsd:import namespace="29c5dff0-4c9d-4b2d-8679-eb625266d781"/>
    <xsd:import namespace="1873494a-b74b-4b73-805a-b5253037127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LastSharedByUser" minOccurs="0"/>
                <xsd:element ref="ns3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c5dff0-4c9d-4b2d-8679-eb625266d7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73494a-b74b-4b73-805a-b52530371278" elementFormDefault="qualified">
    <xsd:import namespace="http://schemas.microsoft.com/office/2006/documentManagement/types"/>
    <xsd:import namespace="http://schemas.microsoft.com/office/infopath/2007/PartnerControls"/>
    <xsd:element name="LastSharedByUser" ma:index="10" nillable="true" ma:displayName="Naposledy sdílel(a)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Čas posledního sdílení" ma:description="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DCFE71-C396-4F20-8780-176ED181534E}">
  <ds:schemaRefs>
    <ds:schemaRef ds:uri="http://purl.org/dc/elements/1.1/"/>
    <ds:schemaRef ds:uri="1873494a-b74b-4b73-805a-b52530371278"/>
    <ds:schemaRef ds:uri="http://purl.org/dc/dcmitype/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29c5dff0-4c9d-4b2d-8679-eb625266d781"/>
  </ds:schemaRefs>
</ds:datastoreItem>
</file>

<file path=customXml/itemProps3.xml><?xml version="1.0" encoding="utf-8"?>
<ds:datastoreItem xmlns:ds="http://schemas.openxmlformats.org/officeDocument/2006/customXml" ds:itemID="{82D653DF-71F0-4A7D-B399-5696ADE1160A}">
  <ds:schemaRefs/>
</ds:datastoreItem>
</file>

<file path=customXml/itemProps4.xml><?xml version="1.0" encoding="utf-8"?>
<ds:datastoreItem xmlns:ds="http://schemas.openxmlformats.org/officeDocument/2006/customXml" ds:itemID="{8C76AFBD-4723-456B-ACC7-708C090940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c5dff0-4c9d-4b2d-8679-eb625266d781"/>
    <ds:schemaRef ds:uri="1873494a-b74b-4b73-805a-b525303712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H1.0104-F002-A Posudek bakalářské práce.dotx</Template>
  <TotalTime>279</TotalTime>
  <Pages>2</Pages>
  <Words>488</Words>
  <Characters>2859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support_0</dc:creator>
  <cp:lastModifiedBy>Pichova Simona</cp:lastModifiedBy>
  <cp:revision>3</cp:revision>
  <cp:lastPrinted>2011-12-14T17:13:00Z</cp:lastPrinted>
  <dcterms:created xsi:type="dcterms:W3CDTF">2017-05-23T06:35:00Z</dcterms:created>
  <dcterms:modified xsi:type="dcterms:W3CDTF">2017-05-23T15:34:00Z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0x010100E3EE76B022015B4BAFD0CF691356EB14</vt:lpwstr>
  </property>
</Properties>
</file>