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E3" w:rsidRPr="00B9314D" w:rsidRDefault="00A630E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A630E3" w:rsidRPr="00B9314D" w:rsidRDefault="00A630E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630E3" w:rsidRPr="00B9314D" w:rsidRDefault="00A630E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A630E3" w:rsidRPr="00BD54FF" w:rsidRDefault="00A630E3" w:rsidP="00080D7A">
      <w:pPr>
        <w:spacing w:before="60"/>
        <w:jc w:val="both"/>
        <w:rPr>
          <w:b/>
        </w:rPr>
      </w:pPr>
    </w:p>
    <w:p w:rsidR="00A630E3" w:rsidRPr="00BD54FF" w:rsidRDefault="00A630E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Petra Schönbeková</w:t>
      </w:r>
    </w:p>
    <w:p w:rsidR="00A630E3" w:rsidRPr="00BD54FF" w:rsidRDefault="00A630E3" w:rsidP="000C049F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>Vliv rodiny na způsob trávení volného času dítěte, komparace pohledu středoškolské a učňovské mládeže</w:t>
      </w:r>
    </w:p>
    <w:p w:rsidR="00A630E3" w:rsidRPr="00BD54FF" w:rsidRDefault="00A630E3" w:rsidP="00080D7A">
      <w:pPr>
        <w:spacing w:before="60"/>
        <w:ind w:left="2124" w:hanging="2124"/>
        <w:jc w:val="both"/>
        <w:rPr>
          <w:b/>
        </w:rPr>
      </w:pPr>
    </w:p>
    <w:p w:rsidR="00A630E3" w:rsidRPr="00BD54FF" w:rsidRDefault="00A630E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Mgr. Adriana Sychrová, Ph.D.</w:t>
      </w:r>
    </w:p>
    <w:p w:rsidR="00A630E3" w:rsidRPr="00BD54FF" w:rsidRDefault="00A630E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A630E3" w:rsidRPr="00BD54FF" w:rsidRDefault="00A630E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A630E3" w:rsidRPr="00BD54FF" w:rsidRDefault="00A630E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2014</w:t>
      </w:r>
    </w:p>
    <w:p w:rsidR="00A630E3" w:rsidRPr="00BD54FF" w:rsidRDefault="00A630E3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 xml:space="preserve">Ing. </w:t>
      </w:r>
      <w:smartTag w:uri="urn:schemas-microsoft-com:office:smarttags" w:element="PersonName">
        <w:smartTagPr>
          <w:attr w:name="ProductID" w:val="Jaroslav Myslivec"/>
        </w:smartTagPr>
        <w:r>
          <w:rPr>
            <w:b/>
          </w:rPr>
          <w:t>Jaroslav Myslivec</w:t>
        </w:r>
      </w:smartTag>
      <w:r>
        <w:rPr>
          <w:b/>
        </w:rPr>
        <w:t>, Ph.D.</w:t>
      </w:r>
    </w:p>
    <w:p w:rsidR="00A630E3" w:rsidRPr="00BD54FF" w:rsidRDefault="00A630E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A630E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30E3" w:rsidRPr="00BD54FF" w:rsidRDefault="00A630E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30E3" w:rsidRPr="00BD54FF" w:rsidRDefault="00A630E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630E3" w:rsidRPr="00BD54FF" w:rsidRDefault="00A630E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630E3" w:rsidRPr="00BD54FF" w:rsidRDefault="00A630E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630E3" w:rsidRPr="00BD54FF" w:rsidRDefault="00A630E3" w:rsidP="00021267">
            <w:pPr>
              <w:jc w:val="center"/>
              <w:rPr>
                <w:b/>
              </w:rPr>
            </w:pP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1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1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1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3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30E3" w:rsidRPr="00BD54FF" w:rsidRDefault="00A630E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1</w:t>
            </w:r>
          </w:p>
        </w:tc>
      </w:tr>
      <w:tr w:rsidR="00A630E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630E3" w:rsidRPr="00BD54FF" w:rsidRDefault="00A630E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keepNext/>
              <w:jc w:val="center"/>
              <w:rPr>
                <w:b/>
              </w:rPr>
            </w:pPr>
          </w:p>
        </w:tc>
      </w:tr>
      <w:tr w:rsidR="00A630E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630E3" w:rsidRPr="00BD54FF" w:rsidRDefault="00A630E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1</w:t>
            </w:r>
          </w:p>
        </w:tc>
      </w:tr>
      <w:tr w:rsidR="00A630E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630E3" w:rsidRPr="00BD54FF" w:rsidRDefault="00A630E3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  <w:tr w:rsidR="00A630E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630E3" w:rsidRPr="00BD54FF" w:rsidRDefault="00A630E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630E3" w:rsidRPr="001C0277" w:rsidRDefault="00A630E3" w:rsidP="00021267">
            <w:pPr>
              <w:jc w:val="center"/>
              <w:rPr>
                <w:b/>
              </w:rPr>
            </w:pPr>
            <w:r w:rsidRPr="001C0277">
              <w:rPr>
                <w:b/>
                <w:sz w:val="22"/>
                <w:szCs w:val="22"/>
              </w:rPr>
              <w:t>2</w:t>
            </w:r>
          </w:p>
        </w:tc>
      </w:tr>
    </w:tbl>
    <w:p w:rsidR="00A630E3" w:rsidRPr="00BD54FF" w:rsidRDefault="00A630E3" w:rsidP="002A635B">
      <w:pPr>
        <w:spacing w:before="120" w:line="360" w:lineRule="auto"/>
        <w:jc w:val="both"/>
        <w:rPr>
          <w:b/>
        </w:rPr>
      </w:pPr>
    </w:p>
    <w:p w:rsidR="00A630E3" w:rsidRPr="00BD54FF" w:rsidRDefault="00A630E3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A630E3" w:rsidRPr="00BD54FF" w:rsidRDefault="00A630E3" w:rsidP="002A635B">
      <w:pPr>
        <w:spacing w:line="360" w:lineRule="auto"/>
        <w:jc w:val="both"/>
      </w:pPr>
      <w:r w:rsidRPr="00BD54FF">
        <w:tab/>
      </w:r>
      <w:r w:rsidRPr="002418AC">
        <w:t xml:space="preserve">Studentka prokázala schopnost samostatné práce, dostatečné znalosti z oblasti metodologie, odborné literatury a orientaci v problematice. </w:t>
      </w:r>
      <w:r>
        <w:t>Odevzdaná b</w:t>
      </w:r>
      <w:r w:rsidRPr="002418AC">
        <w:t>akalářská práce svým obsahem i formou odpovídá požadavkům na závěrečné práce v bakalářských studijních programech</w:t>
      </w:r>
      <w:r>
        <w:t>, i když se autorka nevyhnula několika chybám či nepřesnostem</w:t>
      </w:r>
      <w:r w:rsidRPr="002418AC">
        <w:t>.</w:t>
      </w:r>
      <w:r>
        <w:t xml:space="preserve"> Ocenit je možné pestrost metod použitých při zpracování sebraných údajů.</w:t>
      </w:r>
      <w:r w:rsidRPr="002418AC">
        <w:t xml:space="preserve"> </w:t>
      </w:r>
      <w:r>
        <w:t>Práci hodnotím jako velmi dobrou.</w:t>
      </w:r>
    </w:p>
    <w:p w:rsidR="00A630E3" w:rsidRPr="00BD54FF" w:rsidRDefault="00A630E3" w:rsidP="002A635B">
      <w:pPr>
        <w:spacing w:line="360" w:lineRule="auto"/>
        <w:jc w:val="both"/>
      </w:pPr>
    </w:p>
    <w:p w:rsidR="00A630E3" w:rsidRPr="00BD54FF" w:rsidRDefault="00A630E3" w:rsidP="002A635B">
      <w:pPr>
        <w:spacing w:line="360" w:lineRule="auto"/>
        <w:jc w:val="both"/>
      </w:pPr>
    </w:p>
    <w:p w:rsidR="00A630E3" w:rsidRPr="00BD54FF" w:rsidRDefault="00A630E3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630E3" w:rsidRDefault="00A630E3" w:rsidP="00FD4C01">
      <w:pPr>
        <w:numPr>
          <w:ilvl w:val="0"/>
          <w:numId w:val="3"/>
        </w:numPr>
        <w:jc w:val="both"/>
      </w:pPr>
      <w:r>
        <w:t>Z čeho usuzujete na provázanost pracovního a volnočasového života mládeže (str. 25)? Z podobných četností odpovědí (graf 1) totiž souvislost vyvodit nelze.</w:t>
      </w:r>
    </w:p>
    <w:p w:rsidR="00A630E3" w:rsidRPr="00BD54FF" w:rsidRDefault="00A630E3" w:rsidP="00FD4C01">
      <w:pPr>
        <w:numPr>
          <w:ilvl w:val="0"/>
          <w:numId w:val="3"/>
        </w:numPr>
        <w:jc w:val="both"/>
      </w:pPr>
      <w:r>
        <w:t>Čím si vysvětlujete rozdíl mezi zájmem rodičů o volný čas dětí na SŠ a SOU (na SŠ je zájem různý dle pohlaví, na SOU nikoliv)?</w:t>
      </w:r>
    </w:p>
    <w:p w:rsidR="00A630E3" w:rsidRPr="00BD54FF" w:rsidRDefault="00A630E3" w:rsidP="0082081A">
      <w:pPr>
        <w:jc w:val="both"/>
      </w:pPr>
    </w:p>
    <w:p w:rsidR="00A630E3" w:rsidRPr="00BD54FF" w:rsidRDefault="00A630E3" w:rsidP="0082081A">
      <w:pPr>
        <w:jc w:val="both"/>
      </w:pPr>
    </w:p>
    <w:p w:rsidR="00A630E3" w:rsidRPr="00BD54FF" w:rsidRDefault="00A630E3" w:rsidP="0082081A">
      <w:pPr>
        <w:jc w:val="both"/>
      </w:pPr>
    </w:p>
    <w:p w:rsidR="00A630E3" w:rsidRPr="00BD54FF" w:rsidRDefault="00A630E3" w:rsidP="002A635B">
      <w:pPr>
        <w:spacing w:line="360" w:lineRule="auto"/>
        <w:jc w:val="both"/>
      </w:pPr>
    </w:p>
    <w:p w:rsidR="00A630E3" w:rsidRPr="00BD54FF" w:rsidRDefault="00A630E3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A630E3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630E3" w:rsidRPr="00915C7C" w:rsidRDefault="00A630E3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A630E3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A630E3" w:rsidRPr="00BD54FF" w:rsidRDefault="00A630E3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630E3" w:rsidRPr="00915C7C" w:rsidRDefault="00A630E3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A630E3" w:rsidRPr="00BD54FF" w:rsidRDefault="00A630E3" w:rsidP="00080D7A">
      <w:pPr>
        <w:spacing w:before="120" w:line="360" w:lineRule="auto"/>
        <w:jc w:val="both"/>
        <w:rPr>
          <w:b/>
        </w:rPr>
      </w:pPr>
    </w:p>
    <w:p w:rsidR="00A630E3" w:rsidRPr="00BD54FF" w:rsidRDefault="00A630E3" w:rsidP="00080D7A">
      <w:pPr>
        <w:jc w:val="both"/>
      </w:pPr>
    </w:p>
    <w:p w:rsidR="00A630E3" w:rsidRPr="00BD54FF" w:rsidRDefault="00A630E3" w:rsidP="00080D7A">
      <w:pPr>
        <w:jc w:val="both"/>
      </w:pPr>
    </w:p>
    <w:p w:rsidR="00A630E3" w:rsidRPr="00BD54FF" w:rsidRDefault="00A630E3" w:rsidP="00080D7A">
      <w:pPr>
        <w:jc w:val="both"/>
      </w:pPr>
    </w:p>
    <w:p w:rsidR="00A630E3" w:rsidRPr="00BD54FF" w:rsidRDefault="00A630E3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– </w:t>
      </w:r>
      <w:r w:rsidRPr="00FD4C01">
        <w:rPr>
          <w:b/>
          <w:strike/>
          <w:sz w:val="28"/>
          <w:szCs w:val="28"/>
        </w:rPr>
        <w:t>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A630E3" w:rsidRDefault="00A630E3" w:rsidP="00080D7A">
      <w:pPr>
        <w:jc w:val="both"/>
        <w:rPr>
          <w:b/>
          <w:sz w:val="28"/>
          <w:szCs w:val="28"/>
        </w:rPr>
      </w:pPr>
    </w:p>
    <w:p w:rsidR="00A630E3" w:rsidRDefault="00A630E3" w:rsidP="00080D7A">
      <w:pPr>
        <w:jc w:val="both"/>
        <w:rPr>
          <w:b/>
          <w:sz w:val="28"/>
          <w:szCs w:val="28"/>
        </w:rPr>
      </w:pPr>
    </w:p>
    <w:p w:rsidR="00A630E3" w:rsidRPr="00BD54FF" w:rsidRDefault="00A630E3" w:rsidP="00080D7A">
      <w:pPr>
        <w:jc w:val="both"/>
        <w:rPr>
          <w:b/>
          <w:sz w:val="28"/>
          <w:szCs w:val="28"/>
        </w:rPr>
      </w:pPr>
    </w:p>
    <w:p w:rsidR="00A630E3" w:rsidRPr="00BD54FF" w:rsidRDefault="00A630E3" w:rsidP="00080D7A">
      <w:pPr>
        <w:jc w:val="both"/>
      </w:pPr>
      <w:r w:rsidRPr="00BD54FF">
        <w:t>Dne:</w:t>
      </w:r>
      <w:r w:rsidRPr="00BD54FF">
        <w:tab/>
      </w:r>
      <w:r>
        <w:t>2. 5. 2014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A630E3" w:rsidRPr="00BD54FF" w:rsidRDefault="00A630E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A630E3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0E3" w:rsidRDefault="00A630E3">
      <w:r>
        <w:separator/>
      </w:r>
    </w:p>
  </w:endnote>
  <w:endnote w:type="continuationSeparator" w:id="0">
    <w:p w:rsidR="00A630E3" w:rsidRDefault="00A63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0E3" w:rsidRDefault="00A630E3">
      <w:r>
        <w:separator/>
      </w:r>
    </w:p>
  </w:footnote>
  <w:footnote w:type="continuationSeparator" w:id="0">
    <w:p w:rsidR="00A630E3" w:rsidRDefault="00A63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0E3" w:rsidRDefault="00A630E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F-bar" style="width:103.5pt;height:66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004728"/>
    <w:multiLevelType w:val="hybridMultilevel"/>
    <w:tmpl w:val="6712884C"/>
    <w:lvl w:ilvl="0" w:tplc="A672E6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CE3"/>
    <w:rsid w:val="000137D4"/>
    <w:rsid w:val="00021267"/>
    <w:rsid w:val="00041EE5"/>
    <w:rsid w:val="00080D7A"/>
    <w:rsid w:val="000B660C"/>
    <w:rsid w:val="000C049F"/>
    <w:rsid w:val="000F53CF"/>
    <w:rsid w:val="00101049"/>
    <w:rsid w:val="001319D1"/>
    <w:rsid w:val="0014028F"/>
    <w:rsid w:val="00166C75"/>
    <w:rsid w:val="00177887"/>
    <w:rsid w:val="001C0277"/>
    <w:rsid w:val="001D33C4"/>
    <w:rsid w:val="00205A5E"/>
    <w:rsid w:val="00217BBE"/>
    <w:rsid w:val="002418AC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61151"/>
    <w:rsid w:val="004A3341"/>
    <w:rsid w:val="004D13D8"/>
    <w:rsid w:val="00516E71"/>
    <w:rsid w:val="0055063F"/>
    <w:rsid w:val="005545B5"/>
    <w:rsid w:val="00561996"/>
    <w:rsid w:val="005D226D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45EC9"/>
    <w:rsid w:val="008D6C87"/>
    <w:rsid w:val="00915C7C"/>
    <w:rsid w:val="009E591E"/>
    <w:rsid w:val="009E73C0"/>
    <w:rsid w:val="00A13EA9"/>
    <w:rsid w:val="00A33211"/>
    <w:rsid w:val="00A630E3"/>
    <w:rsid w:val="00A66BF6"/>
    <w:rsid w:val="00A715C9"/>
    <w:rsid w:val="00AA349F"/>
    <w:rsid w:val="00AD3CE3"/>
    <w:rsid w:val="00B17D6E"/>
    <w:rsid w:val="00B345CE"/>
    <w:rsid w:val="00B46FB5"/>
    <w:rsid w:val="00B9314D"/>
    <w:rsid w:val="00BB0E9E"/>
    <w:rsid w:val="00BB1FE0"/>
    <w:rsid w:val="00BD54FF"/>
    <w:rsid w:val="00BE3AC6"/>
    <w:rsid w:val="00BF19E0"/>
    <w:rsid w:val="00C620E5"/>
    <w:rsid w:val="00CC23C7"/>
    <w:rsid w:val="00CC46A2"/>
    <w:rsid w:val="00D163B6"/>
    <w:rsid w:val="00D1785D"/>
    <w:rsid w:val="00D41B46"/>
    <w:rsid w:val="00D7735D"/>
    <w:rsid w:val="00D852BD"/>
    <w:rsid w:val="00D96F09"/>
    <w:rsid w:val="00DE0DF1"/>
    <w:rsid w:val="00DE5DDD"/>
    <w:rsid w:val="00E2102D"/>
    <w:rsid w:val="00E2597A"/>
    <w:rsid w:val="00E61EDA"/>
    <w:rsid w:val="00E76562"/>
    <w:rsid w:val="00E93E77"/>
    <w:rsid w:val="00EB1D5D"/>
    <w:rsid w:val="00EF0BA4"/>
    <w:rsid w:val="00EF5D6B"/>
    <w:rsid w:val="00F00F17"/>
    <w:rsid w:val="00F363D8"/>
    <w:rsid w:val="00F4620B"/>
    <w:rsid w:val="00FB5F8C"/>
    <w:rsid w:val="00FD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3C0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9E73C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E73C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al"/>
    <w:uiPriority w:val="99"/>
    <w:rsid w:val="009E73C0"/>
    <w:pPr>
      <w:spacing w:line="300" w:lineRule="exact"/>
      <w:jc w:val="both"/>
    </w:pPr>
    <w:rPr>
      <w:sz w:val="22"/>
    </w:rPr>
  </w:style>
  <w:style w:type="table" w:styleId="TableGrid">
    <w:name w:val="Table Grid"/>
    <w:basedOn w:val="TableNormal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2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2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2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62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2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2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344</Words>
  <Characters>2033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UPa</cp:lastModifiedBy>
  <cp:revision>6</cp:revision>
  <dcterms:created xsi:type="dcterms:W3CDTF">2011-04-11T19:26:00Z</dcterms:created>
  <dcterms:modified xsi:type="dcterms:W3CDTF">2014-05-12T11:55:00Z</dcterms:modified>
</cp:coreProperties>
</file>