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41" w:rsidRPr="00B9314D" w:rsidRDefault="003A0E41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3A0E41" w:rsidRPr="00B9314D" w:rsidRDefault="003A0E41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3A0E41" w:rsidRPr="00B9314D" w:rsidRDefault="003A0E41" w:rsidP="00080D7A">
      <w:pPr>
        <w:pBdr>
          <w:bottom w:val="single" w:sz="6" w:space="1" w:color="auto"/>
        </w:pBdr>
        <w:spacing w:before="60"/>
        <w:jc w:val="center"/>
        <w:rPr>
          <w:b/>
          <w:bCs/>
          <w:i/>
          <w:iCs/>
          <w:sz w:val="32"/>
          <w:szCs w:val="32"/>
        </w:rPr>
      </w:pPr>
      <w:r w:rsidRPr="00B9314D">
        <w:rPr>
          <w:b/>
          <w:bCs/>
          <w:i/>
          <w:iCs/>
          <w:sz w:val="32"/>
          <w:szCs w:val="32"/>
        </w:rPr>
        <w:t xml:space="preserve">Posudek </w:t>
      </w:r>
      <w:r>
        <w:rPr>
          <w:b/>
          <w:bCs/>
          <w:i/>
          <w:iCs/>
          <w:sz w:val="32"/>
          <w:szCs w:val="32"/>
        </w:rPr>
        <w:t>oponenta diplomové</w:t>
      </w:r>
      <w:r w:rsidRPr="00B9314D">
        <w:rPr>
          <w:b/>
          <w:bCs/>
          <w:i/>
          <w:iCs/>
          <w:sz w:val="32"/>
          <w:szCs w:val="32"/>
        </w:rPr>
        <w:t xml:space="preserve"> práce</w:t>
      </w:r>
    </w:p>
    <w:p w:rsidR="003A0E41" w:rsidRPr="00BD54FF" w:rsidRDefault="003A0E41" w:rsidP="00080D7A">
      <w:pPr>
        <w:spacing w:before="60"/>
        <w:jc w:val="both"/>
        <w:rPr>
          <w:b/>
          <w:bCs/>
        </w:rPr>
      </w:pPr>
    </w:p>
    <w:p w:rsidR="003A0E41" w:rsidRPr="00BD54FF" w:rsidRDefault="003A0E41" w:rsidP="00080D7A">
      <w:pPr>
        <w:spacing w:before="60"/>
        <w:jc w:val="both"/>
        <w:rPr>
          <w:b/>
          <w:bCs/>
        </w:rPr>
      </w:pPr>
      <w:r w:rsidRPr="00BD54FF">
        <w:rPr>
          <w:b/>
          <w:bCs/>
        </w:rPr>
        <w:t>Autor práce:</w:t>
      </w:r>
      <w:r>
        <w:rPr>
          <w:b/>
          <w:bCs/>
        </w:rPr>
        <w:tab/>
      </w:r>
      <w:r w:rsidRPr="00BD54FF">
        <w:rPr>
          <w:b/>
          <w:bCs/>
        </w:rPr>
        <w:tab/>
      </w:r>
      <w:r>
        <w:rPr>
          <w:b/>
          <w:bCs/>
        </w:rPr>
        <w:t>Bc. Jakub Plch</w:t>
      </w:r>
    </w:p>
    <w:p w:rsidR="003A0E41" w:rsidRPr="00BD54FF" w:rsidRDefault="003A0E41" w:rsidP="00080D7A">
      <w:pPr>
        <w:spacing w:before="60"/>
        <w:ind w:left="2124" w:hanging="2124"/>
        <w:jc w:val="both"/>
        <w:rPr>
          <w:b/>
          <w:bCs/>
        </w:rPr>
      </w:pPr>
      <w:r w:rsidRPr="00BD54FF">
        <w:rPr>
          <w:b/>
          <w:bCs/>
        </w:rPr>
        <w:t>Název práce:</w:t>
      </w:r>
      <w:r w:rsidRPr="00BD54FF">
        <w:rPr>
          <w:b/>
          <w:bCs/>
        </w:rPr>
        <w:tab/>
      </w:r>
      <w:r>
        <w:rPr>
          <w:b/>
          <w:bCs/>
        </w:rPr>
        <w:t>Sociální, psychologické a edukační  aspekty výkonu trestu odnětí svobody v ČR</w:t>
      </w:r>
    </w:p>
    <w:p w:rsidR="003A0E41" w:rsidRPr="00BD54FF" w:rsidRDefault="003A0E41" w:rsidP="00080D7A">
      <w:pPr>
        <w:spacing w:before="60"/>
        <w:ind w:left="2124" w:hanging="2124"/>
        <w:jc w:val="both"/>
        <w:rPr>
          <w:b/>
          <w:bCs/>
        </w:rPr>
      </w:pPr>
    </w:p>
    <w:p w:rsidR="003A0E41" w:rsidRPr="00BD54FF" w:rsidRDefault="003A0E41" w:rsidP="00080D7A">
      <w:pPr>
        <w:spacing w:before="60"/>
        <w:jc w:val="both"/>
      </w:pPr>
      <w:r w:rsidRPr="00BD54FF">
        <w:rPr>
          <w:b/>
          <w:bCs/>
        </w:rPr>
        <w:t>Vedoucí práce:</w:t>
      </w:r>
      <w:r w:rsidRPr="00BD54FF">
        <w:rPr>
          <w:b/>
          <w:bCs/>
        </w:rPr>
        <w:tab/>
      </w:r>
    </w:p>
    <w:p w:rsidR="003A0E41" w:rsidRPr="00BD54FF" w:rsidRDefault="003A0E41" w:rsidP="00080D7A">
      <w:pPr>
        <w:spacing w:before="60"/>
        <w:jc w:val="both"/>
        <w:rPr>
          <w:b/>
          <w:bCs/>
        </w:rPr>
      </w:pPr>
      <w:r w:rsidRPr="00BD54FF">
        <w:rPr>
          <w:b/>
          <w:bCs/>
        </w:rPr>
        <w:t>Studijní program:</w:t>
      </w:r>
      <w:r w:rsidRPr="00BD54FF">
        <w:rPr>
          <w:b/>
          <w:bCs/>
        </w:rPr>
        <w:tab/>
      </w:r>
      <w:r w:rsidRPr="00BD54FF">
        <w:rPr>
          <w:b/>
          <w:bCs/>
        </w:rPr>
        <w:tab/>
      </w:r>
      <w:r>
        <w:t>Specializace v pedagogice – N 7507</w:t>
      </w:r>
    </w:p>
    <w:p w:rsidR="003A0E41" w:rsidRPr="00BD54FF" w:rsidRDefault="003A0E41" w:rsidP="00C620E5">
      <w:pPr>
        <w:spacing w:before="60"/>
        <w:jc w:val="both"/>
      </w:pPr>
      <w:r w:rsidRPr="00BD54FF">
        <w:rPr>
          <w:b/>
          <w:bCs/>
        </w:rPr>
        <w:t>Studijní obor:</w:t>
      </w:r>
      <w:r w:rsidRPr="00BD54FF">
        <w:rPr>
          <w:b/>
          <w:bCs/>
        </w:rPr>
        <w:tab/>
      </w:r>
      <w:r w:rsidRPr="00BD54FF">
        <w:rPr>
          <w:b/>
          <w:bCs/>
        </w:rPr>
        <w:tab/>
      </w:r>
      <w:r>
        <w:t>Resocializační pedagogika</w:t>
      </w:r>
      <w:r w:rsidRPr="00BD54FF">
        <w:t xml:space="preserve"> – </w:t>
      </w:r>
      <w:r w:rsidRPr="00066FB1">
        <w:t>7507T086</w:t>
      </w:r>
    </w:p>
    <w:p w:rsidR="003A0E41" w:rsidRPr="00BD54FF" w:rsidRDefault="003A0E41" w:rsidP="00C620E5">
      <w:pPr>
        <w:spacing w:before="60"/>
        <w:jc w:val="both"/>
        <w:rPr>
          <w:b/>
          <w:bCs/>
        </w:rPr>
      </w:pPr>
      <w:r w:rsidRPr="00BD54FF">
        <w:rPr>
          <w:b/>
          <w:bCs/>
        </w:rPr>
        <w:t>Rok ukončení studia:</w:t>
      </w:r>
      <w:r w:rsidRPr="00BD54FF">
        <w:rPr>
          <w:b/>
          <w:bCs/>
        </w:rPr>
        <w:tab/>
      </w:r>
      <w:r>
        <w:rPr>
          <w:b/>
          <w:bCs/>
        </w:rPr>
        <w:t>2013</w:t>
      </w:r>
    </w:p>
    <w:p w:rsidR="003A0E41" w:rsidRPr="00BD54FF" w:rsidRDefault="003A0E41" w:rsidP="00080D7A">
      <w:pPr>
        <w:spacing w:before="60"/>
        <w:rPr>
          <w:b/>
          <w:bCs/>
        </w:rPr>
      </w:pPr>
      <w:r>
        <w:rPr>
          <w:b/>
          <w:bCs/>
        </w:rPr>
        <w:t>Oponent práce:                     Prof. PhDr. Alena Vališová</w:t>
      </w:r>
    </w:p>
    <w:p w:rsidR="003A0E41" w:rsidRPr="00BD54FF" w:rsidRDefault="003A0E41" w:rsidP="00080D7A">
      <w:pPr>
        <w:spacing w:before="60"/>
        <w:jc w:val="both"/>
        <w:rPr>
          <w:b/>
          <w:bCs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3A0E41" w:rsidRPr="00BD54FF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A0E41" w:rsidRPr="00BD54FF" w:rsidRDefault="003A0E41" w:rsidP="00BF19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Hodnocení diplomové</w:t>
            </w:r>
            <w:r w:rsidRPr="00BD54FF">
              <w:rPr>
                <w:b/>
                <w:bCs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A0E41" w:rsidRPr="00BD54FF" w:rsidRDefault="003A0E41" w:rsidP="00BF19E0">
            <w:pPr>
              <w:jc w:val="center"/>
              <w:rPr>
                <w:b/>
                <w:bCs/>
              </w:rPr>
            </w:pPr>
            <w:r w:rsidRPr="00BD54FF">
              <w:rPr>
                <w:b/>
                <w:bCs/>
                <w:sz w:val="22"/>
                <w:szCs w:val="22"/>
              </w:rPr>
              <w:t>Hodnocení známkou</w:t>
            </w:r>
          </w:p>
          <w:p w:rsidR="003A0E41" w:rsidRPr="00BD54FF" w:rsidRDefault="003A0E41" w:rsidP="00BF19E0">
            <w:pPr>
              <w:jc w:val="center"/>
              <w:rPr>
                <w:b/>
                <w:bCs/>
              </w:rPr>
            </w:pPr>
            <w:r w:rsidRPr="00BD54FF">
              <w:rPr>
                <w:b/>
                <w:bCs/>
                <w:sz w:val="22"/>
                <w:szCs w:val="22"/>
              </w:rPr>
              <w:t>1 - 2 - 3 – 4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3A0E41" w:rsidRPr="00BD54FF" w:rsidRDefault="003A0E41" w:rsidP="00BF19E0">
            <w:pPr>
              <w:jc w:val="center"/>
              <w:rPr>
                <w:b/>
                <w:bCs/>
              </w:rPr>
            </w:pPr>
            <w:r w:rsidRPr="00BD54FF">
              <w:rPr>
                <w:b/>
                <w:bCs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2B1E8E">
            <w:pPr>
              <w:jc w:val="both"/>
              <w:rPr>
                <w:b/>
                <w:bCs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82081A">
            <w:pPr>
              <w:rPr>
                <w:b/>
                <w:bCs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CC46A2">
            <w:pPr>
              <w:jc w:val="center"/>
              <w:rPr>
                <w:b/>
                <w:bCs/>
              </w:rPr>
            </w:pPr>
            <w:r w:rsidRPr="00BD54FF">
              <w:rPr>
                <w:b/>
                <w:bCs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3A0E41" w:rsidRPr="00BD54FF">
        <w:trPr>
          <w:trHeight w:val="397"/>
        </w:trPr>
        <w:tc>
          <w:tcPr>
            <w:tcW w:w="8145" w:type="dxa"/>
            <w:vAlign w:val="center"/>
          </w:tcPr>
          <w:p w:rsidR="003A0E41" w:rsidRPr="00BD54FF" w:rsidRDefault="003A0E41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A0E41" w:rsidRPr="00BD54FF">
        <w:trPr>
          <w:trHeight w:val="390"/>
        </w:trPr>
        <w:tc>
          <w:tcPr>
            <w:tcW w:w="8145" w:type="dxa"/>
            <w:vAlign w:val="center"/>
          </w:tcPr>
          <w:p w:rsidR="003A0E41" w:rsidRPr="00BD54FF" w:rsidRDefault="003A0E41" w:rsidP="00BD54FF">
            <w:pPr>
              <w:keepNext/>
              <w:jc w:val="center"/>
              <w:rPr>
                <w:b/>
                <w:bCs/>
              </w:rPr>
            </w:pPr>
            <w:r w:rsidRPr="00BD54FF">
              <w:rPr>
                <w:b/>
                <w:bCs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keepNext/>
              <w:jc w:val="center"/>
              <w:rPr>
                <w:b/>
                <w:bCs/>
              </w:rPr>
            </w:pPr>
          </w:p>
        </w:tc>
      </w:tr>
      <w:tr w:rsidR="003A0E41" w:rsidRPr="00BD54FF">
        <w:trPr>
          <w:trHeight w:val="390"/>
        </w:trPr>
        <w:tc>
          <w:tcPr>
            <w:tcW w:w="8145" w:type="dxa"/>
            <w:vAlign w:val="center"/>
          </w:tcPr>
          <w:p w:rsidR="003A0E41" w:rsidRPr="00BD54FF" w:rsidRDefault="003A0E41" w:rsidP="00BF19E0">
            <w:pPr>
              <w:jc w:val="both"/>
            </w:pPr>
            <w:r w:rsidRPr="00BD54FF">
              <w:rPr>
                <w:sz w:val="22"/>
                <w:szCs w:val="22"/>
              </w:rPr>
              <w:t>Form</w:t>
            </w:r>
            <w:r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UPa)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A0E41" w:rsidRPr="00BD54FF">
        <w:trPr>
          <w:trHeight w:val="390"/>
        </w:trPr>
        <w:tc>
          <w:tcPr>
            <w:tcW w:w="8145" w:type="dxa"/>
            <w:vAlign w:val="center"/>
          </w:tcPr>
          <w:p w:rsidR="003A0E41" w:rsidRPr="00BD54FF" w:rsidRDefault="003A0E41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3A0E41" w:rsidRPr="00BD54FF" w:rsidRDefault="003A0E41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3A0E41" w:rsidRPr="00BD54FF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3A0E41" w:rsidRPr="00BD54FF" w:rsidRDefault="003A0E41" w:rsidP="00BF19E0">
            <w:pPr>
              <w:jc w:val="both"/>
              <w:rPr>
                <w:b/>
                <w:bCs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3A0E41" w:rsidRPr="00BD54FF" w:rsidRDefault="003A0E41" w:rsidP="0002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</w:tbl>
    <w:p w:rsidR="003A0E41" w:rsidRPr="00BD54FF" w:rsidRDefault="003A0E41" w:rsidP="002A635B">
      <w:pPr>
        <w:spacing w:before="120" w:line="360" w:lineRule="auto"/>
        <w:jc w:val="both"/>
        <w:rPr>
          <w:b/>
          <w:bCs/>
        </w:rPr>
      </w:pPr>
    </w:p>
    <w:p w:rsidR="003A0E41" w:rsidRPr="00BD54FF" w:rsidRDefault="003A0E41" w:rsidP="002A635B">
      <w:pPr>
        <w:spacing w:before="120" w:line="360" w:lineRule="auto"/>
        <w:jc w:val="both"/>
      </w:pPr>
      <w:r w:rsidRPr="00BD54FF">
        <w:rPr>
          <w:b/>
          <w:bCs/>
        </w:rPr>
        <w:t xml:space="preserve">Slovní </w:t>
      </w:r>
      <w:r>
        <w:rPr>
          <w:b/>
          <w:bCs/>
        </w:rPr>
        <w:t>vyjádření k hodnocení diplomové</w:t>
      </w:r>
      <w:r w:rsidRPr="00BD54FF">
        <w:rPr>
          <w:b/>
          <w:bCs/>
        </w:rPr>
        <w:t xml:space="preserve"> práce:</w:t>
      </w:r>
    </w:p>
    <w:p w:rsidR="003A0E41" w:rsidRPr="00BD54FF" w:rsidRDefault="003A0E41" w:rsidP="00006BAC">
      <w:pPr>
        <w:jc w:val="both"/>
      </w:pPr>
      <w:r>
        <w:t xml:space="preserve">Diplomová práce sleduje velmi aktuální téma z hlediska sociologického, psychologického i pedagogického. Toto téma odkrývá autor i v historických kontextech a očima  současnosti.  Snaha autora vidět příliš komplexně sledovanou tematiku však zvyšuje v některých pasážích povrchnější pohledy. To se odráží i v poměrně obecně formulovaném cíli.  Teoretická část je logicky členěna,  stručně prezentované dílčí „kapitolky“ poodkrývají  vybrané aspekty, které jsou potom sledovány i v praktické části. Doporučovala bych do použité literatury zařadit i publikace L. Čírtkové z oblasti forenzní psychologie. V praktické části hodnotím pozitivně úroveň zpracovaní kasuistik. Shrnutí a závěry z polostrukturovaného hloubkového rozhovoru  mohly být podrobněji interpretovány. Jako celek se však  jeví  diplomová práce, z hlediska obsahového i formálního, jako velmi solidní.   </w:t>
      </w:r>
      <w:r w:rsidRPr="00BD54FF">
        <w:tab/>
      </w:r>
    </w:p>
    <w:p w:rsidR="003A0E41" w:rsidRPr="00BD54FF" w:rsidRDefault="003A0E41" w:rsidP="002A635B">
      <w:pPr>
        <w:spacing w:line="360" w:lineRule="auto"/>
        <w:jc w:val="both"/>
      </w:pPr>
    </w:p>
    <w:p w:rsidR="003A0E41" w:rsidRPr="00BD54FF" w:rsidRDefault="003A0E41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3A0E41" w:rsidRPr="00BD54FF" w:rsidRDefault="003A0E41" w:rsidP="0082081A">
      <w:pPr>
        <w:jc w:val="both"/>
      </w:pPr>
    </w:p>
    <w:p w:rsidR="003A0E41" w:rsidRDefault="003A0E41" w:rsidP="005968C5">
      <w:pPr>
        <w:numPr>
          <w:ilvl w:val="0"/>
          <w:numId w:val="3"/>
        </w:numPr>
        <w:jc w:val="both"/>
      </w:pPr>
      <w:r>
        <w:t>Jaký názor má autor na alternativní tresty u nás?</w:t>
      </w:r>
    </w:p>
    <w:p w:rsidR="003A0E41" w:rsidRDefault="003A0E41" w:rsidP="005968C5">
      <w:pPr>
        <w:numPr>
          <w:ilvl w:val="0"/>
          <w:numId w:val="3"/>
        </w:numPr>
        <w:jc w:val="both"/>
      </w:pPr>
      <w:r>
        <w:t>Může se autor vyjádřit, podrobněji než je v textu, k současné amnestii – jaká jsou pozitiva a jaké limity?</w:t>
      </w:r>
    </w:p>
    <w:p w:rsidR="003A0E41" w:rsidRDefault="003A0E41" w:rsidP="005968C5">
      <w:pPr>
        <w:numPr>
          <w:ilvl w:val="0"/>
          <w:numId w:val="3"/>
        </w:numPr>
        <w:jc w:val="both"/>
      </w:pPr>
      <w:r>
        <w:t>Jaké má autor zkušenosti z průběhu rozhovorů (v kontextu natáčení na diktafon, ochoty, vzájemné komunikace aj.)?</w:t>
      </w:r>
    </w:p>
    <w:p w:rsidR="003A0E41" w:rsidRPr="00BD54FF" w:rsidRDefault="003A0E41" w:rsidP="005968C5">
      <w:pPr>
        <w:numPr>
          <w:ilvl w:val="0"/>
          <w:numId w:val="3"/>
        </w:numPr>
        <w:jc w:val="both"/>
      </w:pPr>
      <w:r>
        <w:t>Jaké byly důvody k tomu, že se někteří respondenti rozhovorů nezúčastnili (i žena)?</w:t>
      </w:r>
    </w:p>
    <w:p w:rsidR="003A0E41" w:rsidRPr="00BD54FF" w:rsidRDefault="003A0E41" w:rsidP="00080D7A">
      <w:pPr>
        <w:spacing w:before="120" w:line="360" w:lineRule="auto"/>
        <w:jc w:val="both"/>
        <w:rPr>
          <w:b/>
          <w:bCs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3A0E41" w:rsidRPr="00BD54FF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3A0E41" w:rsidRPr="000E234C" w:rsidRDefault="003A0E41" w:rsidP="000E234C">
            <w:pPr>
              <w:spacing w:before="120" w:line="360" w:lineRule="auto"/>
              <w:jc w:val="both"/>
              <w:rPr>
                <w:b/>
                <w:bCs/>
              </w:rPr>
            </w:pPr>
            <w:r w:rsidRPr="000E234C">
              <w:rPr>
                <w:b/>
                <w:bCs/>
              </w:rPr>
              <w:t>Návrh výsledného hodnocení diplomové práce</w:t>
            </w:r>
          </w:p>
        </w:tc>
      </w:tr>
      <w:tr w:rsidR="003A0E41" w:rsidRPr="00BD54FF">
        <w:tc>
          <w:tcPr>
            <w:tcW w:w="5868" w:type="dxa"/>
            <w:tcBorders>
              <w:bottom w:val="double" w:sz="4" w:space="0" w:color="auto"/>
            </w:tcBorders>
          </w:tcPr>
          <w:p w:rsidR="003A0E41" w:rsidRPr="00BD54FF" w:rsidRDefault="003A0E41" w:rsidP="000E234C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0E234C">
              <w:rPr>
                <w:i/>
                <w:iCs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3A0E41" w:rsidRPr="000E234C" w:rsidRDefault="003A0E41" w:rsidP="000E234C">
            <w:pPr>
              <w:spacing w:before="120"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Velmi dobře</w:t>
            </w:r>
          </w:p>
        </w:tc>
      </w:tr>
    </w:tbl>
    <w:p w:rsidR="003A0E41" w:rsidRPr="00BD54FF" w:rsidRDefault="003A0E41" w:rsidP="00080D7A">
      <w:pPr>
        <w:spacing w:before="120" w:line="360" w:lineRule="auto"/>
        <w:jc w:val="both"/>
        <w:rPr>
          <w:b/>
          <w:bCs/>
        </w:rPr>
      </w:pPr>
    </w:p>
    <w:p w:rsidR="003A0E41" w:rsidRPr="00BD54FF" w:rsidRDefault="003A0E41" w:rsidP="00080D7A">
      <w:pPr>
        <w:jc w:val="both"/>
      </w:pPr>
    </w:p>
    <w:p w:rsidR="003A0E41" w:rsidRPr="00BD54FF" w:rsidRDefault="003A0E41" w:rsidP="00080D7A">
      <w:pPr>
        <w:jc w:val="both"/>
      </w:pPr>
    </w:p>
    <w:p w:rsidR="003A0E41" w:rsidRPr="00BD54FF" w:rsidRDefault="003A0E41" w:rsidP="003239D3">
      <w:pPr>
        <w:spacing w:before="120" w:line="360" w:lineRule="auto"/>
        <w:jc w:val="both"/>
        <w:rPr>
          <w:b/>
          <w:bCs/>
          <w:sz w:val="28"/>
          <w:szCs w:val="28"/>
        </w:rPr>
      </w:pPr>
      <w:r w:rsidRPr="005968C5">
        <w:rPr>
          <w:b/>
          <w:bCs/>
          <w:sz w:val="28"/>
          <w:szCs w:val="28"/>
          <w:u w:val="single"/>
        </w:rPr>
        <w:t>D o p o r u č u j i</w:t>
      </w:r>
      <w:r w:rsidRPr="00BD54FF">
        <w:rPr>
          <w:b/>
          <w:bCs/>
          <w:sz w:val="28"/>
          <w:szCs w:val="28"/>
        </w:rPr>
        <w:t xml:space="preserve"> – n e d o p o r u č u j i</w:t>
      </w:r>
      <w:r>
        <w:rPr>
          <w:b/>
          <w:bCs/>
          <w:sz w:val="28"/>
          <w:szCs w:val="28"/>
        </w:rPr>
        <w:t xml:space="preserve">   diplomovou</w:t>
      </w:r>
      <w:r w:rsidRPr="00BD54FF">
        <w:rPr>
          <w:b/>
          <w:bCs/>
          <w:sz w:val="28"/>
          <w:szCs w:val="28"/>
        </w:rPr>
        <w:t xml:space="preserve"> práci k obhajobě.</w:t>
      </w:r>
    </w:p>
    <w:p w:rsidR="003A0E41" w:rsidRDefault="003A0E41" w:rsidP="00080D7A">
      <w:pPr>
        <w:jc w:val="both"/>
        <w:rPr>
          <w:b/>
          <w:bCs/>
          <w:sz w:val="28"/>
          <w:szCs w:val="28"/>
        </w:rPr>
      </w:pPr>
    </w:p>
    <w:p w:rsidR="003A0E41" w:rsidRDefault="003A0E41" w:rsidP="00080D7A">
      <w:pPr>
        <w:jc w:val="both"/>
        <w:rPr>
          <w:b/>
          <w:bCs/>
          <w:sz w:val="28"/>
          <w:szCs w:val="28"/>
        </w:rPr>
      </w:pPr>
    </w:p>
    <w:p w:rsidR="003A0E41" w:rsidRPr="00BD54FF" w:rsidRDefault="003A0E41" w:rsidP="00080D7A">
      <w:pPr>
        <w:jc w:val="both"/>
        <w:rPr>
          <w:b/>
          <w:bCs/>
          <w:sz w:val="28"/>
          <w:szCs w:val="28"/>
        </w:rPr>
      </w:pPr>
    </w:p>
    <w:p w:rsidR="003A0E41" w:rsidRPr="00BD54FF" w:rsidRDefault="003A0E41" w:rsidP="00080D7A">
      <w:pPr>
        <w:jc w:val="both"/>
      </w:pPr>
      <w:r w:rsidRPr="00BD54FF">
        <w:t>Dne:</w:t>
      </w:r>
      <w:r>
        <w:t xml:space="preserve"> 6.5. 2013</w:t>
      </w:r>
      <w:r>
        <w:tab/>
      </w:r>
      <w:r>
        <w:tab/>
      </w:r>
      <w:r>
        <w:tab/>
      </w:r>
      <w:r>
        <w:tab/>
      </w:r>
      <w:r>
        <w:tab/>
      </w:r>
      <w:r w:rsidRPr="00BD54FF">
        <w:t>...........................................................</w:t>
      </w:r>
    </w:p>
    <w:p w:rsidR="003A0E41" w:rsidRPr="00BD54FF" w:rsidRDefault="003A0E41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3A0E41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E41" w:rsidRDefault="003A0E41">
      <w:r>
        <w:separator/>
      </w:r>
    </w:p>
  </w:endnote>
  <w:endnote w:type="continuationSeparator" w:id="0">
    <w:p w:rsidR="003A0E41" w:rsidRDefault="003A0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E41" w:rsidRDefault="003A0E41">
      <w:r>
        <w:separator/>
      </w:r>
    </w:p>
  </w:footnote>
  <w:footnote w:type="continuationSeparator" w:id="0">
    <w:p w:rsidR="003A0E41" w:rsidRDefault="003A0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E41" w:rsidRDefault="003A0E4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F-bar" style="width:103.5pt;height:66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>
    <w:nsid w:val="60E92898"/>
    <w:multiLevelType w:val="hybridMultilevel"/>
    <w:tmpl w:val="94D05E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  <w:sz w:val="20"/>
        <w:szCs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  <w:sz w:val="20"/>
        <w:szCs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  <w:sz w:val="20"/>
        <w:szCs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  <w:sz w:val="20"/>
        <w:szCs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  <w:sz w:val="20"/>
        <w:szCs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  <w:sz w:val="20"/>
        <w:szCs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  <w:sz w:val="20"/>
        <w:szCs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CE3"/>
    <w:rsid w:val="00006BAC"/>
    <w:rsid w:val="000137D4"/>
    <w:rsid w:val="00021267"/>
    <w:rsid w:val="00066FB1"/>
    <w:rsid w:val="00080D7A"/>
    <w:rsid w:val="000B660C"/>
    <w:rsid w:val="000E234C"/>
    <w:rsid w:val="000F53CF"/>
    <w:rsid w:val="00101049"/>
    <w:rsid w:val="001319D1"/>
    <w:rsid w:val="00136724"/>
    <w:rsid w:val="001579FE"/>
    <w:rsid w:val="00166C75"/>
    <w:rsid w:val="00176B2B"/>
    <w:rsid w:val="001935FF"/>
    <w:rsid w:val="001D33C4"/>
    <w:rsid w:val="0020506D"/>
    <w:rsid w:val="00205A5E"/>
    <w:rsid w:val="00217BBE"/>
    <w:rsid w:val="002A635B"/>
    <w:rsid w:val="002B1E8E"/>
    <w:rsid w:val="002E47E2"/>
    <w:rsid w:val="0031107A"/>
    <w:rsid w:val="003239D3"/>
    <w:rsid w:val="003271BB"/>
    <w:rsid w:val="00361E96"/>
    <w:rsid w:val="0036745B"/>
    <w:rsid w:val="00384A59"/>
    <w:rsid w:val="00391AAF"/>
    <w:rsid w:val="003A0E41"/>
    <w:rsid w:val="004A3341"/>
    <w:rsid w:val="004D13D8"/>
    <w:rsid w:val="00516E71"/>
    <w:rsid w:val="0055063F"/>
    <w:rsid w:val="00561996"/>
    <w:rsid w:val="005968C5"/>
    <w:rsid w:val="005D226D"/>
    <w:rsid w:val="006A21AF"/>
    <w:rsid w:val="006A2345"/>
    <w:rsid w:val="006C224D"/>
    <w:rsid w:val="006D436B"/>
    <w:rsid w:val="006D65B2"/>
    <w:rsid w:val="006E2F33"/>
    <w:rsid w:val="00712468"/>
    <w:rsid w:val="00780BC9"/>
    <w:rsid w:val="0082081A"/>
    <w:rsid w:val="00820BA6"/>
    <w:rsid w:val="008D6C87"/>
    <w:rsid w:val="00963A2D"/>
    <w:rsid w:val="00A01F09"/>
    <w:rsid w:val="00A13EA9"/>
    <w:rsid w:val="00A33211"/>
    <w:rsid w:val="00A66BF6"/>
    <w:rsid w:val="00A9360A"/>
    <w:rsid w:val="00AA349F"/>
    <w:rsid w:val="00AD3CE3"/>
    <w:rsid w:val="00B46FB5"/>
    <w:rsid w:val="00B9314D"/>
    <w:rsid w:val="00BD54FF"/>
    <w:rsid w:val="00BE3AC6"/>
    <w:rsid w:val="00BF19E0"/>
    <w:rsid w:val="00C620E5"/>
    <w:rsid w:val="00C95E2A"/>
    <w:rsid w:val="00CB638F"/>
    <w:rsid w:val="00CC23C7"/>
    <w:rsid w:val="00CC46A2"/>
    <w:rsid w:val="00D163B6"/>
    <w:rsid w:val="00D1785D"/>
    <w:rsid w:val="00D41B46"/>
    <w:rsid w:val="00D7735D"/>
    <w:rsid w:val="00D852BD"/>
    <w:rsid w:val="00DE0DF1"/>
    <w:rsid w:val="00DE5DDD"/>
    <w:rsid w:val="00DF057B"/>
    <w:rsid w:val="00E2102D"/>
    <w:rsid w:val="00E61EDA"/>
    <w:rsid w:val="00E76562"/>
    <w:rsid w:val="00E93E77"/>
    <w:rsid w:val="00EF0BA4"/>
    <w:rsid w:val="00EF5D6B"/>
    <w:rsid w:val="00F00F17"/>
    <w:rsid w:val="00F16121"/>
    <w:rsid w:val="00F363D8"/>
    <w:rsid w:val="00F4620B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60A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rPr>
      <w:rFonts w:ascii="Calibri" w:hAnsi="Calibri" w:cs="Calibr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</w:rPr>
  </w:style>
  <w:style w:type="character" w:styleId="Hyperlink">
    <w:name w:val="Hyperlink"/>
    <w:basedOn w:val="DefaultParagraphFont"/>
    <w:uiPriority w:val="99"/>
    <w:rsid w:val="00AD3CE3"/>
    <w:rPr>
      <w:color w:val="0000FF"/>
      <w:u w:val="single"/>
    </w:rPr>
  </w:style>
  <w:style w:type="paragraph" w:customStyle="1" w:styleId="ablonyUpce">
    <w:name w:val="Šablony Upce"/>
    <w:basedOn w:val="Normal"/>
    <w:uiPriority w:val="99"/>
    <w:rsid w:val="00A9360A"/>
    <w:pPr>
      <w:spacing w:line="300" w:lineRule="exact"/>
      <w:jc w:val="both"/>
    </w:pPr>
    <w:rPr>
      <w:sz w:val="22"/>
      <w:szCs w:val="22"/>
    </w:rPr>
  </w:style>
  <w:style w:type="table" w:styleId="TableGrid">
    <w:name w:val="Table Grid"/>
    <w:basedOn w:val="TableNormal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83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83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83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83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83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83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83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83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412</Words>
  <Characters>2435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Komárkovi</dc:creator>
  <cp:keywords/>
  <dc:description/>
  <cp:lastModifiedBy>Alena Vališová</cp:lastModifiedBy>
  <cp:revision>2</cp:revision>
  <dcterms:created xsi:type="dcterms:W3CDTF">2013-05-04T21:26:00Z</dcterms:created>
  <dcterms:modified xsi:type="dcterms:W3CDTF">2013-05-04T21:26:00Z</dcterms:modified>
</cp:coreProperties>
</file>