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77777777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0CB8F21E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5C3A88">
            <w:t>Bc. Michaela Labská</w:t>
          </w:r>
        </w:sdtContent>
      </w:sdt>
    </w:p>
    <w:p w14:paraId="1415DE60" w14:textId="358332E0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5C3A88">
            <w:t>E16673</w:t>
          </w:r>
        </w:sdtContent>
      </w:sdt>
    </w:p>
    <w:p w14:paraId="2600CDD0" w14:textId="20A5F83D" w:rsidR="0037375B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5C3A88">
            <w:t>Problematika implementace informačního systému pohledem systémové dynamiky</w:t>
          </w:r>
        </w:sdtContent>
      </w:sdt>
    </w:p>
    <w:p w14:paraId="2748726A" w14:textId="6ECC94D0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5C3A88" w:rsidRPr="005C3A88">
            <w:t>Cílem práce je porovnání modelů systémové dynamiky používaných pro simulaci procesu implementace informačního systému. Součástí práce bude výběr jednoho z modelů a ověření jeho použitelnosti na případové studii.</w:t>
          </w:r>
        </w:sdtContent>
      </w:sdt>
    </w:p>
    <w:p w14:paraId="07E45C3D" w14:textId="5AA85542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5C3A88">
            <w:t>Ing. Hana Kopáčková Ph.D.</w:t>
          </w:r>
        </w:sdtContent>
      </w:sdt>
    </w:p>
    <w:p w14:paraId="5EB34210" w14:textId="163BABAB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5C3A88">
            <w:t>N6209 Systémové inženýrství a informatika</w:t>
          </w:r>
        </w:sdtContent>
      </w:sdt>
    </w:p>
    <w:p w14:paraId="1DFA389B" w14:textId="2EBA00AA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5C3A88">
            <w:t>2017</w:t>
          </w:r>
          <w:r w:rsidR="005C3A88">
            <w:rPr>
              <w:lang w:val="en-GB"/>
            </w:rPr>
            <w:t>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26E82EBC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55E3561F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7B5BE7EE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4230D307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6D57FD94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3E950729" w:rsidR="00C62537" w:rsidRDefault="005C3A88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1EC07BC2" w:rsidR="00C62537" w:rsidRDefault="005C3A8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3185B3CF" w:rsidR="00C62537" w:rsidRDefault="005C3A8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329ECFF2" w:rsidR="00C62537" w:rsidRDefault="005C3A8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61347C4F" w:rsidR="00C62537" w:rsidRDefault="005C3A8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7F87649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232D7746" w:rsidR="00C62537" w:rsidRDefault="005C3A8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35235CEE" w:rsidR="001C6B68" w:rsidRDefault="005C3A8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24C66541" w:rsidR="001C6B68" w:rsidRDefault="005C3A8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2027FAFF" w14:textId="5C2C042F" w:rsidR="001C6B68" w:rsidRPr="001C6B68" w:rsidRDefault="00CF48B1" w:rsidP="001C6B68">
          <w:sdt>
            <w:sdtPr>
              <w:id w:val="-1370835504"/>
              <w:placeholder>
                <w:docPart w:val="7F6514928F044E1E9291643A0B3EBB81"/>
              </w:placeholder>
              <w:text w:multiLine="1"/>
            </w:sdtPr>
            <w:sdtEndPr/>
            <w:sdtContent>
              <w:r w:rsidR="005C3A88" w:rsidRPr="005C3A88">
                <w:t>Cílem práce je porovnání modelů systémové dynamiky používaných pro simulaci procesu implementace informačního systému. Součástí práce bude výběr jednoho z modelů a ověření jeho použitelnosti na případové studii.</w:t>
              </w:r>
            </w:sdtContent>
          </w:sdt>
          <w:r w:rsidR="005C3A88">
            <w:t xml:space="preserve"> Autorka naplnila cíle práce a dodržela zásady pro zpracování diplomové práce. </w:t>
          </w:r>
          <w:r w:rsidR="003F7AAC">
            <w:t>Práce přináší rešerši třinácti modelů implementace informačních systémů z pohledu systémové dynamiky. Jeden z těchto modelů je využit jako podklad pro zpracování případové studie na datech z reálné firmy. Autorka prokázala velký rozhled, vysokou míru samostatnosti i značnou jazykovou vybavenost.</w:t>
          </w:r>
          <w:r w:rsidR="005C3A88">
            <w:t xml:space="preserve"> Práce je srozumitelná a rozsah dostatečný.</w:t>
          </w:r>
        </w:p>
      </w:sdtContent>
    </w:sdt>
    <w:p w14:paraId="66F9FBBA" w14:textId="77777777" w:rsidR="00A13CEB" w:rsidRDefault="00A13CEB" w:rsidP="00A13CEB">
      <w:pPr>
        <w:pStyle w:val="Nadpis1"/>
        <w:spacing w:before="200"/>
      </w:pPr>
      <w:r>
        <w:t>Vyjádření k výstupům ze systému Theses</w:t>
      </w:r>
    </w:p>
    <w:sdt>
      <w:sdtPr>
        <w:id w:val="1212621020"/>
        <w:placeholder>
          <w:docPart w:val="DEA3B0D30E8B4072B203F6AE8AD7899C"/>
        </w:placeholder>
      </w:sdtPr>
      <w:sdtEndPr/>
      <w:sdtContent>
        <w:p w14:paraId="1F3AF9CC" w14:textId="3C3DAD01" w:rsidR="00A13CEB" w:rsidRPr="001C6B68" w:rsidRDefault="005C3A88" w:rsidP="00A13CEB">
          <w:r>
            <w:t>Předložená práce není plagiát. Nejvyšší míra podobnosti: 0%. Počet podobných dokumentů: 0.</w:t>
          </w:r>
        </w:p>
      </w:sdtContent>
    </w:sdt>
    <w:p w14:paraId="22F663B2" w14:textId="7BF4348A" w:rsidR="001C6B68" w:rsidRDefault="001C6B68" w:rsidP="00A13CEB">
      <w:pPr>
        <w:pStyle w:val="Nadpis1"/>
        <w:spacing w:before="200"/>
      </w:pPr>
      <w:r>
        <w:t>Otázky a náměty k</w:t>
      </w:r>
      <w:r w:rsidR="001815F8">
        <w:t> </w:t>
      </w:r>
      <w:r>
        <w:t>obhajobě</w:t>
      </w:r>
    </w:p>
    <w:p w14:paraId="44133B69" w14:textId="3B60E748" w:rsidR="001815F8" w:rsidRPr="001815F8" w:rsidRDefault="001815F8" w:rsidP="001815F8">
      <w:r>
        <w:t>K práci nemám žádné otázky.</w:t>
      </w:r>
      <w:bookmarkStart w:id="0" w:name="_GoBack"/>
      <w:bookmarkEnd w:id="0"/>
    </w:p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429365D7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3F7AAC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1F4FF958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0CAC6E6CA0F482BA88C56143C3C07F6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3F7AAC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3D690670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0-01-02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896E27">
            <w:t>2.1.2020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4424D6" w14:textId="77777777" w:rsidR="00CF48B1" w:rsidRDefault="00CF48B1">
      <w:r>
        <w:separator/>
      </w:r>
    </w:p>
  </w:endnote>
  <w:endnote w:type="continuationSeparator" w:id="0">
    <w:p w14:paraId="561ACEF3" w14:textId="77777777" w:rsidR="00CF48B1" w:rsidRDefault="00CF48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42ACF2AC" w:rsidR="001B38B5" w:rsidRDefault="00CF48B1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1815F8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1815F8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2E5C83E7" w:rsidR="00E53122" w:rsidRDefault="00CF48B1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867763" w14:textId="77777777" w:rsidR="00CF48B1" w:rsidRDefault="00CF48B1">
      <w:r>
        <w:separator/>
      </w:r>
    </w:p>
  </w:footnote>
  <w:footnote w:type="continuationSeparator" w:id="0">
    <w:p w14:paraId="55603E9C" w14:textId="77777777" w:rsidR="00CF48B1" w:rsidRDefault="00CF48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577D9F99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E73F7A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34F5DD2E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E73F7A">
          <w:t>2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815F8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B1F34"/>
    <w:rsid w:val="002E70CA"/>
    <w:rsid w:val="00305E57"/>
    <w:rsid w:val="003212ED"/>
    <w:rsid w:val="00337779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3F7AAC"/>
    <w:rsid w:val="0040700A"/>
    <w:rsid w:val="00445B54"/>
    <w:rsid w:val="004C098F"/>
    <w:rsid w:val="004F0332"/>
    <w:rsid w:val="005042FD"/>
    <w:rsid w:val="0051302D"/>
    <w:rsid w:val="00531D26"/>
    <w:rsid w:val="0053285A"/>
    <w:rsid w:val="00540B24"/>
    <w:rsid w:val="00547839"/>
    <w:rsid w:val="00551D87"/>
    <w:rsid w:val="00562A1A"/>
    <w:rsid w:val="00590F4C"/>
    <w:rsid w:val="005C15DD"/>
    <w:rsid w:val="005C3A88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E0731"/>
    <w:rsid w:val="006F71B1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8184E"/>
    <w:rsid w:val="00896E27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83E03"/>
    <w:rsid w:val="00A87BD5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E10E6"/>
    <w:rsid w:val="00CF44F5"/>
    <w:rsid w:val="00CF48B1"/>
    <w:rsid w:val="00CF4D06"/>
    <w:rsid w:val="00D15A9A"/>
    <w:rsid w:val="00D56899"/>
    <w:rsid w:val="00D94B0E"/>
    <w:rsid w:val="00DC5529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347592" w:rsidP="00347592">
          <w:pPr>
            <w:pStyle w:val="418425E3F9434E028DD25392B81ABF8C4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347592" w:rsidP="00347592">
          <w:pPr>
            <w:pStyle w:val="0342967286974A37A6FB2F7428A63C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347592" w:rsidP="00347592">
          <w:pPr>
            <w:pStyle w:val="ACED8D69A57D47C49D96CDD5732735044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347592" w:rsidP="00347592">
          <w:pPr>
            <w:pStyle w:val="43C03071705141B8B421192F5AF28F3B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EA3B0D30E8B4072B203F6AE8AD78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070262-505E-4C4A-8873-4EAEC458453F}"/>
      </w:docPartPr>
      <w:docPartBody>
        <w:p w:rsidR="005E25DC" w:rsidRDefault="00C6117B" w:rsidP="00C6117B">
          <w:pPr>
            <w:pStyle w:val="DEA3B0D30E8B4072B203F6AE8AD7899C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D0CAC6E6CA0F482BA88C56143C3C07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B626E1-D6CA-430A-8FCF-DBFD7CEB93B7}"/>
      </w:docPartPr>
      <w:docPartBody>
        <w:p w:rsidR="005E25DC" w:rsidRDefault="00C6117B" w:rsidP="00C6117B">
          <w:pPr>
            <w:pStyle w:val="D0CAC6E6CA0F482BA88C56143C3C07F6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7F6514928F044E1E9291643A0B3EBB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9A5D3A4-0FD6-4EA2-B635-BDBAC1C58639}"/>
      </w:docPartPr>
      <w:docPartBody>
        <w:p w:rsidR="00FE77CF" w:rsidRDefault="006F3C20" w:rsidP="006F3C20">
          <w:pPr>
            <w:pStyle w:val="7F6514928F044E1E9291643A0B3EBB81"/>
          </w:pPr>
          <w:r>
            <w:rPr>
              <w:rStyle w:val="Zstupntext"/>
            </w:rPr>
            <w:t>zadejte cíl diplomové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0E6E61"/>
    <w:rsid w:val="00136CAF"/>
    <w:rsid w:val="00155A16"/>
    <w:rsid w:val="001F4B76"/>
    <w:rsid w:val="00347592"/>
    <w:rsid w:val="004D2F41"/>
    <w:rsid w:val="00567040"/>
    <w:rsid w:val="005E25DC"/>
    <w:rsid w:val="006F3C20"/>
    <w:rsid w:val="00C6117B"/>
    <w:rsid w:val="00FE7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6F3C20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  <w:style w:type="paragraph" w:customStyle="1" w:styleId="7F6514928F044E1E9291643A0B3EBB81">
    <w:name w:val="7F6514928F044E1E9291643A0B3EBB81"/>
    <w:rsid w:val="006F3C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root>
  <priloha_text/>
  <priloha_cislo>F002</priloha_cislo>
  <priloha_verze>B</priloha_verze>
  <priloha_nazev>Posudek vedoucího diplomové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1</TotalTime>
  <Pages>2</Pages>
  <Words>352</Words>
  <Characters>2078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Vyjádření k výstupům ze systému Theses</vt:lpstr>
      <vt:lpstr>Otázky a náměty k obhajobě</vt:lpstr>
      <vt:lpstr>Závěrečné hodnocení</vt:lpstr>
    </vt:vector>
  </TitlesOfParts>
  <Company>Univerzita Pardubice</Company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2</cp:revision>
  <cp:lastPrinted>2011-12-14T17:13:00Z</cp:lastPrinted>
  <dcterms:created xsi:type="dcterms:W3CDTF">2020-01-06T14:39:00Z</dcterms:created>
  <dcterms:modified xsi:type="dcterms:W3CDTF">2020-01-06T14:39:00Z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